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AD0A9" w14:textId="00C55F8D" w:rsidR="00366DDA" w:rsidRDefault="00C3708F" w:rsidP="00366DDA">
      <w:pPr>
        <w:pStyle w:val="Heading1"/>
      </w:pPr>
      <w:bookmarkStart w:id="0" w:name="_Toc244010738"/>
      <w:r>
        <w:rPr>
          <w:noProof/>
        </w:rPr>
        <w:drawing>
          <wp:anchor distT="0" distB="0" distL="114300" distR="114300" simplePos="0" relativeHeight="251658240" behindDoc="0" locked="0" layoutInCell="1" allowOverlap="1" wp14:anchorId="4F03436D" wp14:editId="1F8D8ACD">
            <wp:simplePos x="0" y="0"/>
            <wp:positionH relativeFrom="column">
              <wp:posOffset>0</wp:posOffset>
            </wp:positionH>
            <wp:positionV relativeFrom="paragraph">
              <wp:posOffset>0</wp:posOffset>
            </wp:positionV>
            <wp:extent cx="3620005" cy="743054"/>
            <wp:effectExtent l="0" t="0" r="0" b="0"/>
            <wp:wrapTopAndBottom/>
            <wp:docPr id="1647983656" name="Picture 1" descr="MN Department of Health and Minnesota WIC Program logo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983656" name="Picture 1" descr="MN Department of Health and Minnesota WIC Program logos&#10;&#10;"/>
                    <pic:cNvPicPr/>
                  </pic:nvPicPr>
                  <pic:blipFill>
                    <a:blip r:embed="rId8">
                      <a:extLst>
                        <a:ext uri="{28A0092B-C50C-407E-A947-70E740481C1C}">
                          <a14:useLocalDpi xmlns:a14="http://schemas.microsoft.com/office/drawing/2010/main" val="0"/>
                        </a:ext>
                      </a:extLst>
                    </a:blip>
                    <a:stretch>
                      <a:fillRect/>
                    </a:stretch>
                  </pic:blipFill>
                  <pic:spPr>
                    <a:xfrm>
                      <a:off x="0" y="0"/>
                      <a:ext cx="3620005" cy="743054"/>
                    </a:xfrm>
                    <a:prstGeom prst="rect">
                      <a:avLst/>
                    </a:prstGeom>
                  </pic:spPr>
                </pic:pic>
              </a:graphicData>
            </a:graphic>
            <wp14:sizeRelH relativeFrom="page">
              <wp14:pctWidth>0</wp14:pctWidth>
            </wp14:sizeRelH>
            <wp14:sizeRelV relativeFrom="page">
              <wp14:pctHeight>0</wp14:pctHeight>
            </wp14:sizeRelV>
          </wp:anchor>
        </w:drawing>
      </w:r>
      <w:r w:rsidR="00992684">
        <w:rPr>
          <w:noProof/>
        </w:rPr>
        <w:t>Infoview Ad-Hoc Reports Reference</w:t>
      </w:r>
      <w:r w:rsidR="004A46FD">
        <w:rPr>
          <w:noProof/>
        </w:rPr>
        <w:t xml:space="preserve"> – Revised Reports</w:t>
      </w:r>
      <w:bookmarkEnd w:id="0"/>
    </w:p>
    <w:p w14:paraId="4B66AA7C" w14:textId="177DFFDE" w:rsidR="00992684" w:rsidRDefault="00992684" w:rsidP="00C3708F">
      <w:pPr>
        <w:pStyle w:val="Subtitle"/>
      </w:pPr>
      <w:r>
        <w:t xml:space="preserve">Updated </w:t>
      </w:r>
      <w:r w:rsidR="00434D8A">
        <w:t xml:space="preserve">Oct. </w:t>
      </w:r>
      <w:r w:rsidR="00A82C71">
        <w:t>27</w:t>
      </w:r>
      <w:r>
        <w:t>, 2026</w:t>
      </w:r>
    </w:p>
    <w:p w14:paraId="23C3C81A" w14:textId="6B617DAD" w:rsidR="00C3708F" w:rsidRDefault="00992684" w:rsidP="00992684">
      <w:pPr>
        <w:pStyle w:val="Lightgreenbackground"/>
      </w:pPr>
      <w:r>
        <w:t>Reference information for Infoview reports updated since transition to WINNIE.</w:t>
      </w:r>
      <w:r w:rsidR="00C3708F">
        <w:t xml:space="preserve"> </w:t>
      </w:r>
    </w:p>
    <w:bookmarkStart w:id="1" w:name="_Toc244010739" w:displacedByCustomXml="next"/>
    <w:sdt>
      <w:sdtPr>
        <w:rPr>
          <w:rFonts w:ascii="Calibri" w:eastAsia="Times New Roman" w:hAnsi="Calibri" w:cs="Times New Roman"/>
          <w:bCs w:val="0"/>
          <w:color w:val="auto"/>
          <w:sz w:val="22"/>
          <w:szCs w:val="22"/>
        </w:rPr>
        <w:id w:val="1891679715"/>
        <w:docPartObj>
          <w:docPartGallery w:val="Table of Contents"/>
          <w:docPartUnique/>
        </w:docPartObj>
      </w:sdtPr>
      <w:sdtEndPr>
        <w:rPr>
          <w:b/>
          <w:noProof/>
        </w:rPr>
      </w:sdtEndPr>
      <w:sdtContent>
        <w:p w14:paraId="7C434536" w14:textId="71DCA2D8" w:rsidR="00992684" w:rsidRDefault="00992684">
          <w:pPr>
            <w:pStyle w:val="TOCHeading"/>
          </w:pPr>
          <w:r>
            <w:t>Table of Contents</w:t>
          </w:r>
          <w:bookmarkEnd w:id="1"/>
        </w:p>
        <w:p w14:paraId="3F8ABC23" w14:textId="797893F5" w:rsidR="00BE4F8E" w:rsidRDefault="00992684">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r>
            <w:fldChar w:fldCharType="begin"/>
          </w:r>
          <w:r>
            <w:instrText xml:space="preserve"> TOC \o "1-3" \h \z \u </w:instrText>
          </w:r>
          <w:r>
            <w:fldChar w:fldCharType="separate"/>
          </w:r>
          <w:hyperlink w:anchor="_Toc244010738" w:history="1">
            <w:r w:rsidR="00BE4F8E" w:rsidRPr="00906EA5">
              <w:rPr>
                <w:rStyle w:val="Hyperlink"/>
                <w:noProof/>
              </w:rPr>
              <w:t>Infoview Ad-Hoc Reports Reference – Revised Reports</w:t>
            </w:r>
            <w:r w:rsidR="00BE4F8E">
              <w:rPr>
                <w:noProof/>
                <w:webHidden/>
              </w:rPr>
              <w:tab/>
            </w:r>
            <w:r w:rsidR="00BE4F8E">
              <w:rPr>
                <w:noProof/>
                <w:webHidden/>
              </w:rPr>
              <w:fldChar w:fldCharType="begin"/>
            </w:r>
            <w:r w:rsidR="00BE4F8E">
              <w:rPr>
                <w:noProof/>
                <w:webHidden/>
              </w:rPr>
              <w:instrText xml:space="preserve"> PAGEREF _Toc244010738 \h </w:instrText>
            </w:r>
            <w:r w:rsidR="00BE4F8E">
              <w:rPr>
                <w:noProof/>
                <w:webHidden/>
              </w:rPr>
            </w:r>
            <w:r w:rsidR="00BE4F8E">
              <w:rPr>
                <w:noProof/>
                <w:webHidden/>
              </w:rPr>
              <w:fldChar w:fldCharType="separate"/>
            </w:r>
            <w:r w:rsidR="00BE4F8E">
              <w:rPr>
                <w:noProof/>
                <w:webHidden/>
              </w:rPr>
              <w:t>1</w:t>
            </w:r>
            <w:r w:rsidR="00BE4F8E">
              <w:rPr>
                <w:noProof/>
                <w:webHidden/>
              </w:rPr>
              <w:fldChar w:fldCharType="end"/>
            </w:r>
          </w:hyperlink>
        </w:p>
        <w:p w14:paraId="48607291" w14:textId="6F6F3E57"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39" w:history="1">
            <w:r w:rsidRPr="00906EA5">
              <w:rPr>
                <w:rStyle w:val="Hyperlink"/>
                <w:noProof/>
              </w:rPr>
              <w:t>Table of Contents</w:t>
            </w:r>
            <w:r>
              <w:rPr>
                <w:noProof/>
                <w:webHidden/>
              </w:rPr>
              <w:tab/>
            </w:r>
            <w:r>
              <w:rPr>
                <w:noProof/>
                <w:webHidden/>
              </w:rPr>
              <w:fldChar w:fldCharType="begin"/>
            </w:r>
            <w:r>
              <w:rPr>
                <w:noProof/>
                <w:webHidden/>
              </w:rPr>
              <w:instrText xml:space="preserve"> PAGEREF _Toc244010739 \h </w:instrText>
            </w:r>
            <w:r>
              <w:rPr>
                <w:noProof/>
                <w:webHidden/>
              </w:rPr>
            </w:r>
            <w:r>
              <w:rPr>
                <w:noProof/>
                <w:webHidden/>
              </w:rPr>
              <w:fldChar w:fldCharType="separate"/>
            </w:r>
            <w:r>
              <w:rPr>
                <w:noProof/>
                <w:webHidden/>
              </w:rPr>
              <w:t>1</w:t>
            </w:r>
            <w:r>
              <w:rPr>
                <w:noProof/>
                <w:webHidden/>
              </w:rPr>
              <w:fldChar w:fldCharType="end"/>
            </w:r>
          </w:hyperlink>
        </w:p>
        <w:p w14:paraId="3717F513" w14:textId="2ED60F66"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40" w:history="1">
            <w:r w:rsidRPr="00906EA5">
              <w:rPr>
                <w:rStyle w:val="Hyperlink"/>
                <w:noProof/>
              </w:rPr>
              <w:t>Agency Management</w:t>
            </w:r>
            <w:r>
              <w:rPr>
                <w:noProof/>
                <w:webHidden/>
              </w:rPr>
              <w:tab/>
            </w:r>
            <w:r>
              <w:rPr>
                <w:noProof/>
                <w:webHidden/>
              </w:rPr>
              <w:fldChar w:fldCharType="begin"/>
            </w:r>
            <w:r>
              <w:rPr>
                <w:noProof/>
                <w:webHidden/>
              </w:rPr>
              <w:instrText xml:space="preserve"> PAGEREF _Toc244010740 \h </w:instrText>
            </w:r>
            <w:r>
              <w:rPr>
                <w:noProof/>
                <w:webHidden/>
              </w:rPr>
            </w:r>
            <w:r>
              <w:rPr>
                <w:noProof/>
                <w:webHidden/>
              </w:rPr>
              <w:fldChar w:fldCharType="separate"/>
            </w:r>
            <w:r>
              <w:rPr>
                <w:noProof/>
                <w:webHidden/>
              </w:rPr>
              <w:t>7</w:t>
            </w:r>
            <w:r>
              <w:rPr>
                <w:noProof/>
                <w:webHidden/>
              </w:rPr>
              <w:fldChar w:fldCharType="end"/>
            </w:r>
          </w:hyperlink>
        </w:p>
        <w:p w14:paraId="2D21AFEC" w14:textId="1E200BD4" w:rsidR="00BE4F8E" w:rsidRDefault="00BE4F8E">
          <w:pPr>
            <w:pStyle w:val="TOC3"/>
            <w:tabs>
              <w:tab w:val="right" w:leader="dot" w:pos="10070"/>
            </w:tabs>
            <w:rPr>
              <w:rFonts w:asciiTheme="minorHAnsi" w:hAnsiTheme="minorHAnsi"/>
              <w:noProof/>
              <w:kern w:val="2"/>
              <w:szCs w:val="24"/>
              <w14:ligatures w14:val="standardContextual"/>
            </w:rPr>
          </w:pPr>
          <w:hyperlink w:anchor="_Toc244010741" w:history="1">
            <w:r w:rsidRPr="00906EA5">
              <w:rPr>
                <w:rStyle w:val="Hyperlink"/>
                <w:noProof/>
                <w:lang w:bidi="en-US"/>
              </w:rPr>
              <w:t>Certs and MCAs with Age and Optional Local Use Answer</w:t>
            </w:r>
            <w:r>
              <w:rPr>
                <w:noProof/>
                <w:webHidden/>
              </w:rPr>
              <w:tab/>
            </w:r>
            <w:r>
              <w:rPr>
                <w:noProof/>
                <w:webHidden/>
              </w:rPr>
              <w:fldChar w:fldCharType="begin"/>
            </w:r>
            <w:r>
              <w:rPr>
                <w:noProof/>
                <w:webHidden/>
              </w:rPr>
              <w:instrText xml:space="preserve"> PAGEREF _Toc244010741 \h </w:instrText>
            </w:r>
            <w:r>
              <w:rPr>
                <w:noProof/>
                <w:webHidden/>
              </w:rPr>
            </w:r>
            <w:r>
              <w:rPr>
                <w:noProof/>
                <w:webHidden/>
              </w:rPr>
              <w:fldChar w:fldCharType="separate"/>
            </w:r>
            <w:r>
              <w:rPr>
                <w:noProof/>
                <w:webHidden/>
              </w:rPr>
              <w:t>7</w:t>
            </w:r>
            <w:r>
              <w:rPr>
                <w:noProof/>
                <w:webHidden/>
              </w:rPr>
              <w:fldChar w:fldCharType="end"/>
            </w:r>
          </w:hyperlink>
        </w:p>
        <w:p w14:paraId="0066B84C" w14:textId="196A426C" w:rsidR="00BE4F8E" w:rsidRDefault="00BE4F8E">
          <w:pPr>
            <w:pStyle w:val="TOC3"/>
            <w:tabs>
              <w:tab w:val="right" w:leader="dot" w:pos="10070"/>
            </w:tabs>
            <w:rPr>
              <w:rFonts w:asciiTheme="minorHAnsi" w:hAnsiTheme="minorHAnsi"/>
              <w:noProof/>
              <w:kern w:val="2"/>
              <w:szCs w:val="24"/>
              <w14:ligatures w14:val="standardContextual"/>
            </w:rPr>
          </w:pPr>
          <w:hyperlink w:anchor="_Toc244010742" w:history="1">
            <w:r w:rsidRPr="00906EA5">
              <w:rPr>
                <w:rStyle w:val="Hyperlink"/>
                <w:noProof/>
                <w:lang w:bidi="en-US"/>
              </w:rPr>
              <w:t>Completed Certs &amp; MCAs with Three Optional Local Use Answers</w:t>
            </w:r>
            <w:r>
              <w:rPr>
                <w:noProof/>
                <w:webHidden/>
              </w:rPr>
              <w:tab/>
            </w:r>
            <w:r>
              <w:rPr>
                <w:noProof/>
                <w:webHidden/>
              </w:rPr>
              <w:fldChar w:fldCharType="begin"/>
            </w:r>
            <w:r>
              <w:rPr>
                <w:noProof/>
                <w:webHidden/>
              </w:rPr>
              <w:instrText xml:space="preserve"> PAGEREF _Toc244010742 \h </w:instrText>
            </w:r>
            <w:r>
              <w:rPr>
                <w:noProof/>
                <w:webHidden/>
              </w:rPr>
            </w:r>
            <w:r>
              <w:rPr>
                <w:noProof/>
                <w:webHidden/>
              </w:rPr>
              <w:fldChar w:fldCharType="separate"/>
            </w:r>
            <w:r>
              <w:rPr>
                <w:noProof/>
                <w:webHidden/>
              </w:rPr>
              <w:t>8</w:t>
            </w:r>
            <w:r>
              <w:rPr>
                <w:noProof/>
                <w:webHidden/>
              </w:rPr>
              <w:fldChar w:fldCharType="end"/>
            </w:r>
          </w:hyperlink>
        </w:p>
        <w:p w14:paraId="7FB8DAA0" w14:textId="635723EB" w:rsidR="00BE4F8E" w:rsidRDefault="00BE4F8E">
          <w:pPr>
            <w:pStyle w:val="TOC3"/>
            <w:tabs>
              <w:tab w:val="right" w:leader="dot" w:pos="10070"/>
            </w:tabs>
            <w:rPr>
              <w:rFonts w:asciiTheme="minorHAnsi" w:hAnsiTheme="minorHAnsi"/>
              <w:noProof/>
              <w:kern w:val="2"/>
              <w:szCs w:val="24"/>
              <w14:ligatures w14:val="standardContextual"/>
            </w:rPr>
          </w:pPr>
          <w:hyperlink w:anchor="_Toc244010743" w:history="1">
            <w:r w:rsidRPr="00906EA5">
              <w:rPr>
                <w:rStyle w:val="Hyperlink"/>
                <w:noProof/>
                <w:lang w:bidi="en-US"/>
              </w:rPr>
              <w:t>Pending Proof and Issued More than One Benefit Set</w:t>
            </w:r>
            <w:r>
              <w:rPr>
                <w:noProof/>
                <w:webHidden/>
              </w:rPr>
              <w:tab/>
            </w:r>
            <w:r>
              <w:rPr>
                <w:noProof/>
                <w:webHidden/>
              </w:rPr>
              <w:fldChar w:fldCharType="begin"/>
            </w:r>
            <w:r>
              <w:rPr>
                <w:noProof/>
                <w:webHidden/>
              </w:rPr>
              <w:instrText xml:space="preserve"> PAGEREF _Toc244010743 \h </w:instrText>
            </w:r>
            <w:r>
              <w:rPr>
                <w:noProof/>
                <w:webHidden/>
              </w:rPr>
            </w:r>
            <w:r>
              <w:rPr>
                <w:noProof/>
                <w:webHidden/>
              </w:rPr>
              <w:fldChar w:fldCharType="separate"/>
            </w:r>
            <w:r>
              <w:rPr>
                <w:noProof/>
                <w:webHidden/>
              </w:rPr>
              <w:t>11</w:t>
            </w:r>
            <w:r>
              <w:rPr>
                <w:noProof/>
                <w:webHidden/>
              </w:rPr>
              <w:fldChar w:fldCharType="end"/>
            </w:r>
          </w:hyperlink>
        </w:p>
        <w:p w14:paraId="71A833F8" w14:textId="0FDF6AF5" w:rsidR="00BE4F8E" w:rsidRDefault="00BE4F8E">
          <w:pPr>
            <w:pStyle w:val="TOC3"/>
            <w:tabs>
              <w:tab w:val="right" w:leader="dot" w:pos="10070"/>
            </w:tabs>
            <w:rPr>
              <w:rFonts w:asciiTheme="minorHAnsi" w:hAnsiTheme="minorHAnsi"/>
              <w:noProof/>
              <w:kern w:val="2"/>
              <w:szCs w:val="24"/>
              <w14:ligatures w14:val="standardContextual"/>
            </w:rPr>
          </w:pPr>
          <w:hyperlink w:anchor="_Toc244010744" w:history="1">
            <w:r w:rsidRPr="00906EA5">
              <w:rPr>
                <w:rStyle w:val="Hyperlink"/>
                <w:noProof/>
                <w:lang w:bidi="en-US"/>
              </w:rPr>
              <w:t>Pending Proof of Income, Identity, and/or Residency with Optional Local Use Answer</w:t>
            </w:r>
            <w:r>
              <w:rPr>
                <w:noProof/>
                <w:webHidden/>
              </w:rPr>
              <w:tab/>
            </w:r>
            <w:r>
              <w:rPr>
                <w:noProof/>
                <w:webHidden/>
              </w:rPr>
              <w:fldChar w:fldCharType="begin"/>
            </w:r>
            <w:r>
              <w:rPr>
                <w:noProof/>
                <w:webHidden/>
              </w:rPr>
              <w:instrText xml:space="preserve"> PAGEREF _Toc244010744 \h </w:instrText>
            </w:r>
            <w:r>
              <w:rPr>
                <w:noProof/>
                <w:webHidden/>
              </w:rPr>
            </w:r>
            <w:r>
              <w:rPr>
                <w:noProof/>
                <w:webHidden/>
              </w:rPr>
              <w:fldChar w:fldCharType="separate"/>
            </w:r>
            <w:r>
              <w:rPr>
                <w:noProof/>
                <w:webHidden/>
              </w:rPr>
              <w:t>13</w:t>
            </w:r>
            <w:r>
              <w:rPr>
                <w:noProof/>
                <w:webHidden/>
              </w:rPr>
              <w:fldChar w:fldCharType="end"/>
            </w:r>
          </w:hyperlink>
        </w:p>
        <w:p w14:paraId="5CDEA575" w14:textId="4DE5AE97" w:rsidR="00BE4F8E" w:rsidRDefault="00BE4F8E">
          <w:pPr>
            <w:pStyle w:val="TOC3"/>
            <w:tabs>
              <w:tab w:val="right" w:leader="dot" w:pos="10070"/>
            </w:tabs>
            <w:rPr>
              <w:rFonts w:asciiTheme="minorHAnsi" w:hAnsiTheme="minorHAnsi"/>
              <w:noProof/>
              <w:kern w:val="2"/>
              <w:szCs w:val="24"/>
              <w14:ligatures w14:val="standardContextual"/>
            </w:rPr>
          </w:pPr>
          <w:hyperlink w:anchor="_Toc244010745" w:history="1">
            <w:r w:rsidRPr="00906EA5">
              <w:rPr>
                <w:rStyle w:val="Hyperlink"/>
                <w:noProof/>
                <w:lang w:bidi="en-US"/>
              </w:rPr>
              <w:t>Resource Management</w:t>
            </w:r>
            <w:r>
              <w:rPr>
                <w:noProof/>
                <w:webHidden/>
              </w:rPr>
              <w:tab/>
            </w:r>
            <w:r>
              <w:rPr>
                <w:noProof/>
                <w:webHidden/>
              </w:rPr>
              <w:fldChar w:fldCharType="begin"/>
            </w:r>
            <w:r>
              <w:rPr>
                <w:noProof/>
                <w:webHidden/>
              </w:rPr>
              <w:instrText xml:space="preserve"> PAGEREF _Toc244010745 \h </w:instrText>
            </w:r>
            <w:r>
              <w:rPr>
                <w:noProof/>
                <w:webHidden/>
              </w:rPr>
            </w:r>
            <w:r>
              <w:rPr>
                <w:noProof/>
                <w:webHidden/>
              </w:rPr>
              <w:fldChar w:fldCharType="separate"/>
            </w:r>
            <w:r>
              <w:rPr>
                <w:noProof/>
                <w:webHidden/>
              </w:rPr>
              <w:t>14</w:t>
            </w:r>
            <w:r>
              <w:rPr>
                <w:noProof/>
                <w:webHidden/>
              </w:rPr>
              <w:fldChar w:fldCharType="end"/>
            </w:r>
          </w:hyperlink>
        </w:p>
        <w:p w14:paraId="647E56CA" w14:textId="48B8C56A"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46" w:history="1">
            <w:r w:rsidRPr="00906EA5">
              <w:rPr>
                <w:rStyle w:val="Hyperlink"/>
                <w:noProof/>
              </w:rPr>
              <w:t>Agency Management &gt;&gt; Audits/Chart Reviews</w:t>
            </w:r>
            <w:r>
              <w:rPr>
                <w:noProof/>
                <w:webHidden/>
              </w:rPr>
              <w:tab/>
            </w:r>
            <w:r>
              <w:rPr>
                <w:noProof/>
                <w:webHidden/>
              </w:rPr>
              <w:fldChar w:fldCharType="begin"/>
            </w:r>
            <w:r>
              <w:rPr>
                <w:noProof/>
                <w:webHidden/>
              </w:rPr>
              <w:instrText xml:space="preserve"> PAGEREF _Toc244010746 \h </w:instrText>
            </w:r>
            <w:r>
              <w:rPr>
                <w:noProof/>
                <w:webHidden/>
              </w:rPr>
            </w:r>
            <w:r>
              <w:rPr>
                <w:noProof/>
                <w:webHidden/>
              </w:rPr>
              <w:fldChar w:fldCharType="separate"/>
            </w:r>
            <w:r>
              <w:rPr>
                <w:noProof/>
                <w:webHidden/>
              </w:rPr>
              <w:t>18</w:t>
            </w:r>
            <w:r>
              <w:rPr>
                <w:noProof/>
                <w:webHidden/>
              </w:rPr>
              <w:fldChar w:fldCharType="end"/>
            </w:r>
          </w:hyperlink>
        </w:p>
        <w:p w14:paraId="5DD462B1" w14:textId="33893CF0" w:rsidR="00BE4F8E" w:rsidRDefault="00BE4F8E">
          <w:pPr>
            <w:pStyle w:val="TOC3"/>
            <w:tabs>
              <w:tab w:val="right" w:leader="dot" w:pos="10070"/>
            </w:tabs>
            <w:rPr>
              <w:rFonts w:asciiTheme="minorHAnsi" w:hAnsiTheme="minorHAnsi"/>
              <w:noProof/>
              <w:kern w:val="2"/>
              <w:szCs w:val="24"/>
              <w14:ligatures w14:val="standardContextual"/>
            </w:rPr>
          </w:pPr>
          <w:hyperlink w:anchor="_Toc244010747" w:history="1">
            <w:r w:rsidRPr="00906EA5">
              <w:rPr>
                <w:rStyle w:val="Hyperlink"/>
                <w:noProof/>
                <w:lang w:bidi="en-US"/>
              </w:rPr>
              <w:t>Certifications Completed by One Staff Member</w:t>
            </w:r>
            <w:r>
              <w:rPr>
                <w:noProof/>
                <w:webHidden/>
              </w:rPr>
              <w:tab/>
            </w:r>
            <w:r>
              <w:rPr>
                <w:noProof/>
                <w:webHidden/>
              </w:rPr>
              <w:fldChar w:fldCharType="begin"/>
            </w:r>
            <w:r>
              <w:rPr>
                <w:noProof/>
                <w:webHidden/>
              </w:rPr>
              <w:instrText xml:space="preserve"> PAGEREF _Toc244010747 \h </w:instrText>
            </w:r>
            <w:r>
              <w:rPr>
                <w:noProof/>
                <w:webHidden/>
              </w:rPr>
            </w:r>
            <w:r>
              <w:rPr>
                <w:noProof/>
                <w:webHidden/>
              </w:rPr>
              <w:fldChar w:fldCharType="separate"/>
            </w:r>
            <w:r>
              <w:rPr>
                <w:noProof/>
                <w:webHidden/>
              </w:rPr>
              <w:t>18</w:t>
            </w:r>
            <w:r>
              <w:rPr>
                <w:noProof/>
                <w:webHidden/>
              </w:rPr>
              <w:fldChar w:fldCharType="end"/>
            </w:r>
          </w:hyperlink>
        </w:p>
        <w:p w14:paraId="37DAFBF0" w14:textId="47FB5A48" w:rsidR="00BE4F8E" w:rsidRDefault="00BE4F8E">
          <w:pPr>
            <w:pStyle w:val="TOC3"/>
            <w:tabs>
              <w:tab w:val="right" w:leader="dot" w:pos="10070"/>
            </w:tabs>
            <w:rPr>
              <w:rFonts w:asciiTheme="minorHAnsi" w:hAnsiTheme="minorHAnsi"/>
              <w:noProof/>
              <w:kern w:val="2"/>
              <w:szCs w:val="24"/>
              <w14:ligatures w14:val="standardContextual"/>
            </w:rPr>
          </w:pPr>
          <w:hyperlink w:anchor="_Toc244010748" w:history="1">
            <w:r w:rsidRPr="00906EA5">
              <w:rPr>
                <w:rStyle w:val="Hyperlink"/>
                <w:noProof/>
                <w:lang w:bidi="en-US"/>
              </w:rPr>
              <w:t>Grantee, Agency, County, City, and Zip Codes</w:t>
            </w:r>
            <w:r>
              <w:rPr>
                <w:noProof/>
                <w:webHidden/>
              </w:rPr>
              <w:tab/>
            </w:r>
            <w:r>
              <w:rPr>
                <w:noProof/>
                <w:webHidden/>
              </w:rPr>
              <w:fldChar w:fldCharType="begin"/>
            </w:r>
            <w:r>
              <w:rPr>
                <w:noProof/>
                <w:webHidden/>
              </w:rPr>
              <w:instrText xml:space="preserve"> PAGEREF _Toc244010748 \h </w:instrText>
            </w:r>
            <w:r>
              <w:rPr>
                <w:noProof/>
                <w:webHidden/>
              </w:rPr>
            </w:r>
            <w:r>
              <w:rPr>
                <w:noProof/>
                <w:webHidden/>
              </w:rPr>
              <w:fldChar w:fldCharType="separate"/>
            </w:r>
            <w:r>
              <w:rPr>
                <w:noProof/>
                <w:webHidden/>
              </w:rPr>
              <w:t>19</w:t>
            </w:r>
            <w:r>
              <w:rPr>
                <w:noProof/>
                <w:webHidden/>
              </w:rPr>
              <w:fldChar w:fldCharType="end"/>
            </w:r>
          </w:hyperlink>
        </w:p>
        <w:p w14:paraId="670005A5" w14:textId="32311904" w:rsidR="00BE4F8E" w:rsidRDefault="00BE4F8E">
          <w:pPr>
            <w:pStyle w:val="TOC3"/>
            <w:tabs>
              <w:tab w:val="right" w:leader="dot" w:pos="10070"/>
            </w:tabs>
            <w:rPr>
              <w:rFonts w:asciiTheme="minorHAnsi" w:hAnsiTheme="minorHAnsi"/>
              <w:noProof/>
              <w:kern w:val="2"/>
              <w:szCs w:val="24"/>
              <w14:ligatures w14:val="standardContextual"/>
            </w:rPr>
          </w:pPr>
          <w:hyperlink w:anchor="_Toc244010749" w:history="1">
            <w:r w:rsidRPr="00906EA5">
              <w:rPr>
                <w:rStyle w:val="Hyperlink"/>
                <w:noProof/>
                <w:lang w:bidi="en-US"/>
              </w:rPr>
              <w:t>Incomplete MCAs</w:t>
            </w:r>
            <w:r>
              <w:rPr>
                <w:noProof/>
                <w:webHidden/>
              </w:rPr>
              <w:tab/>
            </w:r>
            <w:r>
              <w:rPr>
                <w:noProof/>
                <w:webHidden/>
              </w:rPr>
              <w:fldChar w:fldCharType="begin"/>
            </w:r>
            <w:r>
              <w:rPr>
                <w:noProof/>
                <w:webHidden/>
              </w:rPr>
              <w:instrText xml:space="preserve"> PAGEREF _Toc244010749 \h </w:instrText>
            </w:r>
            <w:r>
              <w:rPr>
                <w:noProof/>
                <w:webHidden/>
              </w:rPr>
            </w:r>
            <w:r>
              <w:rPr>
                <w:noProof/>
                <w:webHidden/>
              </w:rPr>
              <w:fldChar w:fldCharType="separate"/>
            </w:r>
            <w:r>
              <w:rPr>
                <w:noProof/>
                <w:webHidden/>
              </w:rPr>
              <w:t>19</w:t>
            </w:r>
            <w:r>
              <w:rPr>
                <w:noProof/>
                <w:webHidden/>
              </w:rPr>
              <w:fldChar w:fldCharType="end"/>
            </w:r>
          </w:hyperlink>
        </w:p>
        <w:p w14:paraId="06E57485" w14:textId="39E99B21" w:rsidR="00BE4F8E" w:rsidRDefault="00BE4F8E">
          <w:pPr>
            <w:pStyle w:val="TOC3"/>
            <w:tabs>
              <w:tab w:val="right" w:leader="dot" w:pos="10070"/>
            </w:tabs>
            <w:rPr>
              <w:rFonts w:asciiTheme="minorHAnsi" w:hAnsiTheme="minorHAnsi"/>
              <w:noProof/>
              <w:kern w:val="2"/>
              <w:szCs w:val="24"/>
              <w14:ligatures w14:val="standardContextual"/>
            </w:rPr>
          </w:pPr>
          <w:hyperlink w:anchor="_Toc244010750" w:history="1">
            <w:r w:rsidRPr="00906EA5">
              <w:rPr>
                <w:rStyle w:val="Hyperlink"/>
                <w:noProof/>
                <w:lang w:bidi="en-US"/>
              </w:rPr>
              <w:t>MCAs Completed or Not and Benefits Issued</w:t>
            </w:r>
            <w:r>
              <w:rPr>
                <w:noProof/>
                <w:webHidden/>
              </w:rPr>
              <w:tab/>
            </w:r>
            <w:r>
              <w:rPr>
                <w:noProof/>
                <w:webHidden/>
              </w:rPr>
              <w:fldChar w:fldCharType="begin"/>
            </w:r>
            <w:r>
              <w:rPr>
                <w:noProof/>
                <w:webHidden/>
              </w:rPr>
              <w:instrText xml:space="preserve"> PAGEREF _Toc244010750 \h </w:instrText>
            </w:r>
            <w:r>
              <w:rPr>
                <w:noProof/>
                <w:webHidden/>
              </w:rPr>
            </w:r>
            <w:r>
              <w:rPr>
                <w:noProof/>
                <w:webHidden/>
              </w:rPr>
              <w:fldChar w:fldCharType="separate"/>
            </w:r>
            <w:r>
              <w:rPr>
                <w:noProof/>
                <w:webHidden/>
              </w:rPr>
              <w:t>20</w:t>
            </w:r>
            <w:r>
              <w:rPr>
                <w:noProof/>
                <w:webHidden/>
              </w:rPr>
              <w:fldChar w:fldCharType="end"/>
            </w:r>
          </w:hyperlink>
        </w:p>
        <w:p w14:paraId="2BB3C32C" w14:textId="2A00C44B" w:rsidR="00BE4F8E" w:rsidRDefault="00BE4F8E">
          <w:pPr>
            <w:pStyle w:val="TOC3"/>
            <w:tabs>
              <w:tab w:val="right" w:leader="dot" w:pos="10070"/>
            </w:tabs>
            <w:rPr>
              <w:rFonts w:asciiTheme="minorHAnsi" w:hAnsiTheme="minorHAnsi"/>
              <w:noProof/>
              <w:kern w:val="2"/>
              <w:szCs w:val="24"/>
              <w14:ligatures w14:val="standardContextual"/>
            </w:rPr>
          </w:pPr>
          <w:hyperlink w:anchor="_Toc244010751" w:history="1">
            <w:r w:rsidRPr="00906EA5">
              <w:rPr>
                <w:rStyle w:val="Hyperlink"/>
                <w:noProof/>
                <w:lang w:bidi="en-US"/>
              </w:rPr>
              <w:t>ME Chart Audits</w:t>
            </w:r>
            <w:r>
              <w:rPr>
                <w:noProof/>
                <w:webHidden/>
              </w:rPr>
              <w:tab/>
            </w:r>
            <w:r>
              <w:rPr>
                <w:noProof/>
                <w:webHidden/>
              </w:rPr>
              <w:fldChar w:fldCharType="begin"/>
            </w:r>
            <w:r>
              <w:rPr>
                <w:noProof/>
                <w:webHidden/>
              </w:rPr>
              <w:instrText xml:space="preserve"> PAGEREF _Toc244010751 \h </w:instrText>
            </w:r>
            <w:r>
              <w:rPr>
                <w:noProof/>
                <w:webHidden/>
              </w:rPr>
            </w:r>
            <w:r>
              <w:rPr>
                <w:noProof/>
                <w:webHidden/>
              </w:rPr>
              <w:fldChar w:fldCharType="separate"/>
            </w:r>
            <w:r>
              <w:rPr>
                <w:noProof/>
                <w:webHidden/>
              </w:rPr>
              <w:t>22</w:t>
            </w:r>
            <w:r>
              <w:rPr>
                <w:noProof/>
                <w:webHidden/>
              </w:rPr>
              <w:fldChar w:fldCharType="end"/>
            </w:r>
          </w:hyperlink>
        </w:p>
        <w:p w14:paraId="2A5332F2" w14:textId="49B708A2" w:rsidR="00BE4F8E" w:rsidRDefault="00BE4F8E">
          <w:pPr>
            <w:pStyle w:val="TOC3"/>
            <w:tabs>
              <w:tab w:val="right" w:leader="dot" w:pos="10070"/>
            </w:tabs>
            <w:rPr>
              <w:rFonts w:asciiTheme="minorHAnsi" w:hAnsiTheme="minorHAnsi"/>
              <w:noProof/>
              <w:kern w:val="2"/>
              <w:szCs w:val="24"/>
              <w14:ligatures w14:val="standardContextual"/>
            </w:rPr>
          </w:pPr>
          <w:hyperlink w:anchor="_Toc244010752" w:history="1">
            <w:r w:rsidRPr="00906EA5">
              <w:rPr>
                <w:rStyle w:val="Hyperlink"/>
                <w:noProof/>
                <w:lang w:bidi="en-US"/>
              </w:rPr>
              <w:t>New Households/Participants and Whether Substance Abuse NE Topics and/or Material Was Provided</w:t>
            </w:r>
            <w:r>
              <w:rPr>
                <w:noProof/>
                <w:webHidden/>
              </w:rPr>
              <w:tab/>
            </w:r>
            <w:r>
              <w:rPr>
                <w:noProof/>
                <w:webHidden/>
              </w:rPr>
              <w:fldChar w:fldCharType="begin"/>
            </w:r>
            <w:r>
              <w:rPr>
                <w:noProof/>
                <w:webHidden/>
              </w:rPr>
              <w:instrText xml:space="preserve"> PAGEREF _Toc244010752 \h </w:instrText>
            </w:r>
            <w:r>
              <w:rPr>
                <w:noProof/>
                <w:webHidden/>
              </w:rPr>
            </w:r>
            <w:r>
              <w:rPr>
                <w:noProof/>
                <w:webHidden/>
              </w:rPr>
              <w:fldChar w:fldCharType="separate"/>
            </w:r>
            <w:r>
              <w:rPr>
                <w:noProof/>
                <w:webHidden/>
              </w:rPr>
              <w:t>23</w:t>
            </w:r>
            <w:r>
              <w:rPr>
                <w:noProof/>
                <w:webHidden/>
              </w:rPr>
              <w:fldChar w:fldCharType="end"/>
            </w:r>
          </w:hyperlink>
        </w:p>
        <w:p w14:paraId="54D63E16" w14:textId="76F81DD4" w:rsidR="00BE4F8E" w:rsidRDefault="00BE4F8E">
          <w:pPr>
            <w:pStyle w:val="TOC3"/>
            <w:tabs>
              <w:tab w:val="right" w:leader="dot" w:pos="10070"/>
            </w:tabs>
            <w:rPr>
              <w:rFonts w:asciiTheme="minorHAnsi" w:hAnsiTheme="minorHAnsi"/>
              <w:noProof/>
              <w:kern w:val="2"/>
              <w:szCs w:val="24"/>
              <w14:ligatures w14:val="standardContextual"/>
            </w:rPr>
          </w:pPr>
          <w:hyperlink w:anchor="_Toc244010753" w:history="1">
            <w:r w:rsidRPr="00906EA5">
              <w:rPr>
                <w:rStyle w:val="Hyperlink"/>
                <w:noProof/>
                <w:lang w:bidi="en-US"/>
              </w:rPr>
              <w:t>No Signatures at Certification</w:t>
            </w:r>
            <w:r>
              <w:rPr>
                <w:noProof/>
                <w:webHidden/>
              </w:rPr>
              <w:tab/>
            </w:r>
            <w:r>
              <w:rPr>
                <w:noProof/>
                <w:webHidden/>
              </w:rPr>
              <w:fldChar w:fldCharType="begin"/>
            </w:r>
            <w:r>
              <w:rPr>
                <w:noProof/>
                <w:webHidden/>
              </w:rPr>
              <w:instrText xml:space="preserve"> PAGEREF _Toc244010753 \h </w:instrText>
            </w:r>
            <w:r>
              <w:rPr>
                <w:noProof/>
                <w:webHidden/>
              </w:rPr>
            </w:r>
            <w:r>
              <w:rPr>
                <w:noProof/>
                <w:webHidden/>
              </w:rPr>
              <w:fldChar w:fldCharType="separate"/>
            </w:r>
            <w:r>
              <w:rPr>
                <w:noProof/>
                <w:webHidden/>
              </w:rPr>
              <w:t>25</w:t>
            </w:r>
            <w:r>
              <w:rPr>
                <w:noProof/>
                <w:webHidden/>
              </w:rPr>
              <w:fldChar w:fldCharType="end"/>
            </w:r>
          </w:hyperlink>
        </w:p>
        <w:p w14:paraId="3A18B978" w14:textId="56AC64A9" w:rsidR="00BE4F8E" w:rsidRDefault="00BE4F8E">
          <w:pPr>
            <w:pStyle w:val="TOC3"/>
            <w:tabs>
              <w:tab w:val="right" w:leader="dot" w:pos="10070"/>
            </w:tabs>
            <w:rPr>
              <w:rFonts w:asciiTheme="minorHAnsi" w:hAnsiTheme="minorHAnsi"/>
              <w:noProof/>
              <w:kern w:val="2"/>
              <w:szCs w:val="24"/>
              <w14:ligatures w14:val="standardContextual"/>
            </w:rPr>
          </w:pPr>
          <w:hyperlink w:anchor="_Toc244010754" w:history="1">
            <w:r w:rsidRPr="00906EA5">
              <w:rPr>
                <w:rStyle w:val="Hyperlink"/>
                <w:noProof/>
                <w:lang w:bidi="en-US"/>
              </w:rPr>
              <w:t>Not Assigned 400 (Dietary) Risk Factors at Cert</w:t>
            </w:r>
            <w:r>
              <w:rPr>
                <w:noProof/>
                <w:webHidden/>
              </w:rPr>
              <w:tab/>
            </w:r>
            <w:r>
              <w:rPr>
                <w:noProof/>
                <w:webHidden/>
              </w:rPr>
              <w:fldChar w:fldCharType="begin"/>
            </w:r>
            <w:r>
              <w:rPr>
                <w:noProof/>
                <w:webHidden/>
              </w:rPr>
              <w:instrText xml:space="preserve"> PAGEREF _Toc244010754 \h </w:instrText>
            </w:r>
            <w:r>
              <w:rPr>
                <w:noProof/>
                <w:webHidden/>
              </w:rPr>
            </w:r>
            <w:r>
              <w:rPr>
                <w:noProof/>
                <w:webHidden/>
              </w:rPr>
              <w:fldChar w:fldCharType="separate"/>
            </w:r>
            <w:r>
              <w:rPr>
                <w:noProof/>
                <w:webHidden/>
              </w:rPr>
              <w:t>27</w:t>
            </w:r>
            <w:r>
              <w:rPr>
                <w:noProof/>
                <w:webHidden/>
              </w:rPr>
              <w:fldChar w:fldCharType="end"/>
            </w:r>
          </w:hyperlink>
        </w:p>
        <w:p w14:paraId="61900483" w14:textId="15266610" w:rsidR="00BE4F8E" w:rsidRDefault="00BE4F8E">
          <w:pPr>
            <w:pStyle w:val="TOC3"/>
            <w:tabs>
              <w:tab w:val="right" w:leader="dot" w:pos="10070"/>
            </w:tabs>
            <w:rPr>
              <w:rFonts w:asciiTheme="minorHAnsi" w:hAnsiTheme="minorHAnsi"/>
              <w:noProof/>
              <w:kern w:val="2"/>
              <w:szCs w:val="24"/>
              <w14:ligatures w14:val="standardContextual"/>
            </w:rPr>
          </w:pPr>
          <w:hyperlink w:anchor="_Toc244010755" w:history="1">
            <w:r w:rsidRPr="00906EA5">
              <w:rPr>
                <w:rStyle w:val="Hyperlink"/>
                <w:noProof/>
                <w:lang w:bidi="en-US"/>
              </w:rPr>
              <w:t>Participants for Chart Audits</w:t>
            </w:r>
            <w:r>
              <w:rPr>
                <w:noProof/>
                <w:webHidden/>
              </w:rPr>
              <w:tab/>
            </w:r>
            <w:r>
              <w:rPr>
                <w:noProof/>
                <w:webHidden/>
              </w:rPr>
              <w:fldChar w:fldCharType="begin"/>
            </w:r>
            <w:r>
              <w:rPr>
                <w:noProof/>
                <w:webHidden/>
              </w:rPr>
              <w:instrText xml:space="preserve"> PAGEREF _Toc244010755 \h </w:instrText>
            </w:r>
            <w:r>
              <w:rPr>
                <w:noProof/>
                <w:webHidden/>
              </w:rPr>
            </w:r>
            <w:r>
              <w:rPr>
                <w:noProof/>
                <w:webHidden/>
              </w:rPr>
              <w:fldChar w:fldCharType="separate"/>
            </w:r>
            <w:r>
              <w:rPr>
                <w:noProof/>
                <w:webHidden/>
              </w:rPr>
              <w:t>28</w:t>
            </w:r>
            <w:r>
              <w:rPr>
                <w:noProof/>
                <w:webHidden/>
              </w:rPr>
              <w:fldChar w:fldCharType="end"/>
            </w:r>
          </w:hyperlink>
        </w:p>
        <w:p w14:paraId="6D0A0036" w14:textId="3C39ADFF" w:rsidR="00BE4F8E" w:rsidRDefault="00BE4F8E">
          <w:pPr>
            <w:pStyle w:val="TOC3"/>
            <w:tabs>
              <w:tab w:val="right" w:leader="dot" w:pos="10070"/>
            </w:tabs>
            <w:rPr>
              <w:rFonts w:asciiTheme="minorHAnsi" w:hAnsiTheme="minorHAnsi"/>
              <w:noProof/>
              <w:kern w:val="2"/>
              <w:szCs w:val="24"/>
              <w14:ligatures w14:val="standardContextual"/>
            </w:rPr>
          </w:pPr>
          <w:hyperlink w:anchor="_Toc244010756" w:history="1">
            <w:r w:rsidRPr="00906EA5">
              <w:rPr>
                <w:rStyle w:val="Hyperlink"/>
                <w:noProof/>
                <w:lang w:bidi="en-US"/>
              </w:rPr>
              <w:t>Presumptive Eligibility and Documentation</w:t>
            </w:r>
            <w:r>
              <w:rPr>
                <w:noProof/>
                <w:webHidden/>
              </w:rPr>
              <w:tab/>
            </w:r>
            <w:r>
              <w:rPr>
                <w:noProof/>
                <w:webHidden/>
              </w:rPr>
              <w:fldChar w:fldCharType="begin"/>
            </w:r>
            <w:r>
              <w:rPr>
                <w:noProof/>
                <w:webHidden/>
              </w:rPr>
              <w:instrText xml:space="preserve"> PAGEREF _Toc244010756 \h </w:instrText>
            </w:r>
            <w:r>
              <w:rPr>
                <w:noProof/>
                <w:webHidden/>
              </w:rPr>
            </w:r>
            <w:r>
              <w:rPr>
                <w:noProof/>
                <w:webHidden/>
              </w:rPr>
              <w:fldChar w:fldCharType="separate"/>
            </w:r>
            <w:r>
              <w:rPr>
                <w:noProof/>
                <w:webHidden/>
              </w:rPr>
              <w:t>28</w:t>
            </w:r>
            <w:r>
              <w:rPr>
                <w:noProof/>
                <w:webHidden/>
              </w:rPr>
              <w:fldChar w:fldCharType="end"/>
            </w:r>
          </w:hyperlink>
        </w:p>
        <w:p w14:paraId="33B703AA" w14:textId="7E7028A2" w:rsidR="00BE4F8E" w:rsidRDefault="00BE4F8E">
          <w:pPr>
            <w:pStyle w:val="TOC3"/>
            <w:tabs>
              <w:tab w:val="right" w:leader="dot" w:pos="10070"/>
            </w:tabs>
            <w:rPr>
              <w:rFonts w:asciiTheme="minorHAnsi" w:hAnsiTheme="minorHAnsi"/>
              <w:noProof/>
              <w:kern w:val="2"/>
              <w:szCs w:val="24"/>
              <w14:ligatures w14:val="standardContextual"/>
            </w:rPr>
          </w:pPr>
          <w:hyperlink w:anchor="_Toc244010757" w:history="1">
            <w:r w:rsidRPr="00906EA5">
              <w:rPr>
                <w:rStyle w:val="Hyperlink"/>
                <w:noProof/>
                <w:lang w:bidi="en-US"/>
              </w:rPr>
              <w:t>Women with Unlinked or One Way Linked Infants</w:t>
            </w:r>
            <w:r>
              <w:rPr>
                <w:noProof/>
                <w:webHidden/>
              </w:rPr>
              <w:tab/>
            </w:r>
            <w:r>
              <w:rPr>
                <w:noProof/>
                <w:webHidden/>
              </w:rPr>
              <w:fldChar w:fldCharType="begin"/>
            </w:r>
            <w:r>
              <w:rPr>
                <w:noProof/>
                <w:webHidden/>
              </w:rPr>
              <w:instrText xml:space="preserve"> PAGEREF _Toc244010757 \h </w:instrText>
            </w:r>
            <w:r>
              <w:rPr>
                <w:noProof/>
                <w:webHidden/>
              </w:rPr>
            </w:r>
            <w:r>
              <w:rPr>
                <w:noProof/>
                <w:webHidden/>
              </w:rPr>
              <w:fldChar w:fldCharType="separate"/>
            </w:r>
            <w:r>
              <w:rPr>
                <w:noProof/>
                <w:webHidden/>
              </w:rPr>
              <w:t>30</w:t>
            </w:r>
            <w:r>
              <w:rPr>
                <w:noProof/>
                <w:webHidden/>
              </w:rPr>
              <w:fldChar w:fldCharType="end"/>
            </w:r>
          </w:hyperlink>
        </w:p>
        <w:p w14:paraId="0F1467E7" w14:textId="694E39C4"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58" w:history="1">
            <w:r w:rsidRPr="00906EA5">
              <w:rPr>
                <w:rStyle w:val="Hyperlink"/>
                <w:noProof/>
              </w:rPr>
              <w:t>Agency Management &gt;&gt; Due/Overdue</w:t>
            </w:r>
            <w:r>
              <w:rPr>
                <w:noProof/>
                <w:webHidden/>
              </w:rPr>
              <w:tab/>
            </w:r>
            <w:r>
              <w:rPr>
                <w:noProof/>
                <w:webHidden/>
              </w:rPr>
              <w:fldChar w:fldCharType="begin"/>
            </w:r>
            <w:r>
              <w:rPr>
                <w:noProof/>
                <w:webHidden/>
              </w:rPr>
              <w:instrText xml:space="preserve"> PAGEREF _Toc244010758 \h </w:instrText>
            </w:r>
            <w:r>
              <w:rPr>
                <w:noProof/>
                <w:webHidden/>
              </w:rPr>
            </w:r>
            <w:r>
              <w:rPr>
                <w:noProof/>
                <w:webHidden/>
              </w:rPr>
              <w:fldChar w:fldCharType="separate"/>
            </w:r>
            <w:r>
              <w:rPr>
                <w:noProof/>
                <w:webHidden/>
              </w:rPr>
              <w:t>32</w:t>
            </w:r>
            <w:r>
              <w:rPr>
                <w:noProof/>
                <w:webHidden/>
              </w:rPr>
              <w:fldChar w:fldCharType="end"/>
            </w:r>
          </w:hyperlink>
        </w:p>
        <w:p w14:paraId="1CE2C5E9" w14:textId="357FF4F8" w:rsidR="00BE4F8E" w:rsidRDefault="00BE4F8E">
          <w:pPr>
            <w:pStyle w:val="TOC3"/>
            <w:tabs>
              <w:tab w:val="right" w:leader="dot" w:pos="10070"/>
            </w:tabs>
            <w:rPr>
              <w:rFonts w:asciiTheme="minorHAnsi" w:hAnsiTheme="minorHAnsi"/>
              <w:noProof/>
              <w:kern w:val="2"/>
              <w:szCs w:val="24"/>
              <w14:ligatures w14:val="standardContextual"/>
            </w:rPr>
          </w:pPr>
          <w:hyperlink w:anchor="_Toc244010759" w:history="1">
            <w:r w:rsidRPr="00906EA5">
              <w:rPr>
                <w:rStyle w:val="Hyperlink"/>
                <w:noProof/>
                <w:lang w:bidi="en-US"/>
              </w:rPr>
              <w:t>Due for Cert, MCA, or Nutrition Visit with Two Optional Local Use Answers</w:t>
            </w:r>
            <w:r>
              <w:rPr>
                <w:noProof/>
                <w:webHidden/>
              </w:rPr>
              <w:tab/>
            </w:r>
            <w:r>
              <w:rPr>
                <w:noProof/>
                <w:webHidden/>
              </w:rPr>
              <w:fldChar w:fldCharType="begin"/>
            </w:r>
            <w:r>
              <w:rPr>
                <w:noProof/>
                <w:webHidden/>
              </w:rPr>
              <w:instrText xml:space="preserve"> PAGEREF _Toc244010759 \h </w:instrText>
            </w:r>
            <w:r>
              <w:rPr>
                <w:noProof/>
                <w:webHidden/>
              </w:rPr>
            </w:r>
            <w:r>
              <w:rPr>
                <w:noProof/>
                <w:webHidden/>
              </w:rPr>
              <w:fldChar w:fldCharType="separate"/>
            </w:r>
            <w:r>
              <w:rPr>
                <w:noProof/>
                <w:webHidden/>
              </w:rPr>
              <w:t>32</w:t>
            </w:r>
            <w:r>
              <w:rPr>
                <w:noProof/>
                <w:webHidden/>
              </w:rPr>
              <w:fldChar w:fldCharType="end"/>
            </w:r>
          </w:hyperlink>
        </w:p>
        <w:p w14:paraId="42CF4FF0" w14:textId="6A603069" w:rsidR="00BE4F8E" w:rsidRDefault="00BE4F8E">
          <w:pPr>
            <w:pStyle w:val="TOC3"/>
            <w:tabs>
              <w:tab w:val="right" w:leader="dot" w:pos="10070"/>
            </w:tabs>
            <w:rPr>
              <w:rFonts w:asciiTheme="minorHAnsi" w:hAnsiTheme="minorHAnsi"/>
              <w:noProof/>
              <w:kern w:val="2"/>
              <w:szCs w:val="24"/>
              <w14:ligatures w14:val="standardContextual"/>
            </w:rPr>
          </w:pPr>
          <w:hyperlink w:anchor="_Toc244010760" w:history="1">
            <w:r w:rsidRPr="00906EA5">
              <w:rPr>
                <w:rStyle w:val="Hyperlink"/>
                <w:noProof/>
                <w:lang w:bidi="en-US"/>
              </w:rPr>
              <w:t>Due, or One Month Overdue, for Cert, MCA or Nutrition Visit with Optional Local Use Answer</w:t>
            </w:r>
            <w:r>
              <w:rPr>
                <w:noProof/>
                <w:webHidden/>
              </w:rPr>
              <w:tab/>
            </w:r>
            <w:r>
              <w:rPr>
                <w:noProof/>
                <w:webHidden/>
              </w:rPr>
              <w:fldChar w:fldCharType="begin"/>
            </w:r>
            <w:r>
              <w:rPr>
                <w:noProof/>
                <w:webHidden/>
              </w:rPr>
              <w:instrText xml:space="preserve"> PAGEREF _Toc244010760 \h </w:instrText>
            </w:r>
            <w:r>
              <w:rPr>
                <w:noProof/>
                <w:webHidden/>
              </w:rPr>
            </w:r>
            <w:r>
              <w:rPr>
                <w:noProof/>
                <w:webHidden/>
              </w:rPr>
              <w:fldChar w:fldCharType="separate"/>
            </w:r>
            <w:r>
              <w:rPr>
                <w:noProof/>
                <w:webHidden/>
              </w:rPr>
              <w:t>36</w:t>
            </w:r>
            <w:r>
              <w:rPr>
                <w:noProof/>
                <w:webHidden/>
              </w:rPr>
              <w:fldChar w:fldCharType="end"/>
            </w:r>
          </w:hyperlink>
        </w:p>
        <w:p w14:paraId="263A914A" w14:textId="115CA486"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61" w:history="1">
            <w:r w:rsidRPr="00906EA5">
              <w:rPr>
                <w:rStyle w:val="Hyperlink"/>
                <w:noProof/>
              </w:rPr>
              <w:t>Appointments</w:t>
            </w:r>
            <w:r>
              <w:rPr>
                <w:noProof/>
                <w:webHidden/>
              </w:rPr>
              <w:tab/>
            </w:r>
            <w:r>
              <w:rPr>
                <w:noProof/>
                <w:webHidden/>
              </w:rPr>
              <w:fldChar w:fldCharType="begin"/>
            </w:r>
            <w:r>
              <w:rPr>
                <w:noProof/>
                <w:webHidden/>
              </w:rPr>
              <w:instrText xml:space="preserve"> PAGEREF _Toc244010761 \h </w:instrText>
            </w:r>
            <w:r>
              <w:rPr>
                <w:noProof/>
                <w:webHidden/>
              </w:rPr>
            </w:r>
            <w:r>
              <w:rPr>
                <w:noProof/>
                <w:webHidden/>
              </w:rPr>
              <w:fldChar w:fldCharType="separate"/>
            </w:r>
            <w:r>
              <w:rPr>
                <w:noProof/>
                <w:webHidden/>
              </w:rPr>
              <w:t>39</w:t>
            </w:r>
            <w:r>
              <w:rPr>
                <w:noProof/>
                <w:webHidden/>
              </w:rPr>
              <w:fldChar w:fldCharType="end"/>
            </w:r>
          </w:hyperlink>
        </w:p>
        <w:p w14:paraId="2FE49B53" w14:textId="38E36087" w:rsidR="00BE4F8E" w:rsidRDefault="00BE4F8E">
          <w:pPr>
            <w:pStyle w:val="TOC3"/>
            <w:tabs>
              <w:tab w:val="right" w:leader="dot" w:pos="10070"/>
            </w:tabs>
            <w:rPr>
              <w:rFonts w:asciiTheme="minorHAnsi" w:hAnsiTheme="minorHAnsi"/>
              <w:noProof/>
              <w:kern w:val="2"/>
              <w:szCs w:val="24"/>
              <w14:ligatures w14:val="standardContextual"/>
            </w:rPr>
          </w:pPr>
          <w:hyperlink w:anchor="_Toc244010762" w:history="1">
            <w:r w:rsidRPr="00906EA5">
              <w:rPr>
                <w:rStyle w:val="Hyperlink"/>
                <w:noProof/>
                <w:lang w:bidi="en-US"/>
              </w:rPr>
              <w:t>Daily Appointments by Participants and Households with Optional Local Use Answers</w:t>
            </w:r>
            <w:r>
              <w:rPr>
                <w:noProof/>
                <w:webHidden/>
              </w:rPr>
              <w:tab/>
            </w:r>
            <w:r>
              <w:rPr>
                <w:noProof/>
                <w:webHidden/>
              </w:rPr>
              <w:fldChar w:fldCharType="begin"/>
            </w:r>
            <w:r>
              <w:rPr>
                <w:noProof/>
                <w:webHidden/>
              </w:rPr>
              <w:instrText xml:space="preserve"> PAGEREF _Toc244010762 \h </w:instrText>
            </w:r>
            <w:r>
              <w:rPr>
                <w:noProof/>
                <w:webHidden/>
              </w:rPr>
            </w:r>
            <w:r>
              <w:rPr>
                <w:noProof/>
                <w:webHidden/>
              </w:rPr>
              <w:fldChar w:fldCharType="separate"/>
            </w:r>
            <w:r>
              <w:rPr>
                <w:noProof/>
                <w:webHidden/>
              </w:rPr>
              <w:t>39</w:t>
            </w:r>
            <w:r>
              <w:rPr>
                <w:noProof/>
                <w:webHidden/>
              </w:rPr>
              <w:fldChar w:fldCharType="end"/>
            </w:r>
          </w:hyperlink>
        </w:p>
        <w:p w14:paraId="70279804" w14:textId="079153C7" w:rsidR="00BE4F8E" w:rsidRDefault="00BE4F8E">
          <w:pPr>
            <w:pStyle w:val="TOC3"/>
            <w:tabs>
              <w:tab w:val="right" w:leader="dot" w:pos="10070"/>
            </w:tabs>
            <w:rPr>
              <w:rFonts w:asciiTheme="minorHAnsi" w:hAnsiTheme="minorHAnsi"/>
              <w:noProof/>
              <w:kern w:val="2"/>
              <w:szCs w:val="24"/>
              <w14:ligatures w14:val="standardContextual"/>
            </w:rPr>
          </w:pPr>
          <w:hyperlink w:anchor="_Toc244010763" w:history="1">
            <w:r w:rsidRPr="00906EA5">
              <w:rPr>
                <w:rStyle w:val="Hyperlink"/>
                <w:noProof/>
                <w:lang w:bidi="en-US"/>
              </w:rPr>
              <w:t>Kept Appointments List with Optional Local Use Answers</w:t>
            </w:r>
            <w:r>
              <w:rPr>
                <w:noProof/>
                <w:webHidden/>
              </w:rPr>
              <w:tab/>
            </w:r>
            <w:r>
              <w:rPr>
                <w:noProof/>
                <w:webHidden/>
              </w:rPr>
              <w:fldChar w:fldCharType="begin"/>
            </w:r>
            <w:r>
              <w:rPr>
                <w:noProof/>
                <w:webHidden/>
              </w:rPr>
              <w:instrText xml:space="preserve"> PAGEREF _Toc244010763 \h </w:instrText>
            </w:r>
            <w:r>
              <w:rPr>
                <w:noProof/>
                <w:webHidden/>
              </w:rPr>
            </w:r>
            <w:r>
              <w:rPr>
                <w:noProof/>
                <w:webHidden/>
              </w:rPr>
              <w:fldChar w:fldCharType="separate"/>
            </w:r>
            <w:r>
              <w:rPr>
                <w:noProof/>
                <w:webHidden/>
              </w:rPr>
              <w:t>41</w:t>
            </w:r>
            <w:r>
              <w:rPr>
                <w:noProof/>
                <w:webHidden/>
              </w:rPr>
              <w:fldChar w:fldCharType="end"/>
            </w:r>
          </w:hyperlink>
        </w:p>
        <w:p w14:paraId="39FFBBA1" w14:textId="71AA9403" w:rsidR="00BE4F8E" w:rsidRDefault="00BE4F8E">
          <w:pPr>
            <w:pStyle w:val="TOC3"/>
            <w:tabs>
              <w:tab w:val="right" w:leader="dot" w:pos="10070"/>
            </w:tabs>
            <w:rPr>
              <w:rFonts w:asciiTheme="minorHAnsi" w:hAnsiTheme="minorHAnsi"/>
              <w:noProof/>
              <w:kern w:val="2"/>
              <w:szCs w:val="24"/>
              <w14:ligatures w14:val="standardContextual"/>
            </w:rPr>
          </w:pPr>
          <w:hyperlink w:anchor="_Toc244010764" w:history="1">
            <w:r w:rsidRPr="00906EA5">
              <w:rPr>
                <w:rStyle w:val="Hyperlink"/>
                <w:noProof/>
                <w:lang w:bidi="en-US"/>
              </w:rPr>
              <w:t>No Shows by Day and Time</w:t>
            </w:r>
            <w:r>
              <w:rPr>
                <w:noProof/>
                <w:webHidden/>
              </w:rPr>
              <w:tab/>
            </w:r>
            <w:r>
              <w:rPr>
                <w:noProof/>
                <w:webHidden/>
              </w:rPr>
              <w:fldChar w:fldCharType="begin"/>
            </w:r>
            <w:r>
              <w:rPr>
                <w:noProof/>
                <w:webHidden/>
              </w:rPr>
              <w:instrText xml:space="preserve"> PAGEREF _Toc244010764 \h </w:instrText>
            </w:r>
            <w:r>
              <w:rPr>
                <w:noProof/>
                <w:webHidden/>
              </w:rPr>
            </w:r>
            <w:r>
              <w:rPr>
                <w:noProof/>
                <w:webHidden/>
              </w:rPr>
              <w:fldChar w:fldCharType="separate"/>
            </w:r>
            <w:r>
              <w:rPr>
                <w:noProof/>
                <w:webHidden/>
              </w:rPr>
              <w:t>42</w:t>
            </w:r>
            <w:r>
              <w:rPr>
                <w:noProof/>
                <w:webHidden/>
              </w:rPr>
              <w:fldChar w:fldCharType="end"/>
            </w:r>
          </w:hyperlink>
        </w:p>
        <w:p w14:paraId="22CDD1CD" w14:textId="0622A24F" w:rsidR="00BE4F8E" w:rsidRDefault="00BE4F8E">
          <w:pPr>
            <w:pStyle w:val="TOC3"/>
            <w:tabs>
              <w:tab w:val="right" w:leader="dot" w:pos="10070"/>
            </w:tabs>
            <w:rPr>
              <w:rFonts w:asciiTheme="minorHAnsi" w:hAnsiTheme="minorHAnsi"/>
              <w:noProof/>
              <w:kern w:val="2"/>
              <w:szCs w:val="24"/>
              <w14:ligatures w14:val="standardContextual"/>
            </w:rPr>
          </w:pPr>
          <w:hyperlink w:anchor="_Toc244010765" w:history="1">
            <w:r w:rsidRPr="00906EA5">
              <w:rPr>
                <w:rStyle w:val="Hyperlink"/>
                <w:noProof/>
                <w:lang w:bidi="en-US"/>
              </w:rPr>
              <w:t>Staff Who Scheduled Appointments</w:t>
            </w:r>
            <w:r>
              <w:rPr>
                <w:noProof/>
                <w:webHidden/>
              </w:rPr>
              <w:tab/>
            </w:r>
            <w:r>
              <w:rPr>
                <w:noProof/>
                <w:webHidden/>
              </w:rPr>
              <w:fldChar w:fldCharType="begin"/>
            </w:r>
            <w:r>
              <w:rPr>
                <w:noProof/>
                <w:webHidden/>
              </w:rPr>
              <w:instrText xml:space="preserve"> PAGEREF _Toc244010765 \h </w:instrText>
            </w:r>
            <w:r>
              <w:rPr>
                <w:noProof/>
                <w:webHidden/>
              </w:rPr>
            </w:r>
            <w:r>
              <w:rPr>
                <w:noProof/>
                <w:webHidden/>
              </w:rPr>
              <w:fldChar w:fldCharType="separate"/>
            </w:r>
            <w:r>
              <w:rPr>
                <w:noProof/>
                <w:webHidden/>
              </w:rPr>
              <w:t>44</w:t>
            </w:r>
            <w:r>
              <w:rPr>
                <w:noProof/>
                <w:webHidden/>
              </w:rPr>
              <w:fldChar w:fldCharType="end"/>
            </w:r>
          </w:hyperlink>
        </w:p>
        <w:p w14:paraId="4CF675CC" w14:textId="5A5E6BD6" w:rsidR="00BE4F8E" w:rsidRDefault="00BE4F8E">
          <w:pPr>
            <w:pStyle w:val="TOC3"/>
            <w:tabs>
              <w:tab w:val="right" w:leader="dot" w:pos="10070"/>
            </w:tabs>
            <w:rPr>
              <w:rFonts w:asciiTheme="minorHAnsi" w:hAnsiTheme="minorHAnsi"/>
              <w:noProof/>
              <w:kern w:val="2"/>
              <w:szCs w:val="24"/>
              <w14:ligatures w14:val="standardContextual"/>
            </w:rPr>
          </w:pPr>
          <w:hyperlink w:anchor="_Toc244010766" w:history="1">
            <w:r w:rsidRPr="00906EA5">
              <w:rPr>
                <w:rStyle w:val="Hyperlink"/>
                <w:noProof/>
                <w:lang w:bidi="en-US"/>
              </w:rPr>
              <w:t>Unfilled Appointment Intervals</w:t>
            </w:r>
            <w:r>
              <w:rPr>
                <w:noProof/>
                <w:webHidden/>
              </w:rPr>
              <w:tab/>
            </w:r>
            <w:r>
              <w:rPr>
                <w:noProof/>
                <w:webHidden/>
              </w:rPr>
              <w:fldChar w:fldCharType="begin"/>
            </w:r>
            <w:r>
              <w:rPr>
                <w:noProof/>
                <w:webHidden/>
              </w:rPr>
              <w:instrText xml:space="preserve"> PAGEREF _Toc244010766 \h </w:instrText>
            </w:r>
            <w:r>
              <w:rPr>
                <w:noProof/>
                <w:webHidden/>
              </w:rPr>
            </w:r>
            <w:r>
              <w:rPr>
                <w:noProof/>
                <w:webHidden/>
              </w:rPr>
              <w:fldChar w:fldCharType="separate"/>
            </w:r>
            <w:r>
              <w:rPr>
                <w:noProof/>
                <w:webHidden/>
              </w:rPr>
              <w:t>45</w:t>
            </w:r>
            <w:r>
              <w:rPr>
                <w:noProof/>
                <w:webHidden/>
              </w:rPr>
              <w:fldChar w:fldCharType="end"/>
            </w:r>
          </w:hyperlink>
        </w:p>
        <w:p w14:paraId="2611E229" w14:textId="22E7CE45"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67" w:history="1">
            <w:r w:rsidRPr="00906EA5">
              <w:rPr>
                <w:rStyle w:val="Hyperlink"/>
                <w:noProof/>
              </w:rPr>
              <w:t>Benefits</w:t>
            </w:r>
            <w:r>
              <w:rPr>
                <w:noProof/>
                <w:webHidden/>
              </w:rPr>
              <w:tab/>
            </w:r>
            <w:r>
              <w:rPr>
                <w:noProof/>
                <w:webHidden/>
              </w:rPr>
              <w:fldChar w:fldCharType="begin"/>
            </w:r>
            <w:r>
              <w:rPr>
                <w:noProof/>
                <w:webHidden/>
              </w:rPr>
              <w:instrText xml:space="preserve"> PAGEREF _Toc244010767 \h </w:instrText>
            </w:r>
            <w:r>
              <w:rPr>
                <w:noProof/>
                <w:webHidden/>
              </w:rPr>
            </w:r>
            <w:r>
              <w:rPr>
                <w:noProof/>
                <w:webHidden/>
              </w:rPr>
              <w:fldChar w:fldCharType="separate"/>
            </w:r>
            <w:r>
              <w:rPr>
                <w:noProof/>
                <w:webHidden/>
              </w:rPr>
              <w:t>48</w:t>
            </w:r>
            <w:r>
              <w:rPr>
                <w:noProof/>
                <w:webHidden/>
              </w:rPr>
              <w:fldChar w:fldCharType="end"/>
            </w:r>
          </w:hyperlink>
        </w:p>
        <w:p w14:paraId="171E0A93" w14:textId="1D23EE60" w:rsidR="00BE4F8E" w:rsidRDefault="00BE4F8E">
          <w:pPr>
            <w:pStyle w:val="TOC3"/>
            <w:tabs>
              <w:tab w:val="right" w:leader="dot" w:pos="10070"/>
            </w:tabs>
            <w:rPr>
              <w:rFonts w:asciiTheme="minorHAnsi" w:hAnsiTheme="minorHAnsi"/>
              <w:noProof/>
              <w:kern w:val="2"/>
              <w:szCs w:val="24"/>
              <w14:ligatures w14:val="standardContextual"/>
            </w:rPr>
          </w:pPr>
          <w:hyperlink w:anchor="_Toc244010768" w:history="1">
            <w:r w:rsidRPr="00906EA5">
              <w:rPr>
                <w:rStyle w:val="Hyperlink"/>
                <w:noProof/>
                <w:lang w:bidi="en-US"/>
              </w:rPr>
              <w:t>Missed Nutrition Visits by Last Clinic Issued</w:t>
            </w:r>
            <w:r>
              <w:rPr>
                <w:noProof/>
                <w:webHidden/>
              </w:rPr>
              <w:tab/>
            </w:r>
            <w:r>
              <w:rPr>
                <w:noProof/>
                <w:webHidden/>
              </w:rPr>
              <w:fldChar w:fldCharType="begin"/>
            </w:r>
            <w:r>
              <w:rPr>
                <w:noProof/>
                <w:webHidden/>
              </w:rPr>
              <w:instrText xml:space="preserve"> PAGEREF _Toc244010768 \h </w:instrText>
            </w:r>
            <w:r>
              <w:rPr>
                <w:noProof/>
                <w:webHidden/>
              </w:rPr>
            </w:r>
            <w:r>
              <w:rPr>
                <w:noProof/>
                <w:webHidden/>
              </w:rPr>
              <w:fldChar w:fldCharType="separate"/>
            </w:r>
            <w:r>
              <w:rPr>
                <w:noProof/>
                <w:webHidden/>
              </w:rPr>
              <w:t>48</w:t>
            </w:r>
            <w:r>
              <w:rPr>
                <w:noProof/>
                <w:webHidden/>
              </w:rPr>
              <w:fldChar w:fldCharType="end"/>
            </w:r>
          </w:hyperlink>
        </w:p>
        <w:p w14:paraId="76886E69" w14:textId="7468DB9F"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69" w:history="1">
            <w:r w:rsidRPr="00906EA5">
              <w:rPr>
                <w:rStyle w:val="Hyperlink"/>
                <w:noProof/>
              </w:rPr>
              <w:t>Benefits &gt;&gt; Agency Management</w:t>
            </w:r>
            <w:r>
              <w:rPr>
                <w:noProof/>
                <w:webHidden/>
              </w:rPr>
              <w:tab/>
            </w:r>
            <w:r>
              <w:rPr>
                <w:noProof/>
                <w:webHidden/>
              </w:rPr>
              <w:fldChar w:fldCharType="begin"/>
            </w:r>
            <w:r>
              <w:rPr>
                <w:noProof/>
                <w:webHidden/>
              </w:rPr>
              <w:instrText xml:space="preserve"> PAGEREF _Toc244010769 \h </w:instrText>
            </w:r>
            <w:r>
              <w:rPr>
                <w:noProof/>
                <w:webHidden/>
              </w:rPr>
            </w:r>
            <w:r>
              <w:rPr>
                <w:noProof/>
                <w:webHidden/>
              </w:rPr>
              <w:fldChar w:fldCharType="separate"/>
            </w:r>
            <w:r>
              <w:rPr>
                <w:noProof/>
                <w:webHidden/>
              </w:rPr>
              <w:t>50</w:t>
            </w:r>
            <w:r>
              <w:rPr>
                <w:noProof/>
                <w:webHidden/>
              </w:rPr>
              <w:fldChar w:fldCharType="end"/>
            </w:r>
          </w:hyperlink>
        </w:p>
        <w:p w14:paraId="6B009725" w14:textId="226C008D" w:rsidR="00BE4F8E" w:rsidRDefault="00BE4F8E">
          <w:pPr>
            <w:pStyle w:val="TOC3"/>
            <w:tabs>
              <w:tab w:val="right" w:leader="dot" w:pos="10070"/>
            </w:tabs>
            <w:rPr>
              <w:rFonts w:asciiTheme="minorHAnsi" w:hAnsiTheme="minorHAnsi"/>
              <w:noProof/>
              <w:kern w:val="2"/>
              <w:szCs w:val="24"/>
              <w14:ligatures w14:val="standardContextual"/>
            </w:rPr>
          </w:pPr>
          <w:hyperlink w:anchor="_Toc244010770" w:history="1">
            <w:r w:rsidRPr="00906EA5">
              <w:rPr>
                <w:rStyle w:val="Hyperlink"/>
                <w:noProof/>
                <w:lang w:bidi="en-US"/>
              </w:rPr>
              <w:t>Returned Formula</w:t>
            </w:r>
            <w:r>
              <w:rPr>
                <w:noProof/>
                <w:webHidden/>
              </w:rPr>
              <w:tab/>
            </w:r>
            <w:r>
              <w:rPr>
                <w:noProof/>
                <w:webHidden/>
              </w:rPr>
              <w:fldChar w:fldCharType="begin"/>
            </w:r>
            <w:r>
              <w:rPr>
                <w:noProof/>
                <w:webHidden/>
              </w:rPr>
              <w:instrText xml:space="preserve"> PAGEREF _Toc244010770 \h </w:instrText>
            </w:r>
            <w:r>
              <w:rPr>
                <w:noProof/>
                <w:webHidden/>
              </w:rPr>
            </w:r>
            <w:r>
              <w:rPr>
                <w:noProof/>
                <w:webHidden/>
              </w:rPr>
              <w:fldChar w:fldCharType="separate"/>
            </w:r>
            <w:r>
              <w:rPr>
                <w:noProof/>
                <w:webHidden/>
              </w:rPr>
              <w:t>50</w:t>
            </w:r>
            <w:r>
              <w:rPr>
                <w:noProof/>
                <w:webHidden/>
              </w:rPr>
              <w:fldChar w:fldCharType="end"/>
            </w:r>
          </w:hyperlink>
        </w:p>
        <w:p w14:paraId="10B360F4" w14:textId="40BB116C" w:rsidR="00BE4F8E" w:rsidRDefault="00BE4F8E">
          <w:pPr>
            <w:pStyle w:val="TOC3"/>
            <w:tabs>
              <w:tab w:val="right" w:leader="dot" w:pos="10070"/>
            </w:tabs>
            <w:rPr>
              <w:rFonts w:asciiTheme="minorHAnsi" w:hAnsiTheme="minorHAnsi"/>
              <w:noProof/>
              <w:kern w:val="2"/>
              <w:szCs w:val="24"/>
              <w14:ligatures w14:val="standardContextual"/>
            </w:rPr>
          </w:pPr>
          <w:hyperlink w:anchor="_Toc244010771" w:history="1">
            <w:r w:rsidRPr="00906EA5">
              <w:rPr>
                <w:rStyle w:val="Hyperlink"/>
                <w:noProof/>
                <w:lang w:bidi="en-US"/>
              </w:rPr>
              <w:t>WIC Contacts and Benefits Not Issued</w:t>
            </w:r>
            <w:r>
              <w:rPr>
                <w:noProof/>
                <w:webHidden/>
              </w:rPr>
              <w:tab/>
            </w:r>
            <w:r>
              <w:rPr>
                <w:noProof/>
                <w:webHidden/>
              </w:rPr>
              <w:fldChar w:fldCharType="begin"/>
            </w:r>
            <w:r>
              <w:rPr>
                <w:noProof/>
                <w:webHidden/>
              </w:rPr>
              <w:instrText xml:space="preserve"> PAGEREF _Toc244010771 \h </w:instrText>
            </w:r>
            <w:r>
              <w:rPr>
                <w:noProof/>
                <w:webHidden/>
              </w:rPr>
            </w:r>
            <w:r>
              <w:rPr>
                <w:noProof/>
                <w:webHidden/>
              </w:rPr>
              <w:fldChar w:fldCharType="separate"/>
            </w:r>
            <w:r>
              <w:rPr>
                <w:noProof/>
                <w:webHidden/>
              </w:rPr>
              <w:t>50</w:t>
            </w:r>
            <w:r>
              <w:rPr>
                <w:noProof/>
                <w:webHidden/>
              </w:rPr>
              <w:fldChar w:fldCharType="end"/>
            </w:r>
          </w:hyperlink>
        </w:p>
        <w:p w14:paraId="4C9B2384" w14:textId="5F5F9F98"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72" w:history="1">
            <w:r w:rsidRPr="00906EA5">
              <w:rPr>
                <w:rStyle w:val="Hyperlink"/>
                <w:noProof/>
              </w:rPr>
              <w:t>Counts</w:t>
            </w:r>
            <w:r>
              <w:rPr>
                <w:noProof/>
                <w:webHidden/>
              </w:rPr>
              <w:tab/>
            </w:r>
            <w:r>
              <w:rPr>
                <w:noProof/>
                <w:webHidden/>
              </w:rPr>
              <w:fldChar w:fldCharType="begin"/>
            </w:r>
            <w:r>
              <w:rPr>
                <w:noProof/>
                <w:webHidden/>
              </w:rPr>
              <w:instrText xml:space="preserve"> PAGEREF _Toc244010772 \h </w:instrText>
            </w:r>
            <w:r>
              <w:rPr>
                <w:noProof/>
                <w:webHidden/>
              </w:rPr>
            </w:r>
            <w:r>
              <w:rPr>
                <w:noProof/>
                <w:webHidden/>
              </w:rPr>
              <w:fldChar w:fldCharType="separate"/>
            </w:r>
            <w:r>
              <w:rPr>
                <w:noProof/>
                <w:webHidden/>
              </w:rPr>
              <w:t>52</w:t>
            </w:r>
            <w:r>
              <w:rPr>
                <w:noProof/>
                <w:webHidden/>
              </w:rPr>
              <w:fldChar w:fldCharType="end"/>
            </w:r>
          </w:hyperlink>
        </w:p>
        <w:p w14:paraId="76AE659A" w14:textId="5CFE5DE1" w:rsidR="00BE4F8E" w:rsidRDefault="00BE4F8E">
          <w:pPr>
            <w:pStyle w:val="TOC3"/>
            <w:tabs>
              <w:tab w:val="right" w:leader="dot" w:pos="10070"/>
            </w:tabs>
            <w:rPr>
              <w:rFonts w:asciiTheme="minorHAnsi" w:hAnsiTheme="minorHAnsi"/>
              <w:noProof/>
              <w:kern w:val="2"/>
              <w:szCs w:val="24"/>
              <w14:ligatures w14:val="standardContextual"/>
            </w:rPr>
          </w:pPr>
          <w:hyperlink w:anchor="_Toc244010773" w:history="1">
            <w:r w:rsidRPr="00906EA5">
              <w:rPr>
                <w:rStyle w:val="Hyperlink"/>
                <w:noProof/>
                <w:lang w:bidi="en-US"/>
              </w:rPr>
              <w:t>Count of Contacts by WIC Type, Race, and Clinic for Grantee &amp; Agency and Statewide by Agency</w:t>
            </w:r>
            <w:r>
              <w:rPr>
                <w:noProof/>
                <w:webHidden/>
              </w:rPr>
              <w:tab/>
            </w:r>
            <w:r>
              <w:rPr>
                <w:noProof/>
                <w:webHidden/>
              </w:rPr>
              <w:fldChar w:fldCharType="begin"/>
            </w:r>
            <w:r>
              <w:rPr>
                <w:noProof/>
                <w:webHidden/>
              </w:rPr>
              <w:instrText xml:space="preserve"> PAGEREF _Toc244010773 \h </w:instrText>
            </w:r>
            <w:r>
              <w:rPr>
                <w:noProof/>
                <w:webHidden/>
              </w:rPr>
            </w:r>
            <w:r>
              <w:rPr>
                <w:noProof/>
                <w:webHidden/>
              </w:rPr>
              <w:fldChar w:fldCharType="separate"/>
            </w:r>
            <w:r>
              <w:rPr>
                <w:noProof/>
                <w:webHidden/>
              </w:rPr>
              <w:t>52</w:t>
            </w:r>
            <w:r>
              <w:rPr>
                <w:noProof/>
                <w:webHidden/>
              </w:rPr>
              <w:fldChar w:fldCharType="end"/>
            </w:r>
          </w:hyperlink>
        </w:p>
        <w:p w14:paraId="1B7CBF4E" w14:textId="15D132FE" w:rsidR="00BE4F8E" w:rsidRDefault="00BE4F8E">
          <w:pPr>
            <w:pStyle w:val="TOC3"/>
            <w:tabs>
              <w:tab w:val="right" w:leader="dot" w:pos="10070"/>
            </w:tabs>
            <w:rPr>
              <w:rFonts w:asciiTheme="minorHAnsi" w:hAnsiTheme="minorHAnsi"/>
              <w:noProof/>
              <w:kern w:val="2"/>
              <w:szCs w:val="24"/>
              <w14:ligatures w14:val="standardContextual"/>
            </w:rPr>
          </w:pPr>
          <w:hyperlink w:anchor="_Toc244010774" w:history="1">
            <w:r w:rsidRPr="00906EA5">
              <w:rPr>
                <w:rStyle w:val="Hyperlink"/>
                <w:noProof/>
                <w:lang w:bidi="en-US"/>
              </w:rPr>
              <w:t>Count of Three Optional Local Use Answers and Referrals Given at Any Time</w:t>
            </w:r>
            <w:r>
              <w:rPr>
                <w:noProof/>
                <w:webHidden/>
              </w:rPr>
              <w:tab/>
            </w:r>
            <w:r>
              <w:rPr>
                <w:noProof/>
                <w:webHidden/>
              </w:rPr>
              <w:fldChar w:fldCharType="begin"/>
            </w:r>
            <w:r>
              <w:rPr>
                <w:noProof/>
                <w:webHidden/>
              </w:rPr>
              <w:instrText xml:space="preserve"> PAGEREF _Toc244010774 \h </w:instrText>
            </w:r>
            <w:r>
              <w:rPr>
                <w:noProof/>
                <w:webHidden/>
              </w:rPr>
            </w:r>
            <w:r>
              <w:rPr>
                <w:noProof/>
                <w:webHidden/>
              </w:rPr>
              <w:fldChar w:fldCharType="separate"/>
            </w:r>
            <w:r>
              <w:rPr>
                <w:noProof/>
                <w:webHidden/>
              </w:rPr>
              <w:t>54</w:t>
            </w:r>
            <w:r>
              <w:rPr>
                <w:noProof/>
                <w:webHidden/>
              </w:rPr>
              <w:fldChar w:fldCharType="end"/>
            </w:r>
          </w:hyperlink>
        </w:p>
        <w:p w14:paraId="1BC3DEA4" w14:textId="684EDE0E" w:rsidR="00BE4F8E" w:rsidRDefault="00BE4F8E">
          <w:pPr>
            <w:pStyle w:val="TOC3"/>
            <w:tabs>
              <w:tab w:val="right" w:leader="dot" w:pos="10070"/>
            </w:tabs>
            <w:rPr>
              <w:rFonts w:asciiTheme="minorHAnsi" w:hAnsiTheme="minorHAnsi"/>
              <w:noProof/>
              <w:kern w:val="2"/>
              <w:szCs w:val="24"/>
              <w14:ligatures w14:val="standardContextual"/>
            </w:rPr>
          </w:pPr>
          <w:hyperlink w:anchor="_Toc244010775" w:history="1">
            <w:r w:rsidRPr="00906EA5">
              <w:rPr>
                <w:rStyle w:val="Hyperlink"/>
                <w:noProof/>
                <w:lang w:bidi="en-US"/>
              </w:rPr>
              <w:t>VOC Documents Produced</w:t>
            </w:r>
            <w:r>
              <w:rPr>
                <w:noProof/>
                <w:webHidden/>
              </w:rPr>
              <w:tab/>
            </w:r>
            <w:r>
              <w:rPr>
                <w:noProof/>
                <w:webHidden/>
              </w:rPr>
              <w:fldChar w:fldCharType="begin"/>
            </w:r>
            <w:r>
              <w:rPr>
                <w:noProof/>
                <w:webHidden/>
              </w:rPr>
              <w:instrText xml:space="preserve"> PAGEREF _Toc244010775 \h </w:instrText>
            </w:r>
            <w:r>
              <w:rPr>
                <w:noProof/>
                <w:webHidden/>
              </w:rPr>
            </w:r>
            <w:r>
              <w:rPr>
                <w:noProof/>
                <w:webHidden/>
              </w:rPr>
              <w:fldChar w:fldCharType="separate"/>
            </w:r>
            <w:r>
              <w:rPr>
                <w:noProof/>
                <w:webHidden/>
              </w:rPr>
              <w:t>56</w:t>
            </w:r>
            <w:r>
              <w:rPr>
                <w:noProof/>
                <w:webHidden/>
              </w:rPr>
              <w:fldChar w:fldCharType="end"/>
            </w:r>
          </w:hyperlink>
        </w:p>
        <w:p w14:paraId="4441021C" w14:textId="6D955D24"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76" w:history="1">
            <w:r w:rsidRPr="00906EA5">
              <w:rPr>
                <w:rStyle w:val="Hyperlink"/>
                <w:noProof/>
              </w:rPr>
              <w:t>Counts &gt;&gt; Monthly Participation</w:t>
            </w:r>
            <w:r>
              <w:rPr>
                <w:noProof/>
                <w:webHidden/>
              </w:rPr>
              <w:tab/>
            </w:r>
            <w:r>
              <w:rPr>
                <w:noProof/>
                <w:webHidden/>
              </w:rPr>
              <w:fldChar w:fldCharType="begin"/>
            </w:r>
            <w:r>
              <w:rPr>
                <w:noProof/>
                <w:webHidden/>
              </w:rPr>
              <w:instrText xml:space="preserve"> PAGEREF _Toc244010776 \h </w:instrText>
            </w:r>
            <w:r>
              <w:rPr>
                <w:noProof/>
                <w:webHidden/>
              </w:rPr>
            </w:r>
            <w:r>
              <w:rPr>
                <w:noProof/>
                <w:webHidden/>
              </w:rPr>
              <w:fldChar w:fldCharType="separate"/>
            </w:r>
            <w:r>
              <w:rPr>
                <w:noProof/>
                <w:webHidden/>
              </w:rPr>
              <w:t>58</w:t>
            </w:r>
            <w:r>
              <w:rPr>
                <w:noProof/>
                <w:webHidden/>
              </w:rPr>
              <w:fldChar w:fldCharType="end"/>
            </w:r>
          </w:hyperlink>
        </w:p>
        <w:p w14:paraId="0CFABF6C" w14:textId="5C632C8B" w:rsidR="00BE4F8E" w:rsidRDefault="00BE4F8E">
          <w:pPr>
            <w:pStyle w:val="TOC3"/>
            <w:tabs>
              <w:tab w:val="right" w:leader="dot" w:pos="10070"/>
            </w:tabs>
            <w:rPr>
              <w:rFonts w:asciiTheme="minorHAnsi" w:hAnsiTheme="minorHAnsi"/>
              <w:noProof/>
              <w:kern w:val="2"/>
              <w:szCs w:val="24"/>
              <w14:ligatures w14:val="standardContextual"/>
            </w:rPr>
          </w:pPr>
          <w:hyperlink w:anchor="_Toc244010777" w:history="1">
            <w:r w:rsidRPr="00906EA5">
              <w:rPr>
                <w:rStyle w:val="Hyperlink"/>
                <w:noProof/>
                <w:lang w:bidi="en-US"/>
              </w:rPr>
              <w:t>Average Monthly Participation by Congressional District</w:t>
            </w:r>
            <w:r>
              <w:rPr>
                <w:noProof/>
                <w:webHidden/>
              </w:rPr>
              <w:tab/>
            </w:r>
            <w:r>
              <w:rPr>
                <w:noProof/>
                <w:webHidden/>
              </w:rPr>
              <w:fldChar w:fldCharType="begin"/>
            </w:r>
            <w:r>
              <w:rPr>
                <w:noProof/>
                <w:webHidden/>
              </w:rPr>
              <w:instrText xml:space="preserve"> PAGEREF _Toc244010777 \h </w:instrText>
            </w:r>
            <w:r>
              <w:rPr>
                <w:noProof/>
                <w:webHidden/>
              </w:rPr>
            </w:r>
            <w:r>
              <w:rPr>
                <w:noProof/>
                <w:webHidden/>
              </w:rPr>
              <w:fldChar w:fldCharType="separate"/>
            </w:r>
            <w:r>
              <w:rPr>
                <w:noProof/>
                <w:webHidden/>
              </w:rPr>
              <w:t>58</w:t>
            </w:r>
            <w:r>
              <w:rPr>
                <w:noProof/>
                <w:webHidden/>
              </w:rPr>
              <w:fldChar w:fldCharType="end"/>
            </w:r>
          </w:hyperlink>
        </w:p>
        <w:p w14:paraId="0A8E3E25" w14:textId="0D3B4321" w:rsidR="00BE4F8E" w:rsidRDefault="00BE4F8E">
          <w:pPr>
            <w:pStyle w:val="TOC3"/>
            <w:tabs>
              <w:tab w:val="right" w:leader="dot" w:pos="10070"/>
            </w:tabs>
            <w:rPr>
              <w:rFonts w:asciiTheme="minorHAnsi" w:hAnsiTheme="minorHAnsi"/>
              <w:noProof/>
              <w:kern w:val="2"/>
              <w:szCs w:val="24"/>
              <w14:ligatures w14:val="standardContextual"/>
            </w:rPr>
          </w:pPr>
          <w:hyperlink w:anchor="_Toc244010778" w:history="1">
            <w:r w:rsidRPr="00906EA5">
              <w:rPr>
                <w:rStyle w:val="Hyperlink"/>
                <w:noProof/>
                <w:lang w:bidi="en-US"/>
              </w:rPr>
              <w:t>Monthly Participation by Age and Race Ethnicity</w:t>
            </w:r>
            <w:r>
              <w:rPr>
                <w:noProof/>
                <w:webHidden/>
              </w:rPr>
              <w:tab/>
            </w:r>
            <w:r>
              <w:rPr>
                <w:noProof/>
                <w:webHidden/>
              </w:rPr>
              <w:fldChar w:fldCharType="begin"/>
            </w:r>
            <w:r>
              <w:rPr>
                <w:noProof/>
                <w:webHidden/>
              </w:rPr>
              <w:instrText xml:space="preserve"> PAGEREF _Toc244010778 \h </w:instrText>
            </w:r>
            <w:r>
              <w:rPr>
                <w:noProof/>
                <w:webHidden/>
              </w:rPr>
            </w:r>
            <w:r>
              <w:rPr>
                <w:noProof/>
                <w:webHidden/>
              </w:rPr>
              <w:fldChar w:fldCharType="separate"/>
            </w:r>
            <w:r>
              <w:rPr>
                <w:noProof/>
                <w:webHidden/>
              </w:rPr>
              <w:t>59</w:t>
            </w:r>
            <w:r>
              <w:rPr>
                <w:noProof/>
                <w:webHidden/>
              </w:rPr>
              <w:fldChar w:fldCharType="end"/>
            </w:r>
          </w:hyperlink>
        </w:p>
        <w:p w14:paraId="0DF2D5DB" w14:textId="3331AE4E" w:rsidR="00BE4F8E" w:rsidRDefault="00BE4F8E">
          <w:pPr>
            <w:pStyle w:val="TOC3"/>
            <w:tabs>
              <w:tab w:val="right" w:leader="dot" w:pos="10070"/>
            </w:tabs>
            <w:rPr>
              <w:rFonts w:asciiTheme="minorHAnsi" w:hAnsiTheme="minorHAnsi"/>
              <w:noProof/>
              <w:kern w:val="2"/>
              <w:szCs w:val="24"/>
              <w14:ligatures w14:val="standardContextual"/>
            </w:rPr>
          </w:pPr>
          <w:hyperlink w:anchor="_Toc244010779" w:history="1">
            <w:r w:rsidRPr="00906EA5">
              <w:rPr>
                <w:rStyle w:val="Hyperlink"/>
                <w:noProof/>
                <w:lang w:bidi="en-US"/>
              </w:rPr>
              <w:t>Monthly Participation by City of Residence and Race Ethnicity</w:t>
            </w:r>
            <w:r>
              <w:rPr>
                <w:noProof/>
                <w:webHidden/>
              </w:rPr>
              <w:tab/>
            </w:r>
            <w:r>
              <w:rPr>
                <w:noProof/>
                <w:webHidden/>
              </w:rPr>
              <w:fldChar w:fldCharType="begin"/>
            </w:r>
            <w:r>
              <w:rPr>
                <w:noProof/>
                <w:webHidden/>
              </w:rPr>
              <w:instrText xml:space="preserve"> PAGEREF _Toc244010779 \h </w:instrText>
            </w:r>
            <w:r>
              <w:rPr>
                <w:noProof/>
                <w:webHidden/>
              </w:rPr>
            </w:r>
            <w:r>
              <w:rPr>
                <w:noProof/>
                <w:webHidden/>
              </w:rPr>
              <w:fldChar w:fldCharType="separate"/>
            </w:r>
            <w:r>
              <w:rPr>
                <w:noProof/>
                <w:webHidden/>
              </w:rPr>
              <w:t>61</w:t>
            </w:r>
            <w:r>
              <w:rPr>
                <w:noProof/>
                <w:webHidden/>
              </w:rPr>
              <w:fldChar w:fldCharType="end"/>
            </w:r>
          </w:hyperlink>
        </w:p>
        <w:p w14:paraId="3802DFD1" w14:textId="4692CB4F" w:rsidR="00BE4F8E" w:rsidRDefault="00BE4F8E">
          <w:pPr>
            <w:pStyle w:val="TOC3"/>
            <w:tabs>
              <w:tab w:val="right" w:leader="dot" w:pos="10070"/>
            </w:tabs>
            <w:rPr>
              <w:rFonts w:asciiTheme="minorHAnsi" w:hAnsiTheme="minorHAnsi"/>
              <w:noProof/>
              <w:kern w:val="2"/>
              <w:szCs w:val="24"/>
              <w14:ligatures w14:val="standardContextual"/>
            </w:rPr>
          </w:pPr>
          <w:hyperlink w:anchor="_Toc244010780" w:history="1">
            <w:r w:rsidRPr="00906EA5">
              <w:rPr>
                <w:rStyle w:val="Hyperlink"/>
                <w:noProof/>
                <w:lang w:bidi="en-US"/>
              </w:rPr>
              <w:t>Monthly Participation by City of Residence, WIC Category and BF Amount</w:t>
            </w:r>
            <w:r>
              <w:rPr>
                <w:noProof/>
                <w:webHidden/>
              </w:rPr>
              <w:tab/>
            </w:r>
            <w:r>
              <w:rPr>
                <w:noProof/>
                <w:webHidden/>
              </w:rPr>
              <w:fldChar w:fldCharType="begin"/>
            </w:r>
            <w:r>
              <w:rPr>
                <w:noProof/>
                <w:webHidden/>
              </w:rPr>
              <w:instrText xml:space="preserve"> PAGEREF _Toc244010780 \h </w:instrText>
            </w:r>
            <w:r>
              <w:rPr>
                <w:noProof/>
                <w:webHidden/>
              </w:rPr>
            </w:r>
            <w:r>
              <w:rPr>
                <w:noProof/>
                <w:webHidden/>
              </w:rPr>
              <w:fldChar w:fldCharType="separate"/>
            </w:r>
            <w:r>
              <w:rPr>
                <w:noProof/>
                <w:webHidden/>
              </w:rPr>
              <w:t>63</w:t>
            </w:r>
            <w:r>
              <w:rPr>
                <w:noProof/>
                <w:webHidden/>
              </w:rPr>
              <w:fldChar w:fldCharType="end"/>
            </w:r>
          </w:hyperlink>
        </w:p>
        <w:p w14:paraId="615123AC" w14:textId="595D09B2" w:rsidR="00BE4F8E" w:rsidRDefault="00BE4F8E">
          <w:pPr>
            <w:pStyle w:val="TOC3"/>
            <w:tabs>
              <w:tab w:val="right" w:leader="dot" w:pos="10070"/>
            </w:tabs>
            <w:rPr>
              <w:rFonts w:asciiTheme="minorHAnsi" w:hAnsiTheme="minorHAnsi"/>
              <w:noProof/>
              <w:kern w:val="2"/>
              <w:szCs w:val="24"/>
              <w14:ligatures w14:val="standardContextual"/>
            </w:rPr>
          </w:pPr>
          <w:hyperlink w:anchor="_Toc244010781" w:history="1">
            <w:r w:rsidRPr="00906EA5">
              <w:rPr>
                <w:rStyle w:val="Hyperlink"/>
                <w:noProof/>
                <w:lang w:bidi="en-US"/>
              </w:rPr>
              <w:t>Monthly Participation by County of Residence and Race Ethnicity</w:t>
            </w:r>
            <w:r>
              <w:rPr>
                <w:noProof/>
                <w:webHidden/>
              </w:rPr>
              <w:tab/>
            </w:r>
            <w:r>
              <w:rPr>
                <w:noProof/>
                <w:webHidden/>
              </w:rPr>
              <w:fldChar w:fldCharType="begin"/>
            </w:r>
            <w:r>
              <w:rPr>
                <w:noProof/>
                <w:webHidden/>
              </w:rPr>
              <w:instrText xml:space="preserve"> PAGEREF _Toc244010781 \h </w:instrText>
            </w:r>
            <w:r>
              <w:rPr>
                <w:noProof/>
                <w:webHidden/>
              </w:rPr>
            </w:r>
            <w:r>
              <w:rPr>
                <w:noProof/>
                <w:webHidden/>
              </w:rPr>
              <w:fldChar w:fldCharType="separate"/>
            </w:r>
            <w:r>
              <w:rPr>
                <w:noProof/>
                <w:webHidden/>
              </w:rPr>
              <w:t>64</w:t>
            </w:r>
            <w:r>
              <w:rPr>
                <w:noProof/>
                <w:webHidden/>
              </w:rPr>
              <w:fldChar w:fldCharType="end"/>
            </w:r>
          </w:hyperlink>
        </w:p>
        <w:p w14:paraId="00D27A05" w14:textId="6713C567" w:rsidR="00BE4F8E" w:rsidRDefault="00BE4F8E">
          <w:pPr>
            <w:pStyle w:val="TOC3"/>
            <w:tabs>
              <w:tab w:val="right" w:leader="dot" w:pos="10070"/>
            </w:tabs>
            <w:rPr>
              <w:rFonts w:asciiTheme="minorHAnsi" w:hAnsiTheme="minorHAnsi"/>
              <w:noProof/>
              <w:kern w:val="2"/>
              <w:szCs w:val="24"/>
              <w14:ligatures w14:val="standardContextual"/>
            </w:rPr>
          </w:pPr>
          <w:hyperlink w:anchor="_Toc244010782" w:history="1">
            <w:r w:rsidRPr="00906EA5">
              <w:rPr>
                <w:rStyle w:val="Hyperlink"/>
                <w:noProof/>
                <w:lang w:bidi="en-US"/>
              </w:rPr>
              <w:t>Monthly Participation by County of Residence, WIC Category and BF Amount</w:t>
            </w:r>
            <w:r>
              <w:rPr>
                <w:noProof/>
                <w:webHidden/>
              </w:rPr>
              <w:tab/>
            </w:r>
            <w:r>
              <w:rPr>
                <w:noProof/>
                <w:webHidden/>
              </w:rPr>
              <w:fldChar w:fldCharType="begin"/>
            </w:r>
            <w:r>
              <w:rPr>
                <w:noProof/>
                <w:webHidden/>
              </w:rPr>
              <w:instrText xml:space="preserve"> PAGEREF _Toc244010782 \h </w:instrText>
            </w:r>
            <w:r>
              <w:rPr>
                <w:noProof/>
                <w:webHidden/>
              </w:rPr>
            </w:r>
            <w:r>
              <w:rPr>
                <w:noProof/>
                <w:webHidden/>
              </w:rPr>
              <w:fldChar w:fldCharType="separate"/>
            </w:r>
            <w:r>
              <w:rPr>
                <w:noProof/>
                <w:webHidden/>
              </w:rPr>
              <w:t>66</w:t>
            </w:r>
            <w:r>
              <w:rPr>
                <w:noProof/>
                <w:webHidden/>
              </w:rPr>
              <w:fldChar w:fldCharType="end"/>
            </w:r>
          </w:hyperlink>
        </w:p>
        <w:p w14:paraId="259FC0F3" w14:textId="2E3A4D53" w:rsidR="00BE4F8E" w:rsidRDefault="00BE4F8E">
          <w:pPr>
            <w:pStyle w:val="TOC3"/>
            <w:tabs>
              <w:tab w:val="right" w:leader="dot" w:pos="10070"/>
            </w:tabs>
            <w:rPr>
              <w:rFonts w:asciiTheme="minorHAnsi" w:hAnsiTheme="minorHAnsi"/>
              <w:noProof/>
              <w:kern w:val="2"/>
              <w:szCs w:val="24"/>
              <w14:ligatures w14:val="standardContextual"/>
            </w:rPr>
          </w:pPr>
          <w:hyperlink w:anchor="_Toc244010783" w:history="1">
            <w:r w:rsidRPr="00906EA5">
              <w:rPr>
                <w:rStyle w:val="Hyperlink"/>
                <w:noProof/>
                <w:lang w:bidi="en-US"/>
              </w:rPr>
              <w:t>Monthly Participation by Infant BF Amount and Age in Months</w:t>
            </w:r>
            <w:r>
              <w:rPr>
                <w:noProof/>
                <w:webHidden/>
              </w:rPr>
              <w:tab/>
            </w:r>
            <w:r>
              <w:rPr>
                <w:noProof/>
                <w:webHidden/>
              </w:rPr>
              <w:fldChar w:fldCharType="begin"/>
            </w:r>
            <w:r>
              <w:rPr>
                <w:noProof/>
                <w:webHidden/>
              </w:rPr>
              <w:instrText xml:space="preserve"> PAGEREF _Toc244010783 \h </w:instrText>
            </w:r>
            <w:r>
              <w:rPr>
                <w:noProof/>
                <w:webHidden/>
              </w:rPr>
            </w:r>
            <w:r>
              <w:rPr>
                <w:noProof/>
                <w:webHidden/>
              </w:rPr>
              <w:fldChar w:fldCharType="separate"/>
            </w:r>
            <w:r>
              <w:rPr>
                <w:noProof/>
                <w:webHidden/>
              </w:rPr>
              <w:t>68</w:t>
            </w:r>
            <w:r>
              <w:rPr>
                <w:noProof/>
                <w:webHidden/>
              </w:rPr>
              <w:fldChar w:fldCharType="end"/>
            </w:r>
          </w:hyperlink>
        </w:p>
        <w:p w14:paraId="7CB9E76B" w14:textId="7B373A34" w:rsidR="00BE4F8E" w:rsidRDefault="00BE4F8E">
          <w:pPr>
            <w:pStyle w:val="TOC3"/>
            <w:tabs>
              <w:tab w:val="right" w:leader="dot" w:pos="10070"/>
            </w:tabs>
            <w:rPr>
              <w:rFonts w:asciiTheme="minorHAnsi" w:hAnsiTheme="minorHAnsi"/>
              <w:noProof/>
              <w:kern w:val="2"/>
              <w:szCs w:val="24"/>
              <w14:ligatures w14:val="standardContextual"/>
            </w:rPr>
          </w:pPr>
          <w:hyperlink w:anchor="_Toc244010784" w:history="1">
            <w:r w:rsidRPr="00906EA5">
              <w:rPr>
                <w:rStyle w:val="Hyperlink"/>
                <w:noProof/>
                <w:lang w:bidi="en-US"/>
              </w:rPr>
              <w:t>Monthly Participation by Specified Zip Code(s)</w:t>
            </w:r>
            <w:r>
              <w:rPr>
                <w:noProof/>
                <w:webHidden/>
              </w:rPr>
              <w:tab/>
            </w:r>
            <w:r>
              <w:rPr>
                <w:noProof/>
                <w:webHidden/>
              </w:rPr>
              <w:fldChar w:fldCharType="begin"/>
            </w:r>
            <w:r>
              <w:rPr>
                <w:noProof/>
                <w:webHidden/>
              </w:rPr>
              <w:instrText xml:space="preserve"> PAGEREF _Toc244010784 \h </w:instrText>
            </w:r>
            <w:r>
              <w:rPr>
                <w:noProof/>
                <w:webHidden/>
              </w:rPr>
            </w:r>
            <w:r>
              <w:rPr>
                <w:noProof/>
                <w:webHidden/>
              </w:rPr>
              <w:fldChar w:fldCharType="separate"/>
            </w:r>
            <w:r>
              <w:rPr>
                <w:noProof/>
                <w:webHidden/>
              </w:rPr>
              <w:t>70</w:t>
            </w:r>
            <w:r>
              <w:rPr>
                <w:noProof/>
                <w:webHidden/>
              </w:rPr>
              <w:fldChar w:fldCharType="end"/>
            </w:r>
          </w:hyperlink>
        </w:p>
        <w:p w14:paraId="02EFE19C" w14:textId="52A6AB30" w:rsidR="00BE4F8E" w:rsidRDefault="00BE4F8E">
          <w:pPr>
            <w:pStyle w:val="TOC3"/>
            <w:tabs>
              <w:tab w:val="right" w:leader="dot" w:pos="10070"/>
            </w:tabs>
            <w:rPr>
              <w:rFonts w:asciiTheme="minorHAnsi" w:hAnsiTheme="minorHAnsi"/>
              <w:noProof/>
              <w:kern w:val="2"/>
              <w:szCs w:val="24"/>
              <w14:ligatures w14:val="standardContextual"/>
            </w:rPr>
          </w:pPr>
          <w:hyperlink w:anchor="_Toc244010785" w:history="1">
            <w:r w:rsidRPr="00906EA5">
              <w:rPr>
                <w:rStyle w:val="Hyperlink"/>
                <w:noProof/>
                <w:lang w:bidi="en-US"/>
              </w:rPr>
              <w:t>Monthly Participation by WIC Category, BF Amount, and Age</w:t>
            </w:r>
            <w:r>
              <w:rPr>
                <w:noProof/>
                <w:webHidden/>
              </w:rPr>
              <w:tab/>
            </w:r>
            <w:r>
              <w:rPr>
                <w:noProof/>
                <w:webHidden/>
              </w:rPr>
              <w:fldChar w:fldCharType="begin"/>
            </w:r>
            <w:r>
              <w:rPr>
                <w:noProof/>
                <w:webHidden/>
              </w:rPr>
              <w:instrText xml:space="preserve"> PAGEREF _Toc244010785 \h </w:instrText>
            </w:r>
            <w:r>
              <w:rPr>
                <w:noProof/>
                <w:webHidden/>
              </w:rPr>
            </w:r>
            <w:r>
              <w:rPr>
                <w:noProof/>
                <w:webHidden/>
              </w:rPr>
              <w:fldChar w:fldCharType="separate"/>
            </w:r>
            <w:r>
              <w:rPr>
                <w:noProof/>
                <w:webHidden/>
              </w:rPr>
              <w:t>72</w:t>
            </w:r>
            <w:r>
              <w:rPr>
                <w:noProof/>
                <w:webHidden/>
              </w:rPr>
              <w:fldChar w:fldCharType="end"/>
            </w:r>
          </w:hyperlink>
        </w:p>
        <w:p w14:paraId="47AEBE91" w14:textId="72CEC3EF" w:rsidR="00BE4F8E" w:rsidRDefault="00BE4F8E">
          <w:pPr>
            <w:pStyle w:val="TOC3"/>
            <w:tabs>
              <w:tab w:val="right" w:leader="dot" w:pos="10070"/>
            </w:tabs>
            <w:rPr>
              <w:rFonts w:asciiTheme="minorHAnsi" w:hAnsiTheme="minorHAnsi"/>
              <w:noProof/>
              <w:kern w:val="2"/>
              <w:szCs w:val="24"/>
              <w14:ligatures w14:val="standardContextual"/>
            </w:rPr>
          </w:pPr>
          <w:hyperlink w:anchor="_Toc244010786" w:history="1">
            <w:r w:rsidRPr="00906EA5">
              <w:rPr>
                <w:rStyle w:val="Hyperlink"/>
                <w:noProof/>
                <w:lang w:bidi="en-US"/>
              </w:rPr>
              <w:t>Monthly Participation by WIC Category, BF Amount, and Race Ethnicity</w:t>
            </w:r>
            <w:r>
              <w:rPr>
                <w:noProof/>
                <w:webHidden/>
              </w:rPr>
              <w:tab/>
            </w:r>
            <w:r>
              <w:rPr>
                <w:noProof/>
                <w:webHidden/>
              </w:rPr>
              <w:fldChar w:fldCharType="begin"/>
            </w:r>
            <w:r>
              <w:rPr>
                <w:noProof/>
                <w:webHidden/>
              </w:rPr>
              <w:instrText xml:space="preserve"> PAGEREF _Toc244010786 \h </w:instrText>
            </w:r>
            <w:r>
              <w:rPr>
                <w:noProof/>
                <w:webHidden/>
              </w:rPr>
            </w:r>
            <w:r>
              <w:rPr>
                <w:noProof/>
                <w:webHidden/>
              </w:rPr>
              <w:fldChar w:fldCharType="separate"/>
            </w:r>
            <w:r>
              <w:rPr>
                <w:noProof/>
                <w:webHidden/>
              </w:rPr>
              <w:t>74</w:t>
            </w:r>
            <w:r>
              <w:rPr>
                <w:noProof/>
                <w:webHidden/>
              </w:rPr>
              <w:fldChar w:fldCharType="end"/>
            </w:r>
          </w:hyperlink>
        </w:p>
        <w:p w14:paraId="15D1908E" w14:textId="00C7D59C" w:rsidR="00BE4F8E" w:rsidRDefault="00BE4F8E">
          <w:pPr>
            <w:pStyle w:val="TOC3"/>
            <w:tabs>
              <w:tab w:val="right" w:leader="dot" w:pos="10070"/>
            </w:tabs>
            <w:rPr>
              <w:rFonts w:asciiTheme="minorHAnsi" w:hAnsiTheme="minorHAnsi"/>
              <w:noProof/>
              <w:kern w:val="2"/>
              <w:szCs w:val="24"/>
              <w14:ligatures w14:val="standardContextual"/>
            </w:rPr>
          </w:pPr>
          <w:hyperlink w:anchor="_Toc244010787" w:history="1">
            <w:r w:rsidRPr="00906EA5">
              <w:rPr>
                <w:rStyle w:val="Hyperlink"/>
                <w:noProof/>
                <w:lang w:bidi="en-US"/>
              </w:rPr>
              <w:t>Monthly Participation by Zip Code of Residence and Race Ethnicity</w:t>
            </w:r>
            <w:r>
              <w:rPr>
                <w:noProof/>
                <w:webHidden/>
              </w:rPr>
              <w:tab/>
            </w:r>
            <w:r>
              <w:rPr>
                <w:noProof/>
                <w:webHidden/>
              </w:rPr>
              <w:fldChar w:fldCharType="begin"/>
            </w:r>
            <w:r>
              <w:rPr>
                <w:noProof/>
                <w:webHidden/>
              </w:rPr>
              <w:instrText xml:space="preserve"> PAGEREF _Toc244010787 \h </w:instrText>
            </w:r>
            <w:r>
              <w:rPr>
                <w:noProof/>
                <w:webHidden/>
              </w:rPr>
            </w:r>
            <w:r>
              <w:rPr>
                <w:noProof/>
                <w:webHidden/>
              </w:rPr>
              <w:fldChar w:fldCharType="separate"/>
            </w:r>
            <w:r>
              <w:rPr>
                <w:noProof/>
                <w:webHidden/>
              </w:rPr>
              <w:t>77</w:t>
            </w:r>
            <w:r>
              <w:rPr>
                <w:noProof/>
                <w:webHidden/>
              </w:rPr>
              <w:fldChar w:fldCharType="end"/>
            </w:r>
          </w:hyperlink>
        </w:p>
        <w:p w14:paraId="23A353D5" w14:textId="60FCBF1B" w:rsidR="00BE4F8E" w:rsidRDefault="00BE4F8E">
          <w:pPr>
            <w:pStyle w:val="TOC3"/>
            <w:tabs>
              <w:tab w:val="right" w:leader="dot" w:pos="10070"/>
            </w:tabs>
            <w:rPr>
              <w:rFonts w:asciiTheme="minorHAnsi" w:hAnsiTheme="minorHAnsi"/>
              <w:noProof/>
              <w:kern w:val="2"/>
              <w:szCs w:val="24"/>
              <w14:ligatures w14:val="standardContextual"/>
            </w:rPr>
          </w:pPr>
          <w:hyperlink w:anchor="_Toc244010788" w:history="1">
            <w:r w:rsidRPr="00906EA5">
              <w:rPr>
                <w:rStyle w:val="Hyperlink"/>
                <w:noProof/>
                <w:lang w:bidi="en-US"/>
              </w:rPr>
              <w:t>Monthly Participation by Zip Code of Residence, WIC Category and BF Amount</w:t>
            </w:r>
            <w:r>
              <w:rPr>
                <w:noProof/>
                <w:webHidden/>
              </w:rPr>
              <w:tab/>
            </w:r>
            <w:r>
              <w:rPr>
                <w:noProof/>
                <w:webHidden/>
              </w:rPr>
              <w:fldChar w:fldCharType="begin"/>
            </w:r>
            <w:r>
              <w:rPr>
                <w:noProof/>
                <w:webHidden/>
              </w:rPr>
              <w:instrText xml:space="preserve"> PAGEREF _Toc244010788 \h </w:instrText>
            </w:r>
            <w:r>
              <w:rPr>
                <w:noProof/>
                <w:webHidden/>
              </w:rPr>
            </w:r>
            <w:r>
              <w:rPr>
                <w:noProof/>
                <w:webHidden/>
              </w:rPr>
              <w:fldChar w:fldCharType="separate"/>
            </w:r>
            <w:r>
              <w:rPr>
                <w:noProof/>
                <w:webHidden/>
              </w:rPr>
              <w:t>78</w:t>
            </w:r>
            <w:r>
              <w:rPr>
                <w:noProof/>
                <w:webHidden/>
              </w:rPr>
              <w:fldChar w:fldCharType="end"/>
            </w:r>
          </w:hyperlink>
        </w:p>
        <w:p w14:paraId="4BD3C75A" w14:textId="34AE9394" w:rsidR="00BE4F8E" w:rsidRDefault="00BE4F8E">
          <w:pPr>
            <w:pStyle w:val="TOC3"/>
            <w:tabs>
              <w:tab w:val="right" w:leader="dot" w:pos="10070"/>
            </w:tabs>
            <w:rPr>
              <w:rFonts w:asciiTheme="minorHAnsi" w:hAnsiTheme="minorHAnsi"/>
              <w:noProof/>
              <w:kern w:val="2"/>
              <w:szCs w:val="24"/>
              <w14:ligatures w14:val="standardContextual"/>
            </w:rPr>
          </w:pPr>
          <w:hyperlink w:anchor="_Toc244010789" w:history="1">
            <w:r w:rsidRPr="00906EA5">
              <w:rPr>
                <w:rStyle w:val="Hyperlink"/>
                <w:noProof/>
                <w:lang w:bidi="en-US"/>
              </w:rPr>
              <w:t>Year-to-Date Participation</w:t>
            </w:r>
            <w:r>
              <w:rPr>
                <w:noProof/>
                <w:webHidden/>
              </w:rPr>
              <w:tab/>
            </w:r>
            <w:r>
              <w:rPr>
                <w:noProof/>
                <w:webHidden/>
              </w:rPr>
              <w:fldChar w:fldCharType="begin"/>
            </w:r>
            <w:r>
              <w:rPr>
                <w:noProof/>
                <w:webHidden/>
              </w:rPr>
              <w:instrText xml:space="preserve"> PAGEREF _Toc244010789 \h </w:instrText>
            </w:r>
            <w:r>
              <w:rPr>
                <w:noProof/>
                <w:webHidden/>
              </w:rPr>
            </w:r>
            <w:r>
              <w:rPr>
                <w:noProof/>
                <w:webHidden/>
              </w:rPr>
              <w:fldChar w:fldCharType="separate"/>
            </w:r>
            <w:r>
              <w:rPr>
                <w:noProof/>
                <w:webHidden/>
              </w:rPr>
              <w:t>80</w:t>
            </w:r>
            <w:r>
              <w:rPr>
                <w:noProof/>
                <w:webHidden/>
              </w:rPr>
              <w:fldChar w:fldCharType="end"/>
            </w:r>
          </w:hyperlink>
        </w:p>
        <w:p w14:paraId="1693B1A6" w14:textId="1349E6F8" w:rsidR="00BE4F8E" w:rsidRDefault="00BE4F8E">
          <w:pPr>
            <w:pStyle w:val="TOC3"/>
            <w:tabs>
              <w:tab w:val="right" w:leader="dot" w:pos="10070"/>
            </w:tabs>
            <w:rPr>
              <w:rFonts w:asciiTheme="minorHAnsi" w:hAnsiTheme="minorHAnsi"/>
              <w:noProof/>
              <w:kern w:val="2"/>
              <w:szCs w:val="24"/>
              <w14:ligatures w14:val="standardContextual"/>
            </w:rPr>
          </w:pPr>
          <w:hyperlink w:anchor="_Toc244010790" w:history="1">
            <w:r w:rsidRPr="00906EA5">
              <w:rPr>
                <w:rStyle w:val="Hyperlink"/>
                <w:noProof/>
                <w:lang w:bidi="en-US"/>
              </w:rPr>
              <w:t>Year-to-Date Participation – Statewide by Agency</w:t>
            </w:r>
            <w:r>
              <w:rPr>
                <w:noProof/>
                <w:webHidden/>
              </w:rPr>
              <w:tab/>
            </w:r>
            <w:r>
              <w:rPr>
                <w:noProof/>
                <w:webHidden/>
              </w:rPr>
              <w:fldChar w:fldCharType="begin"/>
            </w:r>
            <w:r>
              <w:rPr>
                <w:noProof/>
                <w:webHidden/>
              </w:rPr>
              <w:instrText xml:space="preserve"> PAGEREF _Toc244010790 \h </w:instrText>
            </w:r>
            <w:r>
              <w:rPr>
                <w:noProof/>
                <w:webHidden/>
              </w:rPr>
            </w:r>
            <w:r>
              <w:rPr>
                <w:noProof/>
                <w:webHidden/>
              </w:rPr>
              <w:fldChar w:fldCharType="separate"/>
            </w:r>
            <w:r>
              <w:rPr>
                <w:noProof/>
                <w:webHidden/>
              </w:rPr>
              <w:t>81</w:t>
            </w:r>
            <w:r>
              <w:rPr>
                <w:noProof/>
                <w:webHidden/>
              </w:rPr>
              <w:fldChar w:fldCharType="end"/>
            </w:r>
          </w:hyperlink>
        </w:p>
        <w:p w14:paraId="3B12DAA3" w14:textId="34F7E2A3"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91" w:history="1">
            <w:r w:rsidRPr="00906EA5">
              <w:rPr>
                <w:rStyle w:val="Hyperlink"/>
                <w:noProof/>
              </w:rPr>
              <w:t>Demographics</w:t>
            </w:r>
            <w:r>
              <w:rPr>
                <w:noProof/>
                <w:webHidden/>
              </w:rPr>
              <w:tab/>
            </w:r>
            <w:r>
              <w:rPr>
                <w:noProof/>
                <w:webHidden/>
              </w:rPr>
              <w:fldChar w:fldCharType="begin"/>
            </w:r>
            <w:r>
              <w:rPr>
                <w:noProof/>
                <w:webHidden/>
              </w:rPr>
              <w:instrText xml:space="preserve"> PAGEREF _Toc244010791 \h </w:instrText>
            </w:r>
            <w:r>
              <w:rPr>
                <w:noProof/>
                <w:webHidden/>
              </w:rPr>
            </w:r>
            <w:r>
              <w:rPr>
                <w:noProof/>
                <w:webHidden/>
              </w:rPr>
              <w:fldChar w:fldCharType="separate"/>
            </w:r>
            <w:r>
              <w:rPr>
                <w:noProof/>
                <w:webHidden/>
              </w:rPr>
              <w:t>83</w:t>
            </w:r>
            <w:r>
              <w:rPr>
                <w:noProof/>
                <w:webHidden/>
              </w:rPr>
              <w:fldChar w:fldCharType="end"/>
            </w:r>
          </w:hyperlink>
        </w:p>
        <w:p w14:paraId="5D5A74EE" w14:textId="35F76F42" w:rsidR="00BE4F8E" w:rsidRDefault="00BE4F8E">
          <w:pPr>
            <w:pStyle w:val="TOC3"/>
            <w:tabs>
              <w:tab w:val="right" w:leader="dot" w:pos="10070"/>
            </w:tabs>
            <w:rPr>
              <w:rFonts w:asciiTheme="minorHAnsi" w:hAnsiTheme="minorHAnsi"/>
              <w:noProof/>
              <w:kern w:val="2"/>
              <w:szCs w:val="24"/>
              <w14:ligatures w14:val="standardContextual"/>
            </w:rPr>
          </w:pPr>
          <w:hyperlink w:anchor="_Toc244010792" w:history="1">
            <w:r w:rsidRPr="00906EA5">
              <w:rPr>
                <w:rStyle w:val="Hyperlink"/>
                <w:noProof/>
                <w:lang w:bidi="en-US"/>
              </w:rPr>
              <w:t>Medical Clinics &amp; Providers Lists</w:t>
            </w:r>
            <w:r>
              <w:rPr>
                <w:noProof/>
                <w:webHidden/>
              </w:rPr>
              <w:tab/>
            </w:r>
            <w:r>
              <w:rPr>
                <w:noProof/>
                <w:webHidden/>
              </w:rPr>
              <w:fldChar w:fldCharType="begin"/>
            </w:r>
            <w:r>
              <w:rPr>
                <w:noProof/>
                <w:webHidden/>
              </w:rPr>
              <w:instrText xml:space="preserve"> PAGEREF _Toc244010792 \h </w:instrText>
            </w:r>
            <w:r>
              <w:rPr>
                <w:noProof/>
                <w:webHidden/>
              </w:rPr>
            </w:r>
            <w:r>
              <w:rPr>
                <w:noProof/>
                <w:webHidden/>
              </w:rPr>
              <w:fldChar w:fldCharType="separate"/>
            </w:r>
            <w:r>
              <w:rPr>
                <w:noProof/>
                <w:webHidden/>
              </w:rPr>
              <w:t>83</w:t>
            </w:r>
            <w:r>
              <w:rPr>
                <w:noProof/>
                <w:webHidden/>
              </w:rPr>
              <w:fldChar w:fldCharType="end"/>
            </w:r>
          </w:hyperlink>
        </w:p>
        <w:p w14:paraId="7244C6DE" w14:textId="30F7E51D"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93" w:history="1">
            <w:r w:rsidRPr="00906EA5">
              <w:rPr>
                <w:rStyle w:val="Hyperlink"/>
                <w:noProof/>
              </w:rPr>
              <w:t>Food &amp; Formula</w:t>
            </w:r>
            <w:r>
              <w:rPr>
                <w:noProof/>
                <w:webHidden/>
              </w:rPr>
              <w:tab/>
            </w:r>
            <w:r>
              <w:rPr>
                <w:noProof/>
                <w:webHidden/>
              </w:rPr>
              <w:fldChar w:fldCharType="begin"/>
            </w:r>
            <w:r>
              <w:rPr>
                <w:noProof/>
                <w:webHidden/>
              </w:rPr>
              <w:instrText xml:space="preserve"> PAGEREF _Toc244010793 \h </w:instrText>
            </w:r>
            <w:r>
              <w:rPr>
                <w:noProof/>
                <w:webHidden/>
              </w:rPr>
            </w:r>
            <w:r>
              <w:rPr>
                <w:noProof/>
                <w:webHidden/>
              </w:rPr>
              <w:fldChar w:fldCharType="separate"/>
            </w:r>
            <w:r>
              <w:rPr>
                <w:noProof/>
                <w:webHidden/>
              </w:rPr>
              <w:t>84</w:t>
            </w:r>
            <w:r>
              <w:rPr>
                <w:noProof/>
                <w:webHidden/>
              </w:rPr>
              <w:fldChar w:fldCharType="end"/>
            </w:r>
          </w:hyperlink>
        </w:p>
        <w:p w14:paraId="538E2EE1" w14:textId="4F40AE22" w:rsidR="00BE4F8E" w:rsidRDefault="00BE4F8E">
          <w:pPr>
            <w:pStyle w:val="TOC3"/>
            <w:tabs>
              <w:tab w:val="right" w:leader="dot" w:pos="10070"/>
            </w:tabs>
            <w:rPr>
              <w:rFonts w:asciiTheme="minorHAnsi" w:hAnsiTheme="minorHAnsi"/>
              <w:noProof/>
              <w:kern w:val="2"/>
              <w:szCs w:val="24"/>
              <w14:ligatures w14:val="standardContextual"/>
            </w:rPr>
          </w:pPr>
          <w:hyperlink w:anchor="_Toc244010794" w:history="1">
            <w:r w:rsidRPr="00906EA5">
              <w:rPr>
                <w:rStyle w:val="Hyperlink"/>
                <w:noProof/>
                <w:lang w:bidi="en-US"/>
              </w:rPr>
              <w:t>Food and Formula by PFDTU</w:t>
            </w:r>
            <w:r>
              <w:rPr>
                <w:noProof/>
                <w:webHidden/>
              </w:rPr>
              <w:tab/>
            </w:r>
            <w:r>
              <w:rPr>
                <w:noProof/>
                <w:webHidden/>
              </w:rPr>
              <w:fldChar w:fldCharType="begin"/>
            </w:r>
            <w:r>
              <w:rPr>
                <w:noProof/>
                <w:webHidden/>
              </w:rPr>
              <w:instrText xml:space="preserve"> PAGEREF _Toc244010794 \h </w:instrText>
            </w:r>
            <w:r>
              <w:rPr>
                <w:noProof/>
                <w:webHidden/>
              </w:rPr>
            </w:r>
            <w:r>
              <w:rPr>
                <w:noProof/>
                <w:webHidden/>
              </w:rPr>
              <w:fldChar w:fldCharType="separate"/>
            </w:r>
            <w:r>
              <w:rPr>
                <w:noProof/>
                <w:webHidden/>
              </w:rPr>
              <w:t>84</w:t>
            </w:r>
            <w:r>
              <w:rPr>
                <w:noProof/>
                <w:webHidden/>
              </w:rPr>
              <w:fldChar w:fldCharType="end"/>
            </w:r>
          </w:hyperlink>
        </w:p>
        <w:p w14:paraId="10A94DE0" w14:textId="678CE86B" w:rsidR="00BE4F8E" w:rsidRDefault="00BE4F8E">
          <w:pPr>
            <w:pStyle w:val="TOC3"/>
            <w:tabs>
              <w:tab w:val="right" w:leader="dot" w:pos="10070"/>
            </w:tabs>
            <w:rPr>
              <w:rFonts w:asciiTheme="minorHAnsi" w:hAnsiTheme="minorHAnsi"/>
              <w:noProof/>
              <w:kern w:val="2"/>
              <w:szCs w:val="24"/>
              <w14:ligatures w14:val="standardContextual"/>
            </w:rPr>
          </w:pPr>
          <w:hyperlink w:anchor="_Toc244010795" w:history="1">
            <w:r w:rsidRPr="00906EA5">
              <w:rPr>
                <w:rStyle w:val="Hyperlink"/>
                <w:noProof/>
                <w:lang w:bidi="en-US"/>
              </w:rPr>
              <w:t>Medical Formulas &amp; Staff Who Created Rx</w:t>
            </w:r>
            <w:r>
              <w:rPr>
                <w:noProof/>
                <w:webHidden/>
              </w:rPr>
              <w:tab/>
            </w:r>
            <w:r>
              <w:rPr>
                <w:noProof/>
                <w:webHidden/>
              </w:rPr>
              <w:fldChar w:fldCharType="begin"/>
            </w:r>
            <w:r>
              <w:rPr>
                <w:noProof/>
                <w:webHidden/>
              </w:rPr>
              <w:instrText xml:space="preserve"> PAGEREF _Toc244010795 \h </w:instrText>
            </w:r>
            <w:r>
              <w:rPr>
                <w:noProof/>
                <w:webHidden/>
              </w:rPr>
            </w:r>
            <w:r>
              <w:rPr>
                <w:noProof/>
                <w:webHidden/>
              </w:rPr>
              <w:fldChar w:fldCharType="separate"/>
            </w:r>
            <w:r>
              <w:rPr>
                <w:noProof/>
                <w:webHidden/>
              </w:rPr>
              <w:t>87</w:t>
            </w:r>
            <w:r>
              <w:rPr>
                <w:noProof/>
                <w:webHidden/>
              </w:rPr>
              <w:fldChar w:fldCharType="end"/>
            </w:r>
          </w:hyperlink>
        </w:p>
        <w:p w14:paraId="4A1D3F93" w14:textId="2DCE3AC1" w:rsidR="00BE4F8E" w:rsidRDefault="00BE4F8E">
          <w:pPr>
            <w:pStyle w:val="TOC3"/>
            <w:tabs>
              <w:tab w:val="right" w:leader="dot" w:pos="10070"/>
            </w:tabs>
            <w:rPr>
              <w:rFonts w:asciiTheme="minorHAnsi" w:hAnsiTheme="minorHAnsi"/>
              <w:noProof/>
              <w:kern w:val="2"/>
              <w:szCs w:val="24"/>
              <w14:ligatures w14:val="standardContextual"/>
            </w:rPr>
          </w:pPr>
          <w:hyperlink w:anchor="_Toc244010796" w:history="1">
            <w:r w:rsidRPr="00906EA5">
              <w:rPr>
                <w:rStyle w:val="Hyperlink"/>
                <w:noProof/>
                <w:lang w:bidi="en-US"/>
              </w:rPr>
              <w:t>Medical Formula by RX End Date</w:t>
            </w:r>
            <w:r>
              <w:rPr>
                <w:noProof/>
                <w:webHidden/>
              </w:rPr>
              <w:tab/>
            </w:r>
            <w:r>
              <w:rPr>
                <w:noProof/>
                <w:webHidden/>
              </w:rPr>
              <w:fldChar w:fldCharType="begin"/>
            </w:r>
            <w:r>
              <w:rPr>
                <w:noProof/>
                <w:webHidden/>
              </w:rPr>
              <w:instrText xml:space="preserve"> PAGEREF _Toc244010796 \h </w:instrText>
            </w:r>
            <w:r>
              <w:rPr>
                <w:noProof/>
                <w:webHidden/>
              </w:rPr>
            </w:r>
            <w:r>
              <w:rPr>
                <w:noProof/>
                <w:webHidden/>
              </w:rPr>
              <w:fldChar w:fldCharType="separate"/>
            </w:r>
            <w:r>
              <w:rPr>
                <w:noProof/>
                <w:webHidden/>
              </w:rPr>
              <w:t>88</w:t>
            </w:r>
            <w:r>
              <w:rPr>
                <w:noProof/>
                <w:webHidden/>
              </w:rPr>
              <w:fldChar w:fldCharType="end"/>
            </w:r>
          </w:hyperlink>
        </w:p>
        <w:p w14:paraId="5F1CC2E4" w14:textId="25CA71D2"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797" w:history="1">
            <w:r w:rsidRPr="00906EA5">
              <w:rPr>
                <w:rStyle w:val="Hyperlink"/>
                <w:noProof/>
              </w:rPr>
              <w:t>Height/Weight/Blood</w:t>
            </w:r>
            <w:r>
              <w:rPr>
                <w:noProof/>
                <w:webHidden/>
              </w:rPr>
              <w:tab/>
            </w:r>
            <w:r>
              <w:rPr>
                <w:noProof/>
                <w:webHidden/>
              </w:rPr>
              <w:fldChar w:fldCharType="begin"/>
            </w:r>
            <w:r>
              <w:rPr>
                <w:noProof/>
                <w:webHidden/>
              </w:rPr>
              <w:instrText xml:space="preserve"> PAGEREF _Toc244010797 \h </w:instrText>
            </w:r>
            <w:r>
              <w:rPr>
                <w:noProof/>
                <w:webHidden/>
              </w:rPr>
            </w:r>
            <w:r>
              <w:rPr>
                <w:noProof/>
                <w:webHidden/>
              </w:rPr>
              <w:fldChar w:fldCharType="separate"/>
            </w:r>
            <w:r>
              <w:rPr>
                <w:noProof/>
                <w:webHidden/>
              </w:rPr>
              <w:t>90</w:t>
            </w:r>
            <w:r>
              <w:rPr>
                <w:noProof/>
                <w:webHidden/>
              </w:rPr>
              <w:fldChar w:fldCharType="end"/>
            </w:r>
          </w:hyperlink>
        </w:p>
        <w:p w14:paraId="6D6D9285" w14:textId="7C6CE10A" w:rsidR="00BE4F8E" w:rsidRDefault="00BE4F8E">
          <w:pPr>
            <w:pStyle w:val="TOC3"/>
            <w:tabs>
              <w:tab w:val="right" w:leader="dot" w:pos="10070"/>
            </w:tabs>
            <w:rPr>
              <w:rFonts w:asciiTheme="minorHAnsi" w:hAnsiTheme="minorHAnsi"/>
              <w:noProof/>
              <w:kern w:val="2"/>
              <w:szCs w:val="24"/>
              <w14:ligatures w14:val="standardContextual"/>
            </w:rPr>
          </w:pPr>
          <w:hyperlink w:anchor="_Toc244010798" w:history="1">
            <w:r w:rsidRPr="00906EA5">
              <w:rPr>
                <w:rStyle w:val="Hyperlink"/>
                <w:noProof/>
                <w:lang w:bidi="en-US"/>
              </w:rPr>
              <w:t>Hemoglobin Measurements</w:t>
            </w:r>
            <w:r>
              <w:rPr>
                <w:noProof/>
                <w:webHidden/>
              </w:rPr>
              <w:tab/>
            </w:r>
            <w:r>
              <w:rPr>
                <w:noProof/>
                <w:webHidden/>
              </w:rPr>
              <w:fldChar w:fldCharType="begin"/>
            </w:r>
            <w:r>
              <w:rPr>
                <w:noProof/>
                <w:webHidden/>
              </w:rPr>
              <w:instrText xml:space="preserve"> PAGEREF _Toc244010798 \h </w:instrText>
            </w:r>
            <w:r>
              <w:rPr>
                <w:noProof/>
                <w:webHidden/>
              </w:rPr>
            </w:r>
            <w:r>
              <w:rPr>
                <w:noProof/>
                <w:webHidden/>
              </w:rPr>
              <w:fldChar w:fldCharType="separate"/>
            </w:r>
            <w:r>
              <w:rPr>
                <w:noProof/>
                <w:webHidden/>
              </w:rPr>
              <w:t>90</w:t>
            </w:r>
            <w:r>
              <w:rPr>
                <w:noProof/>
                <w:webHidden/>
              </w:rPr>
              <w:fldChar w:fldCharType="end"/>
            </w:r>
          </w:hyperlink>
        </w:p>
        <w:p w14:paraId="1F9AF586" w14:textId="0854F5F5" w:rsidR="00BE4F8E" w:rsidRDefault="00BE4F8E">
          <w:pPr>
            <w:pStyle w:val="TOC3"/>
            <w:tabs>
              <w:tab w:val="right" w:leader="dot" w:pos="10070"/>
            </w:tabs>
            <w:rPr>
              <w:rFonts w:asciiTheme="minorHAnsi" w:hAnsiTheme="minorHAnsi"/>
              <w:noProof/>
              <w:kern w:val="2"/>
              <w:szCs w:val="24"/>
              <w14:ligatures w14:val="standardContextual"/>
            </w:rPr>
          </w:pPr>
          <w:hyperlink w:anchor="_Toc244010799" w:history="1">
            <w:r w:rsidRPr="00906EA5">
              <w:rPr>
                <w:rStyle w:val="Hyperlink"/>
                <w:noProof/>
                <w:lang w:bidi="en-US"/>
              </w:rPr>
              <w:t>Low Hemoglobin</w:t>
            </w:r>
            <w:r>
              <w:rPr>
                <w:noProof/>
                <w:webHidden/>
              </w:rPr>
              <w:tab/>
            </w:r>
            <w:r>
              <w:rPr>
                <w:noProof/>
                <w:webHidden/>
              </w:rPr>
              <w:fldChar w:fldCharType="begin"/>
            </w:r>
            <w:r>
              <w:rPr>
                <w:noProof/>
                <w:webHidden/>
              </w:rPr>
              <w:instrText xml:space="preserve"> PAGEREF _Toc244010799 \h </w:instrText>
            </w:r>
            <w:r>
              <w:rPr>
                <w:noProof/>
                <w:webHidden/>
              </w:rPr>
            </w:r>
            <w:r>
              <w:rPr>
                <w:noProof/>
                <w:webHidden/>
              </w:rPr>
              <w:fldChar w:fldCharType="separate"/>
            </w:r>
            <w:r>
              <w:rPr>
                <w:noProof/>
                <w:webHidden/>
              </w:rPr>
              <w:t>91</w:t>
            </w:r>
            <w:r>
              <w:rPr>
                <w:noProof/>
                <w:webHidden/>
              </w:rPr>
              <w:fldChar w:fldCharType="end"/>
            </w:r>
          </w:hyperlink>
        </w:p>
        <w:p w14:paraId="16C9DD3D" w14:textId="63833B67"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00" w:history="1">
            <w:r w:rsidRPr="00906EA5">
              <w:rPr>
                <w:rStyle w:val="Hyperlink"/>
                <w:noProof/>
              </w:rPr>
              <w:t>High Risk</w:t>
            </w:r>
            <w:r>
              <w:rPr>
                <w:noProof/>
                <w:webHidden/>
              </w:rPr>
              <w:tab/>
            </w:r>
            <w:r>
              <w:rPr>
                <w:noProof/>
                <w:webHidden/>
              </w:rPr>
              <w:fldChar w:fldCharType="begin"/>
            </w:r>
            <w:r>
              <w:rPr>
                <w:noProof/>
                <w:webHidden/>
              </w:rPr>
              <w:instrText xml:space="preserve"> PAGEREF _Toc244010800 \h </w:instrText>
            </w:r>
            <w:r>
              <w:rPr>
                <w:noProof/>
                <w:webHidden/>
              </w:rPr>
            </w:r>
            <w:r>
              <w:rPr>
                <w:noProof/>
                <w:webHidden/>
              </w:rPr>
              <w:fldChar w:fldCharType="separate"/>
            </w:r>
            <w:r>
              <w:rPr>
                <w:noProof/>
                <w:webHidden/>
              </w:rPr>
              <w:t>94</w:t>
            </w:r>
            <w:r>
              <w:rPr>
                <w:noProof/>
                <w:webHidden/>
              </w:rPr>
              <w:fldChar w:fldCharType="end"/>
            </w:r>
          </w:hyperlink>
        </w:p>
        <w:p w14:paraId="5939328B" w14:textId="3183855F" w:rsidR="00BE4F8E" w:rsidRDefault="00BE4F8E">
          <w:pPr>
            <w:pStyle w:val="TOC3"/>
            <w:tabs>
              <w:tab w:val="right" w:leader="dot" w:pos="10070"/>
            </w:tabs>
            <w:rPr>
              <w:rFonts w:asciiTheme="minorHAnsi" w:hAnsiTheme="minorHAnsi"/>
              <w:noProof/>
              <w:kern w:val="2"/>
              <w:szCs w:val="24"/>
              <w14:ligatures w14:val="standardContextual"/>
            </w:rPr>
          </w:pPr>
          <w:hyperlink w:anchor="_Toc244010801" w:history="1">
            <w:r w:rsidRPr="00906EA5">
              <w:rPr>
                <w:rStyle w:val="Hyperlink"/>
                <w:noProof/>
                <w:lang w:bidi="en-US"/>
              </w:rPr>
              <w:t>High Risk at Certs &amp; MCAs by Staff</w:t>
            </w:r>
            <w:r>
              <w:rPr>
                <w:noProof/>
                <w:webHidden/>
              </w:rPr>
              <w:tab/>
            </w:r>
            <w:r>
              <w:rPr>
                <w:noProof/>
                <w:webHidden/>
              </w:rPr>
              <w:fldChar w:fldCharType="begin"/>
            </w:r>
            <w:r>
              <w:rPr>
                <w:noProof/>
                <w:webHidden/>
              </w:rPr>
              <w:instrText xml:space="preserve"> PAGEREF _Toc244010801 \h </w:instrText>
            </w:r>
            <w:r>
              <w:rPr>
                <w:noProof/>
                <w:webHidden/>
              </w:rPr>
            </w:r>
            <w:r>
              <w:rPr>
                <w:noProof/>
                <w:webHidden/>
              </w:rPr>
              <w:fldChar w:fldCharType="separate"/>
            </w:r>
            <w:r>
              <w:rPr>
                <w:noProof/>
                <w:webHidden/>
              </w:rPr>
              <w:t>94</w:t>
            </w:r>
            <w:r>
              <w:rPr>
                <w:noProof/>
                <w:webHidden/>
              </w:rPr>
              <w:fldChar w:fldCharType="end"/>
            </w:r>
          </w:hyperlink>
        </w:p>
        <w:p w14:paraId="0254DFFB" w14:textId="2E5071DE" w:rsidR="00BE4F8E" w:rsidRDefault="00BE4F8E">
          <w:pPr>
            <w:pStyle w:val="TOC3"/>
            <w:tabs>
              <w:tab w:val="right" w:leader="dot" w:pos="10070"/>
            </w:tabs>
            <w:rPr>
              <w:rFonts w:asciiTheme="minorHAnsi" w:hAnsiTheme="minorHAnsi"/>
              <w:noProof/>
              <w:kern w:val="2"/>
              <w:szCs w:val="24"/>
              <w14:ligatures w14:val="standardContextual"/>
            </w:rPr>
          </w:pPr>
          <w:hyperlink w:anchor="_Toc244010802" w:history="1">
            <w:r w:rsidRPr="00906EA5">
              <w:rPr>
                <w:rStyle w:val="Hyperlink"/>
                <w:noProof/>
                <w:lang w:bidi="en-US"/>
              </w:rPr>
              <w:t>High Risk Certs and MCAs with and without Follow-up Documented within 30-120 Days</w:t>
            </w:r>
            <w:r>
              <w:rPr>
                <w:noProof/>
                <w:webHidden/>
              </w:rPr>
              <w:tab/>
            </w:r>
            <w:r>
              <w:rPr>
                <w:noProof/>
                <w:webHidden/>
              </w:rPr>
              <w:fldChar w:fldCharType="begin"/>
            </w:r>
            <w:r>
              <w:rPr>
                <w:noProof/>
                <w:webHidden/>
              </w:rPr>
              <w:instrText xml:space="preserve"> PAGEREF _Toc244010802 \h </w:instrText>
            </w:r>
            <w:r>
              <w:rPr>
                <w:noProof/>
                <w:webHidden/>
              </w:rPr>
            </w:r>
            <w:r>
              <w:rPr>
                <w:noProof/>
                <w:webHidden/>
              </w:rPr>
              <w:fldChar w:fldCharType="separate"/>
            </w:r>
            <w:r>
              <w:rPr>
                <w:noProof/>
                <w:webHidden/>
              </w:rPr>
              <w:t>95</w:t>
            </w:r>
            <w:r>
              <w:rPr>
                <w:noProof/>
                <w:webHidden/>
              </w:rPr>
              <w:fldChar w:fldCharType="end"/>
            </w:r>
          </w:hyperlink>
        </w:p>
        <w:p w14:paraId="0D215FBA" w14:textId="6185BC1E" w:rsidR="00BE4F8E" w:rsidRDefault="00BE4F8E">
          <w:pPr>
            <w:pStyle w:val="TOC3"/>
            <w:tabs>
              <w:tab w:val="right" w:leader="dot" w:pos="10070"/>
            </w:tabs>
            <w:rPr>
              <w:rFonts w:asciiTheme="minorHAnsi" w:hAnsiTheme="minorHAnsi"/>
              <w:noProof/>
              <w:kern w:val="2"/>
              <w:szCs w:val="24"/>
              <w14:ligatures w14:val="standardContextual"/>
            </w:rPr>
          </w:pPr>
          <w:hyperlink w:anchor="_Toc244010803" w:history="1">
            <w:r w:rsidRPr="00906EA5">
              <w:rPr>
                <w:rStyle w:val="Hyperlink"/>
                <w:noProof/>
                <w:lang w:bidi="en-US"/>
              </w:rPr>
              <w:t>High Risk Contacts without Specified Note(s)</w:t>
            </w:r>
            <w:r>
              <w:rPr>
                <w:noProof/>
                <w:webHidden/>
              </w:rPr>
              <w:tab/>
            </w:r>
            <w:r>
              <w:rPr>
                <w:noProof/>
                <w:webHidden/>
              </w:rPr>
              <w:fldChar w:fldCharType="begin"/>
            </w:r>
            <w:r>
              <w:rPr>
                <w:noProof/>
                <w:webHidden/>
              </w:rPr>
              <w:instrText xml:space="preserve"> PAGEREF _Toc244010803 \h </w:instrText>
            </w:r>
            <w:r>
              <w:rPr>
                <w:noProof/>
                <w:webHidden/>
              </w:rPr>
            </w:r>
            <w:r>
              <w:rPr>
                <w:noProof/>
                <w:webHidden/>
              </w:rPr>
              <w:fldChar w:fldCharType="separate"/>
            </w:r>
            <w:r>
              <w:rPr>
                <w:noProof/>
                <w:webHidden/>
              </w:rPr>
              <w:t>97</w:t>
            </w:r>
            <w:r>
              <w:rPr>
                <w:noProof/>
                <w:webHidden/>
              </w:rPr>
              <w:fldChar w:fldCharType="end"/>
            </w:r>
          </w:hyperlink>
        </w:p>
        <w:p w14:paraId="5462173F" w14:textId="1718E3E7" w:rsidR="00BE4F8E" w:rsidRDefault="00BE4F8E">
          <w:pPr>
            <w:pStyle w:val="TOC3"/>
            <w:tabs>
              <w:tab w:val="right" w:leader="dot" w:pos="10070"/>
            </w:tabs>
            <w:rPr>
              <w:rFonts w:asciiTheme="minorHAnsi" w:hAnsiTheme="minorHAnsi"/>
              <w:noProof/>
              <w:kern w:val="2"/>
              <w:szCs w:val="24"/>
              <w14:ligatures w14:val="standardContextual"/>
            </w:rPr>
          </w:pPr>
          <w:hyperlink w:anchor="_Toc244010804" w:history="1">
            <w:r w:rsidRPr="00906EA5">
              <w:rPr>
                <w:rStyle w:val="Hyperlink"/>
                <w:noProof/>
                <w:lang w:bidi="en-US"/>
              </w:rPr>
              <w:t>High Risk Participants Due for Additional Education Contact with Optional Local Use Answer</w:t>
            </w:r>
            <w:r>
              <w:rPr>
                <w:noProof/>
                <w:webHidden/>
              </w:rPr>
              <w:tab/>
            </w:r>
            <w:r>
              <w:rPr>
                <w:noProof/>
                <w:webHidden/>
              </w:rPr>
              <w:fldChar w:fldCharType="begin"/>
            </w:r>
            <w:r>
              <w:rPr>
                <w:noProof/>
                <w:webHidden/>
              </w:rPr>
              <w:instrText xml:space="preserve"> PAGEREF _Toc244010804 \h </w:instrText>
            </w:r>
            <w:r>
              <w:rPr>
                <w:noProof/>
                <w:webHidden/>
              </w:rPr>
            </w:r>
            <w:r>
              <w:rPr>
                <w:noProof/>
                <w:webHidden/>
              </w:rPr>
              <w:fldChar w:fldCharType="separate"/>
            </w:r>
            <w:r>
              <w:rPr>
                <w:noProof/>
                <w:webHidden/>
              </w:rPr>
              <w:t>98</w:t>
            </w:r>
            <w:r>
              <w:rPr>
                <w:noProof/>
                <w:webHidden/>
              </w:rPr>
              <w:fldChar w:fldCharType="end"/>
            </w:r>
          </w:hyperlink>
        </w:p>
        <w:p w14:paraId="5222B0F4" w14:textId="608A9B54"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05" w:history="1">
            <w:r w:rsidRPr="00906EA5">
              <w:rPr>
                <w:rStyle w:val="Hyperlink"/>
                <w:noProof/>
              </w:rPr>
              <w:t>Income</w:t>
            </w:r>
            <w:r>
              <w:rPr>
                <w:noProof/>
                <w:webHidden/>
              </w:rPr>
              <w:tab/>
            </w:r>
            <w:r>
              <w:rPr>
                <w:noProof/>
                <w:webHidden/>
              </w:rPr>
              <w:fldChar w:fldCharType="begin"/>
            </w:r>
            <w:r>
              <w:rPr>
                <w:noProof/>
                <w:webHidden/>
              </w:rPr>
              <w:instrText xml:space="preserve"> PAGEREF _Toc244010805 \h </w:instrText>
            </w:r>
            <w:r>
              <w:rPr>
                <w:noProof/>
                <w:webHidden/>
              </w:rPr>
            </w:r>
            <w:r>
              <w:rPr>
                <w:noProof/>
                <w:webHidden/>
              </w:rPr>
              <w:fldChar w:fldCharType="separate"/>
            </w:r>
            <w:r>
              <w:rPr>
                <w:noProof/>
                <w:webHidden/>
              </w:rPr>
              <w:t>101</w:t>
            </w:r>
            <w:r>
              <w:rPr>
                <w:noProof/>
                <w:webHidden/>
              </w:rPr>
              <w:fldChar w:fldCharType="end"/>
            </w:r>
          </w:hyperlink>
        </w:p>
        <w:p w14:paraId="17EB72D6" w14:textId="00F88F33" w:rsidR="00BE4F8E" w:rsidRDefault="00BE4F8E">
          <w:pPr>
            <w:pStyle w:val="TOC3"/>
            <w:tabs>
              <w:tab w:val="right" w:leader="dot" w:pos="10070"/>
            </w:tabs>
            <w:rPr>
              <w:rFonts w:asciiTheme="minorHAnsi" w:hAnsiTheme="minorHAnsi"/>
              <w:noProof/>
              <w:kern w:val="2"/>
              <w:szCs w:val="24"/>
              <w14:ligatures w14:val="standardContextual"/>
            </w:rPr>
          </w:pPr>
          <w:hyperlink w:anchor="_Toc244010806" w:history="1">
            <w:r w:rsidRPr="00906EA5">
              <w:rPr>
                <w:rStyle w:val="Hyperlink"/>
                <w:noProof/>
                <w:lang w:bidi="en-US"/>
              </w:rPr>
              <w:t>Income and Adjunctive Eligibility</w:t>
            </w:r>
            <w:r>
              <w:rPr>
                <w:noProof/>
                <w:webHidden/>
              </w:rPr>
              <w:tab/>
            </w:r>
            <w:r>
              <w:rPr>
                <w:noProof/>
                <w:webHidden/>
              </w:rPr>
              <w:fldChar w:fldCharType="begin"/>
            </w:r>
            <w:r>
              <w:rPr>
                <w:noProof/>
                <w:webHidden/>
              </w:rPr>
              <w:instrText xml:space="preserve"> PAGEREF _Toc244010806 \h </w:instrText>
            </w:r>
            <w:r>
              <w:rPr>
                <w:noProof/>
                <w:webHidden/>
              </w:rPr>
            </w:r>
            <w:r>
              <w:rPr>
                <w:noProof/>
                <w:webHidden/>
              </w:rPr>
              <w:fldChar w:fldCharType="separate"/>
            </w:r>
            <w:r>
              <w:rPr>
                <w:noProof/>
                <w:webHidden/>
              </w:rPr>
              <w:t>101</w:t>
            </w:r>
            <w:r>
              <w:rPr>
                <w:noProof/>
                <w:webHidden/>
              </w:rPr>
              <w:fldChar w:fldCharType="end"/>
            </w:r>
          </w:hyperlink>
        </w:p>
        <w:p w14:paraId="3EA12853" w14:textId="6BA6BDC2" w:rsidR="00BE4F8E" w:rsidRDefault="00BE4F8E">
          <w:pPr>
            <w:pStyle w:val="TOC3"/>
            <w:tabs>
              <w:tab w:val="right" w:leader="dot" w:pos="10070"/>
            </w:tabs>
            <w:rPr>
              <w:rFonts w:asciiTheme="minorHAnsi" w:hAnsiTheme="minorHAnsi"/>
              <w:noProof/>
              <w:kern w:val="2"/>
              <w:szCs w:val="24"/>
              <w14:ligatures w14:val="standardContextual"/>
            </w:rPr>
          </w:pPr>
          <w:hyperlink w:anchor="_Toc244010807" w:history="1">
            <w:r w:rsidRPr="00906EA5">
              <w:rPr>
                <w:rStyle w:val="Hyperlink"/>
                <w:noProof/>
                <w:lang w:bidi="en-US"/>
              </w:rPr>
              <w:t>Pending Proof Not Toggled On</w:t>
            </w:r>
            <w:r>
              <w:rPr>
                <w:noProof/>
                <w:webHidden/>
              </w:rPr>
              <w:tab/>
            </w:r>
            <w:r>
              <w:rPr>
                <w:noProof/>
                <w:webHidden/>
              </w:rPr>
              <w:fldChar w:fldCharType="begin"/>
            </w:r>
            <w:r>
              <w:rPr>
                <w:noProof/>
                <w:webHidden/>
              </w:rPr>
              <w:instrText xml:space="preserve"> PAGEREF _Toc244010807 \h </w:instrText>
            </w:r>
            <w:r>
              <w:rPr>
                <w:noProof/>
                <w:webHidden/>
              </w:rPr>
            </w:r>
            <w:r>
              <w:rPr>
                <w:noProof/>
                <w:webHidden/>
              </w:rPr>
              <w:fldChar w:fldCharType="separate"/>
            </w:r>
            <w:r>
              <w:rPr>
                <w:noProof/>
                <w:webHidden/>
              </w:rPr>
              <w:t>103</w:t>
            </w:r>
            <w:r>
              <w:rPr>
                <w:noProof/>
                <w:webHidden/>
              </w:rPr>
              <w:fldChar w:fldCharType="end"/>
            </w:r>
          </w:hyperlink>
        </w:p>
        <w:p w14:paraId="4794D4EA" w14:textId="59D3FC70" w:rsidR="00BE4F8E" w:rsidRDefault="00BE4F8E">
          <w:pPr>
            <w:pStyle w:val="TOC3"/>
            <w:tabs>
              <w:tab w:val="right" w:leader="dot" w:pos="10070"/>
            </w:tabs>
            <w:rPr>
              <w:rFonts w:asciiTheme="minorHAnsi" w:hAnsiTheme="minorHAnsi"/>
              <w:noProof/>
              <w:kern w:val="2"/>
              <w:szCs w:val="24"/>
              <w14:ligatures w14:val="standardContextual"/>
            </w:rPr>
          </w:pPr>
          <w:hyperlink w:anchor="_Toc244010808" w:history="1">
            <w:r w:rsidRPr="00906EA5">
              <w:rPr>
                <w:rStyle w:val="Hyperlink"/>
                <w:noProof/>
                <w:lang w:bidi="en-US"/>
              </w:rPr>
              <w:t>Presumptive Eligibility</w:t>
            </w:r>
            <w:r>
              <w:rPr>
                <w:noProof/>
                <w:webHidden/>
              </w:rPr>
              <w:tab/>
            </w:r>
            <w:r>
              <w:rPr>
                <w:noProof/>
                <w:webHidden/>
              </w:rPr>
              <w:fldChar w:fldCharType="begin"/>
            </w:r>
            <w:r>
              <w:rPr>
                <w:noProof/>
                <w:webHidden/>
              </w:rPr>
              <w:instrText xml:space="preserve"> PAGEREF _Toc244010808 \h </w:instrText>
            </w:r>
            <w:r>
              <w:rPr>
                <w:noProof/>
                <w:webHidden/>
              </w:rPr>
            </w:r>
            <w:r>
              <w:rPr>
                <w:noProof/>
                <w:webHidden/>
              </w:rPr>
              <w:fldChar w:fldCharType="separate"/>
            </w:r>
            <w:r>
              <w:rPr>
                <w:noProof/>
                <w:webHidden/>
              </w:rPr>
              <w:t>104</w:t>
            </w:r>
            <w:r>
              <w:rPr>
                <w:noProof/>
                <w:webHidden/>
              </w:rPr>
              <w:fldChar w:fldCharType="end"/>
            </w:r>
          </w:hyperlink>
        </w:p>
        <w:p w14:paraId="33B8E9E7" w14:textId="695C2C78" w:rsidR="00BE4F8E" w:rsidRDefault="00BE4F8E">
          <w:pPr>
            <w:pStyle w:val="TOC3"/>
            <w:tabs>
              <w:tab w:val="right" w:leader="dot" w:pos="10070"/>
            </w:tabs>
            <w:rPr>
              <w:rFonts w:asciiTheme="minorHAnsi" w:hAnsiTheme="minorHAnsi"/>
              <w:noProof/>
              <w:kern w:val="2"/>
              <w:szCs w:val="24"/>
              <w14:ligatures w14:val="standardContextual"/>
            </w:rPr>
          </w:pPr>
          <w:hyperlink w:anchor="_Toc244010809" w:history="1">
            <w:r w:rsidRPr="00906EA5">
              <w:rPr>
                <w:rStyle w:val="Hyperlink"/>
                <w:noProof/>
                <w:lang w:bidi="en-US"/>
              </w:rPr>
              <w:t>Proof of Income</w:t>
            </w:r>
            <w:r>
              <w:rPr>
                <w:noProof/>
                <w:webHidden/>
              </w:rPr>
              <w:tab/>
            </w:r>
            <w:r>
              <w:rPr>
                <w:noProof/>
                <w:webHidden/>
              </w:rPr>
              <w:fldChar w:fldCharType="begin"/>
            </w:r>
            <w:r>
              <w:rPr>
                <w:noProof/>
                <w:webHidden/>
              </w:rPr>
              <w:instrText xml:space="preserve"> PAGEREF _Toc244010809 \h </w:instrText>
            </w:r>
            <w:r>
              <w:rPr>
                <w:noProof/>
                <w:webHidden/>
              </w:rPr>
            </w:r>
            <w:r>
              <w:rPr>
                <w:noProof/>
                <w:webHidden/>
              </w:rPr>
              <w:fldChar w:fldCharType="separate"/>
            </w:r>
            <w:r>
              <w:rPr>
                <w:noProof/>
                <w:webHidden/>
              </w:rPr>
              <w:t>105</w:t>
            </w:r>
            <w:r>
              <w:rPr>
                <w:noProof/>
                <w:webHidden/>
              </w:rPr>
              <w:fldChar w:fldCharType="end"/>
            </w:r>
          </w:hyperlink>
        </w:p>
        <w:p w14:paraId="57F2150A" w14:textId="25BA7F1D"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10" w:history="1">
            <w:r w:rsidRPr="00906EA5">
              <w:rPr>
                <w:rStyle w:val="Hyperlink"/>
                <w:noProof/>
              </w:rPr>
              <w:t>Initial Contacts</w:t>
            </w:r>
            <w:r>
              <w:rPr>
                <w:noProof/>
                <w:webHidden/>
              </w:rPr>
              <w:tab/>
            </w:r>
            <w:r>
              <w:rPr>
                <w:noProof/>
                <w:webHidden/>
              </w:rPr>
              <w:fldChar w:fldCharType="begin"/>
            </w:r>
            <w:r>
              <w:rPr>
                <w:noProof/>
                <w:webHidden/>
              </w:rPr>
              <w:instrText xml:space="preserve"> PAGEREF _Toc244010810 \h </w:instrText>
            </w:r>
            <w:r>
              <w:rPr>
                <w:noProof/>
                <w:webHidden/>
              </w:rPr>
            </w:r>
            <w:r>
              <w:rPr>
                <w:noProof/>
                <w:webHidden/>
              </w:rPr>
              <w:fldChar w:fldCharType="separate"/>
            </w:r>
            <w:r>
              <w:rPr>
                <w:noProof/>
                <w:webHidden/>
              </w:rPr>
              <w:t>107</w:t>
            </w:r>
            <w:r>
              <w:rPr>
                <w:noProof/>
                <w:webHidden/>
              </w:rPr>
              <w:fldChar w:fldCharType="end"/>
            </w:r>
          </w:hyperlink>
        </w:p>
        <w:p w14:paraId="7D1DFD77" w14:textId="0D111FE5" w:rsidR="00BE4F8E" w:rsidRDefault="00BE4F8E">
          <w:pPr>
            <w:pStyle w:val="TOC3"/>
            <w:tabs>
              <w:tab w:val="right" w:leader="dot" w:pos="10070"/>
            </w:tabs>
            <w:rPr>
              <w:rFonts w:asciiTheme="minorHAnsi" w:hAnsiTheme="minorHAnsi"/>
              <w:noProof/>
              <w:kern w:val="2"/>
              <w:szCs w:val="24"/>
              <w14:ligatures w14:val="standardContextual"/>
            </w:rPr>
          </w:pPr>
          <w:hyperlink w:anchor="_Toc244010811" w:history="1">
            <w:r w:rsidRPr="00906EA5">
              <w:rPr>
                <w:rStyle w:val="Hyperlink"/>
                <w:noProof/>
                <w:lang w:bidi="en-US"/>
              </w:rPr>
              <w:t>Incomplete Initial Contacts</w:t>
            </w:r>
            <w:r>
              <w:rPr>
                <w:noProof/>
                <w:webHidden/>
              </w:rPr>
              <w:tab/>
            </w:r>
            <w:r>
              <w:rPr>
                <w:noProof/>
                <w:webHidden/>
              </w:rPr>
              <w:fldChar w:fldCharType="begin"/>
            </w:r>
            <w:r>
              <w:rPr>
                <w:noProof/>
                <w:webHidden/>
              </w:rPr>
              <w:instrText xml:space="preserve"> PAGEREF _Toc244010811 \h </w:instrText>
            </w:r>
            <w:r>
              <w:rPr>
                <w:noProof/>
                <w:webHidden/>
              </w:rPr>
            </w:r>
            <w:r>
              <w:rPr>
                <w:noProof/>
                <w:webHidden/>
              </w:rPr>
              <w:fldChar w:fldCharType="separate"/>
            </w:r>
            <w:r>
              <w:rPr>
                <w:noProof/>
                <w:webHidden/>
              </w:rPr>
              <w:t>107</w:t>
            </w:r>
            <w:r>
              <w:rPr>
                <w:noProof/>
                <w:webHidden/>
              </w:rPr>
              <w:fldChar w:fldCharType="end"/>
            </w:r>
          </w:hyperlink>
        </w:p>
        <w:p w14:paraId="0291C076" w14:textId="00859600" w:rsidR="00BE4F8E" w:rsidRDefault="00BE4F8E">
          <w:pPr>
            <w:pStyle w:val="TOC3"/>
            <w:tabs>
              <w:tab w:val="right" w:leader="dot" w:pos="10070"/>
            </w:tabs>
            <w:rPr>
              <w:rFonts w:asciiTheme="minorHAnsi" w:hAnsiTheme="minorHAnsi"/>
              <w:noProof/>
              <w:kern w:val="2"/>
              <w:szCs w:val="24"/>
              <w14:ligatures w14:val="standardContextual"/>
            </w:rPr>
          </w:pPr>
          <w:hyperlink w:anchor="_Toc244010812" w:history="1">
            <w:r w:rsidRPr="00906EA5">
              <w:rPr>
                <w:rStyle w:val="Hyperlink"/>
                <w:noProof/>
                <w:lang w:bidi="en-US"/>
              </w:rPr>
              <w:t>Initial Contact Requirements Not Met</w:t>
            </w:r>
            <w:r>
              <w:rPr>
                <w:noProof/>
                <w:webHidden/>
              </w:rPr>
              <w:tab/>
            </w:r>
            <w:r>
              <w:rPr>
                <w:noProof/>
                <w:webHidden/>
              </w:rPr>
              <w:fldChar w:fldCharType="begin"/>
            </w:r>
            <w:r>
              <w:rPr>
                <w:noProof/>
                <w:webHidden/>
              </w:rPr>
              <w:instrText xml:space="preserve"> PAGEREF _Toc244010812 \h </w:instrText>
            </w:r>
            <w:r>
              <w:rPr>
                <w:noProof/>
                <w:webHidden/>
              </w:rPr>
            </w:r>
            <w:r>
              <w:rPr>
                <w:noProof/>
                <w:webHidden/>
              </w:rPr>
              <w:fldChar w:fldCharType="separate"/>
            </w:r>
            <w:r>
              <w:rPr>
                <w:noProof/>
                <w:webHidden/>
              </w:rPr>
              <w:t>108</w:t>
            </w:r>
            <w:r>
              <w:rPr>
                <w:noProof/>
                <w:webHidden/>
              </w:rPr>
              <w:fldChar w:fldCharType="end"/>
            </w:r>
          </w:hyperlink>
        </w:p>
        <w:p w14:paraId="2C9116A8" w14:textId="429036C5" w:rsidR="00BE4F8E" w:rsidRDefault="00BE4F8E">
          <w:pPr>
            <w:pStyle w:val="TOC3"/>
            <w:tabs>
              <w:tab w:val="right" w:leader="dot" w:pos="10070"/>
            </w:tabs>
            <w:rPr>
              <w:rFonts w:asciiTheme="minorHAnsi" w:hAnsiTheme="minorHAnsi"/>
              <w:noProof/>
              <w:kern w:val="2"/>
              <w:szCs w:val="24"/>
              <w14:ligatures w14:val="standardContextual"/>
            </w:rPr>
          </w:pPr>
          <w:hyperlink w:anchor="_Toc244010813" w:history="1">
            <w:r w:rsidRPr="00906EA5">
              <w:rPr>
                <w:rStyle w:val="Hyperlink"/>
                <w:noProof/>
                <w:lang w:bidi="en-US"/>
              </w:rPr>
              <w:t>Initial Contacts</w:t>
            </w:r>
            <w:r>
              <w:rPr>
                <w:noProof/>
                <w:webHidden/>
              </w:rPr>
              <w:tab/>
            </w:r>
            <w:r>
              <w:rPr>
                <w:noProof/>
                <w:webHidden/>
              </w:rPr>
              <w:fldChar w:fldCharType="begin"/>
            </w:r>
            <w:r>
              <w:rPr>
                <w:noProof/>
                <w:webHidden/>
              </w:rPr>
              <w:instrText xml:space="preserve"> PAGEREF _Toc244010813 \h </w:instrText>
            </w:r>
            <w:r>
              <w:rPr>
                <w:noProof/>
                <w:webHidden/>
              </w:rPr>
            </w:r>
            <w:r>
              <w:rPr>
                <w:noProof/>
                <w:webHidden/>
              </w:rPr>
              <w:fldChar w:fldCharType="separate"/>
            </w:r>
            <w:r>
              <w:rPr>
                <w:noProof/>
                <w:webHidden/>
              </w:rPr>
              <w:t>109</w:t>
            </w:r>
            <w:r>
              <w:rPr>
                <w:noProof/>
                <w:webHidden/>
              </w:rPr>
              <w:fldChar w:fldCharType="end"/>
            </w:r>
          </w:hyperlink>
        </w:p>
        <w:p w14:paraId="551EEFD1" w14:textId="4AF6866E"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14" w:history="1">
            <w:r w:rsidRPr="00906EA5">
              <w:rPr>
                <w:rStyle w:val="Hyperlink"/>
                <w:noProof/>
              </w:rPr>
              <w:t>Local Use Questions</w:t>
            </w:r>
            <w:r>
              <w:rPr>
                <w:noProof/>
                <w:webHidden/>
              </w:rPr>
              <w:tab/>
            </w:r>
            <w:r>
              <w:rPr>
                <w:noProof/>
                <w:webHidden/>
              </w:rPr>
              <w:fldChar w:fldCharType="begin"/>
            </w:r>
            <w:r>
              <w:rPr>
                <w:noProof/>
                <w:webHidden/>
              </w:rPr>
              <w:instrText xml:space="preserve"> PAGEREF _Toc244010814 \h </w:instrText>
            </w:r>
            <w:r>
              <w:rPr>
                <w:noProof/>
                <w:webHidden/>
              </w:rPr>
            </w:r>
            <w:r>
              <w:rPr>
                <w:noProof/>
                <w:webHidden/>
              </w:rPr>
              <w:fldChar w:fldCharType="separate"/>
            </w:r>
            <w:r>
              <w:rPr>
                <w:noProof/>
                <w:webHidden/>
              </w:rPr>
              <w:t>111</w:t>
            </w:r>
            <w:r>
              <w:rPr>
                <w:noProof/>
                <w:webHidden/>
              </w:rPr>
              <w:fldChar w:fldCharType="end"/>
            </w:r>
          </w:hyperlink>
        </w:p>
        <w:p w14:paraId="1EE30C08" w14:textId="286CC470" w:rsidR="00BE4F8E" w:rsidRDefault="00BE4F8E">
          <w:pPr>
            <w:pStyle w:val="TOC3"/>
            <w:tabs>
              <w:tab w:val="right" w:leader="dot" w:pos="10070"/>
            </w:tabs>
            <w:rPr>
              <w:rFonts w:asciiTheme="minorHAnsi" w:hAnsiTheme="minorHAnsi"/>
              <w:noProof/>
              <w:kern w:val="2"/>
              <w:szCs w:val="24"/>
              <w14:ligatures w14:val="standardContextual"/>
            </w:rPr>
          </w:pPr>
          <w:hyperlink w:anchor="_Toc244010815" w:history="1">
            <w:r w:rsidRPr="00906EA5">
              <w:rPr>
                <w:rStyle w:val="Hyperlink"/>
                <w:noProof/>
                <w:lang w:bidi="en-US"/>
              </w:rPr>
              <w:t>Due for Additional Education Contact with Local Use Answer</w:t>
            </w:r>
            <w:r>
              <w:rPr>
                <w:noProof/>
                <w:webHidden/>
              </w:rPr>
              <w:tab/>
            </w:r>
            <w:r>
              <w:rPr>
                <w:noProof/>
                <w:webHidden/>
              </w:rPr>
              <w:fldChar w:fldCharType="begin"/>
            </w:r>
            <w:r>
              <w:rPr>
                <w:noProof/>
                <w:webHidden/>
              </w:rPr>
              <w:instrText xml:space="preserve"> PAGEREF _Toc244010815 \h </w:instrText>
            </w:r>
            <w:r>
              <w:rPr>
                <w:noProof/>
                <w:webHidden/>
              </w:rPr>
            </w:r>
            <w:r>
              <w:rPr>
                <w:noProof/>
                <w:webHidden/>
              </w:rPr>
              <w:fldChar w:fldCharType="separate"/>
            </w:r>
            <w:r>
              <w:rPr>
                <w:noProof/>
                <w:webHidden/>
              </w:rPr>
              <w:t>111</w:t>
            </w:r>
            <w:r>
              <w:rPr>
                <w:noProof/>
                <w:webHidden/>
              </w:rPr>
              <w:fldChar w:fldCharType="end"/>
            </w:r>
          </w:hyperlink>
        </w:p>
        <w:p w14:paraId="07513FFD" w14:textId="1C1A039F" w:rsidR="00BE4F8E" w:rsidRDefault="00BE4F8E">
          <w:pPr>
            <w:pStyle w:val="TOC3"/>
            <w:tabs>
              <w:tab w:val="right" w:leader="dot" w:pos="10070"/>
            </w:tabs>
            <w:rPr>
              <w:rFonts w:asciiTheme="minorHAnsi" w:hAnsiTheme="minorHAnsi"/>
              <w:noProof/>
              <w:kern w:val="2"/>
              <w:szCs w:val="24"/>
              <w14:ligatures w14:val="standardContextual"/>
            </w:rPr>
          </w:pPr>
          <w:hyperlink w:anchor="_Toc244010816" w:history="1">
            <w:r w:rsidRPr="00906EA5">
              <w:rPr>
                <w:rStyle w:val="Hyperlink"/>
                <w:noProof/>
                <w:lang w:bidi="en-US"/>
              </w:rPr>
              <w:t>Household List with Local Use Answers Selected during Same Time Period as Cert or MCA</w:t>
            </w:r>
            <w:r>
              <w:rPr>
                <w:noProof/>
                <w:webHidden/>
              </w:rPr>
              <w:tab/>
            </w:r>
            <w:r>
              <w:rPr>
                <w:noProof/>
                <w:webHidden/>
              </w:rPr>
              <w:fldChar w:fldCharType="begin"/>
            </w:r>
            <w:r>
              <w:rPr>
                <w:noProof/>
                <w:webHidden/>
              </w:rPr>
              <w:instrText xml:space="preserve"> PAGEREF _Toc244010816 \h </w:instrText>
            </w:r>
            <w:r>
              <w:rPr>
                <w:noProof/>
                <w:webHidden/>
              </w:rPr>
            </w:r>
            <w:r>
              <w:rPr>
                <w:noProof/>
                <w:webHidden/>
              </w:rPr>
              <w:fldChar w:fldCharType="separate"/>
            </w:r>
            <w:r>
              <w:rPr>
                <w:noProof/>
                <w:webHidden/>
              </w:rPr>
              <w:t>112</w:t>
            </w:r>
            <w:r>
              <w:rPr>
                <w:noProof/>
                <w:webHidden/>
              </w:rPr>
              <w:fldChar w:fldCharType="end"/>
            </w:r>
          </w:hyperlink>
        </w:p>
        <w:p w14:paraId="53107F69" w14:textId="6683CAC2"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17" w:history="1">
            <w:r w:rsidRPr="00906EA5">
              <w:rPr>
                <w:rStyle w:val="Hyperlink"/>
                <w:noProof/>
              </w:rPr>
              <w:t>Notes</w:t>
            </w:r>
            <w:r>
              <w:rPr>
                <w:noProof/>
                <w:webHidden/>
              </w:rPr>
              <w:tab/>
            </w:r>
            <w:r>
              <w:rPr>
                <w:noProof/>
                <w:webHidden/>
              </w:rPr>
              <w:fldChar w:fldCharType="begin"/>
            </w:r>
            <w:r>
              <w:rPr>
                <w:noProof/>
                <w:webHidden/>
              </w:rPr>
              <w:instrText xml:space="preserve"> PAGEREF _Toc244010817 \h </w:instrText>
            </w:r>
            <w:r>
              <w:rPr>
                <w:noProof/>
                <w:webHidden/>
              </w:rPr>
            </w:r>
            <w:r>
              <w:rPr>
                <w:noProof/>
                <w:webHidden/>
              </w:rPr>
              <w:fldChar w:fldCharType="separate"/>
            </w:r>
            <w:r>
              <w:rPr>
                <w:noProof/>
                <w:webHidden/>
              </w:rPr>
              <w:t>114</w:t>
            </w:r>
            <w:r>
              <w:rPr>
                <w:noProof/>
                <w:webHidden/>
              </w:rPr>
              <w:fldChar w:fldCharType="end"/>
            </w:r>
          </w:hyperlink>
        </w:p>
        <w:p w14:paraId="3AF4C952" w14:textId="369D558F" w:rsidR="00BE4F8E" w:rsidRDefault="00BE4F8E">
          <w:pPr>
            <w:pStyle w:val="TOC3"/>
            <w:tabs>
              <w:tab w:val="right" w:leader="dot" w:pos="10070"/>
            </w:tabs>
            <w:rPr>
              <w:rFonts w:asciiTheme="minorHAnsi" w:hAnsiTheme="minorHAnsi"/>
              <w:noProof/>
              <w:kern w:val="2"/>
              <w:szCs w:val="24"/>
              <w14:ligatures w14:val="standardContextual"/>
            </w:rPr>
          </w:pPr>
          <w:hyperlink w:anchor="_Toc244010818" w:history="1">
            <w:r w:rsidRPr="00906EA5">
              <w:rPr>
                <w:rStyle w:val="Hyperlink"/>
                <w:noProof/>
                <w:lang w:bidi="en-US"/>
              </w:rPr>
              <w:t>No Note Written for Participants Issued Benefits</w:t>
            </w:r>
            <w:r>
              <w:rPr>
                <w:noProof/>
                <w:webHidden/>
              </w:rPr>
              <w:tab/>
            </w:r>
            <w:r>
              <w:rPr>
                <w:noProof/>
                <w:webHidden/>
              </w:rPr>
              <w:fldChar w:fldCharType="begin"/>
            </w:r>
            <w:r>
              <w:rPr>
                <w:noProof/>
                <w:webHidden/>
              </w:rPr>
              <w:instrText xml:space="preserve"> PAGEREF _Toc244010818 \h </w:instrText>
            </w:r>
            <w:r>
              <w:rPr>
                <w:noProof/>
                <w:webHidden/>
              </w:rPr>
            </w:r>
            <w:r>
              <w:rPr>
                <w:noProof/>
                <w:webHidden/>
              </w:rPr>
              <w:fldChar w:fldCharType="separate"/>
            </w:r>
            <w:r>
              <w:rPr>
                <w:noProof/>
                <w:webHidden/>
              </w:rPr>
              <w:t>114</w:t>
            </w:r>
            <w:r>
              <w:rPr>
                <w:noProof/>
                <w:webHidden/>
              </w:rPr>
              <w:fldChar w:fldCharType="end"/>
            </w:r>
          </w:hyperlink>
        </w:p>
        <w:p w14:paraId="5BDC1106" w14:textId="7EA8BF20" w:rsidR="00BE4F8E" w:rsidRDefault="00BE4F8E">
          <w:pPr>
            <w:pStyle w:val="TOC3"/>
            <w:tabs>
              <w:tab w:val="right" w:leader="dot" w:pos="10070"/>
            </w:tabs>
            <w:rPr>
              <w:rFonts w:asciiTheme="minorHAnsi" w:hAnsiTheme="minorHAnsi"/>
              <w:noProof/>
              <w:kern w:val="2"/>
              <w:szCs w:val="24"/>
              <w14:ligatures w14:val="standardContextual"/>
            </w:rPr>
          </w:pPr>
          <w:hyperlink w:anchor="_Toc244010819" w:history="1">
            <w:r w:rsidRPr="00906EA5">
              <w:rPr>
                <w:rStyle w:val="Hyperlink"/>
                <w:noProof/>
                <w:lang w:bidi="en-US"/>
              </w:rPr>
              <w:t>Notes and Documentation</w:t>
            </w:r>
            <w:r>
              <w:rPr>
                <w:noProof/>
                <w:webHidden/>
              </w:rPr>
              <w:tab/>
            </w:r>
            <w:r>
              <w:rPr>
                <w:noProof/>
                <w:webHidden/>
              </w:rPr>
              <w:fldChar w:fldCharType="begin"/>
            </w:r>
            <w:r>
              <w:rPr>
                <w:noProof/>
                <w:webHidden/>
              </w:rPr>
              <w:instrText xml:space="preserve"> PAGEREF _Toc244010819 \h </w:instrText>
            </w:r>
            <w:r>
              <w:rPr>
                <w:noProof/>
                <w:webHidden/>
              </w:rPr>
            </w:r>
            <w:r>
              <w:rPr>
                <w:noProof/>
                <w:webHidden/>
              </w:rPr>
              <w:fldChar w:fldCharType="separate"/>
            </w:r>
            <w:r>
              <w:rPr>
                <w:noProof/>
                <w:webHidden/>
              </w:rPr>
              <w:t>115</w:t>
            </w:r>
            <w:r>
              <w:rPr>
                <w:noProof/>
                <w:webHidden/>
              </w:rPr>
              <w:fldChar w:fldCharType="end"/>
            </w:r>
          </w:hyperlink>
        </w:p>
        <w:p w14:paraId="248602E6" w14:textId="1B242556" w:rsidR="00BE4F8E" w:rsidRDefault="00BE4F8E">
          <w:pPr>
            <w:pStyle w:val="TOC3"/>
            <w:tabs>
              <w:tab w:val="right" w:leader="dot" w:pos="10070"/>
            </w:tabs>
            <w:rPr>
              <w:rFonts w:asciiTheme="minorHAnsi" w:hAnsiTheme="minorHAnsi"/>
              <w:noProof/>
              <w:kern w:val="2"/>
              <w:szCs w:val="24"/>
              <w14:ligatures w14:val="standardContextual"/>
            </w:rPr>
          </w:pPr>
          <w:hyperlink w:anchor="_Toc244010820" w:history="1">
            <w:r w:rsidRPr="00906EA5">
              <w:rPr>
                <w:rStyle w:val="Hyperlink"/>
                <w:noProof/>
                <w:lang w:bidi="en-US"/>
              </w:rPr>
              <w:t>Notes by Subject with Optional Local Use Answer</w:t>
            </w:r>
            <w:r>
              <w:rPr>
                <w:noProof/>
                <w:webHidden/>
              </w:rPr>
              <w:tab/>
            </w:r>
            <w:r>
              <w:rPr>
                <w:noProof/>
                <w:webHidden/>
              </w:rPr>
              <w:fldChar w:fldCharType="begin"/>
            </w:r>
            <w:r>
              <w:rPr>
                <w:noProof/>
                <w:webHidden/>
              </w:rPr>
              <w:instrText xml:space="preserve"> PAGEREF _Toc244010820 \h </w:instrText>
            </w:r>
            <w:r>
              <w:rPr>
                <w:noProof/>
                <w:webHidden/>
              </w:rPr>
            </w:r>
            <w:r>
              <w:rPr>
                <w:noProof/>
                <w:webHidden/>
              </w:rPr>
              <w:fldChar w:fldCharType="separate"/>
            </w:r>
            <w:r>
              <w:rPr>
                <w:noProof/>
                <w:webHidden/>
              </w:rPr>
              <w:t>116</w:t>
            </w:r>
            <w:r>
              <w:rPr>
                <w:noProof/>
                <w:webHidden/>
              </w:rPr>
              <w:fldChar w:fldCharType="end"/>
            </w:r>
          </w:hyperlink>
        </w:p>
        <w:p w14:paraId="442A04BA" w14:textId="5CBFA91B"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21" w:history="1">
            <w:r w:rsidRPr="00906EA5">
              <w:rPr>
                <w:rStyle w:val="Hyperlink"/>
                <w:noProof/>
              </w:rPr>
              <w:t>Nutrition Education</w:t>
            </w:r>
            <w:r>
              <w:rPr>
                <w:noProof/>
                <w:webHidden/>
              </w:rPr>
              <w:tab/>
            </w:r>
            <w:r>
              <w:rPr>
                <w:noProof/>
                <w:webHidden/>
              </w:rPr>
              <w:fldChar w:fldCharType="begin"/>
            </w:r>
            <w:r>
              <w:rPr>
                <w:noProof/>
                <w:webHidden/>
              </w:rPr>
              <w:instrText xml:space="preserve"> PAGEREF _Toc244010821 \h </w:instrText>
            </w:r>
            <w:r>
              <w:rPr>
                <w:noProof/>
                <w:webHidden/>
              </w:rPr>
            </w:r>
            <w:r>
              <w:rPr>
                <w:noProof/>
                <w:webHidden/>
              </w:rPr>
              <w:fldChar w:fldCharType="separate"/>
            </w:r>
            <w:r>
              <w:rPr>
                <w:noProof/>
                <w:webHidden/>
              </w:rPr>
              <w:t>121</w:t>
            </w:r>
            <w:r>
              <w:rPr>
                <w:noProof/>
                <w:webHidden/>
              </w:rPr>
              <w:fldChar w:fldCharType="end"/>
            </w:r>
          </w:hyperlink>
        </w:p>
        <w:p w14:paraId="1B041EE0" w14:textId="5C032E6A" w:rsidR="00BE4F8E" w:rsidRDefault="00BE4F8E">
          <w:pPr>
            <w:pStyle w:val="TOC3"/>
            <w:tabs>
              <w:tab w:val="right" w:leader="dot" w:pos="10070"/>
            </w:tabs>
            <w:rPr>
              <w:rFonts w:asciiTheme="minorHAnsi" w:hAnsiTheme="minorHAnsi"/>
              <w:noProof/>
              <w:kern w:val="2"/>
              <w:szCs w:val="24"/>
              <w14:ligatures w14:val="standardContextual"/>
            </w:rPr>
          </w:pPr>
          <w:hyperlink w:anchor="_Toc244010822" w:history="1">
            <w:r w:rsidRPr="00906EA5">
              <w:rPr>
                <w:rStyle w:val="Hyperlink"/>
                <w:noProof/>
                <w:lang w:bidi="en-US"/>
              </w:rPr>
              <w:t>Additional Nutrition Education Contacts</w:t>
            </w:r>
            <w:r>
              <w:rPr>
                <w:noProof/>
                <w:webHidden/>
              </w:rPr>
              <w:tab/>
            </w:r>
            <w:r>
              <w:rPr>
                <w:noProof/>
                <w:webHidden/>
              </w:rPr>
              <w:fldChar w:fldCharType="begin"/>
            </w:r>
            <w:r>
              <w:rPr>
                <w:noProof/>
                <w:webHidden/>
              </w:rPr>
              <w:instrText xml:space="preserve"> PAGEREF _Toc244010822 \h </w:instrText>
            </w:r>
            <w:r>
              <w:rPr>
                <w:noProof/>
                <w:webHidden/>
              </w:rPr>
            </w:r>
            <w:r>
              <w:rPr>
                <w:noProof/>
                <w:webHidden/>
              </w:rPr>
              <w:fldChar w:fldCharType="separate"/>
            </w:r>
            <w:r>
              <w:rPr>
                <w:noProof/>
                <w:webHidden/>
              </w:rPr>
              <w:t>121</w:t>
            </w:r>
            <w:r>
              <w:rPr>
                <w:noProof/>
                <w:webHidden/>
              </w:rPr>
              <w:fldChar w:fldCharType="end"/>
            </w:r>
          </w:hyperlink>
        </w:p>
        <w:p w14:paraId="08213FE9" w14:textId="2406D990" w:rsidR="00BE4F8E" w:rsidRDefault="00BE4F8E">
          <w:pPr>
            <w:pStyle w:val="TOC3"/>
            <w:tabs>
              <w:tab w:val="right" w:leader="dot" w:pos="10070"/>
            </w:tabs>
            <w:rPr>
              <w:rFonts w:asciiTheme="minorHAnsi" w:hAnsiTheme="minorHAnsi"/>
              <w:noProof/>
              <w:kern w:val="2"/>
              <w:szCs w:val="24"/>
              <w14:ligatures w14:val="standardContextual"/>
            </w:rPr>
          </w:pPr>
          <w:hyperlink w:anchor="_Toc244010823" w:history="1">
            <w:r w:rsidRPr="00906EA5">
              <w:rPr>
                <w:rStyle w:val="Hyperlink"/>
                <w:noProof/>
                <w:lang w:bidi="en-US"/>
              </w:rPr>
              <w:t>Nutrition Education Topics List</w:t>
            </w:r>
            <w:r>
              <w:rPr>
                <w:noProof/>
                <w:webHidden/>
              </w:rPr>
              <w:tab/>
            </w:r>
            <w:r>
              <w:rPr>
                <w:noProof/>
                <w:webHidden/>
              </w:rPr>
              <w:fldChar w:fldCharType="begin"/>
            </w:r>
            <w:r>
              <w:rPr>
                <w:noProof/>
                <w:webHidden/>
              </w:rPr>
              <w:instrText xml:space="preserve"> PAGEREF _Toc244010823 \h </w:instrText>
            </w:r>
            <w:r>
              <w:rPr>
                <w:noProof/>
                <w:webHidden/>
              </w:rPr>
            </w:r>
            <w:r>
              <w:rPr>
                <w:noProof/>
                <w:webHidden/>
              </w:rPr>
              <w:fldChar w:fldCharType="separate"/>
            </w:r>
            <w:r>
              <w:rPr>
                <w:noProof/>
                <w:webHidden/>
              </w:rPr>
              <w:t>122</w:t>
            </w:r>
            <w:r>
              <w:rPr>
                <w:noProof/>
                <w:webHidden/>
              </w:rPr>
              <w:fldChar w:fldCharType="end"/>
            </w:r>
          </w:hyperlink>
        </w:p>
        <w:p w14:paraId="7E9D7A86" w14:textId="4FAF412A"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24" w:history="1">
            <w:r w:rsidRPr="00906EA5">
              <w:rPr>
                <w:rStyle w:val="Hyperlink"/>
                <w:noProof/>
              </w:rPr>
              <w:t>One Call</w:t>
            </w:r>
            <w:r>
              <w:rPr>
                <w:noProof/>
                <w:webHidden/>
              </w:rPr>
              <w:tab/>
            </w:r>
            <w:r>
              <w:rPr>
                <w:noProof/>
                <w:webHidden/>
              </w:rPr>
              <w:fldChar w:fldCharType="begin"/>
            </w:r>
            <w:r>
              <w:rPr>
                <w:noProof/>
                <w:webHidden/>
              </w:rPr>
              <w:instrText xml:space="preserve"> PAGEREF _Toc244010824 \h </w:instrText>
            </w:r>
            <w:r>
              <w:rPr>
                <w:noProof/>
                <w:webHidden/>
              </w:rPr>
            </w:r>
            <w:r>
              <w:rPr>
                <w:noProof/>
                <w:webHidden/>
              </w:rPr>
              <w:fldChar w:fldCharType="separate"/>
            </w:r>
            <w:r>
              <w:rPr>
                <w:noProof/>
                <w:webHidden/>
              </w:rPr>
              <w:t>124</w:t>
            </w:r>
            <w:r>
              <w:rPr>
                <w:noProof/>
                <w:webHidden/>
              </w:rPr>
              <w:fldChar w:fldCharType="end"/>
            </w:r>
          </w:hyperlink>
        </w:p>
        <w:p w14:paraId="7A725F50" w14:textId="392E80DF" w:rsidR="00BE4F8E" w:rsidRDefault="00BE4F8E">
          <w:pPr>
            <w:pStyle w:val="TOC3"/>
            <w:tabs>
              <w:tab w:val="right" w:leader="dot" w:pos="10070"/>
            </w:tabs>
            <w:rPr>
              <w:rFonts w:asciiTheme="minorHAnsi" w:hAnsiTheme="minorHAnsi"/>
              <w:noProof/>
              <w:kern w:val="2"/>
              <w:szCs w:val="24"/>
              <w14:ligatures w14:val="standardContextual"/>
            </w:rPr>
          </w:pPr>
          <w:hyperlink w:anchor="_Toc244010825" w:history="1">
            <w:r w:rsidRPr="00906EA5">
              <w:rPr>
                <w:rStyle w:val="Hyperlink"/>
                <w:noProof/>
                <w:lang w:bidi="en-US"/>
              </w:rPr>
              <w:t>One Call: Children Who Haven’t Returned to WIC</w:t>
            </w:r>
            <w:r>
              <w:rPr>
                <w:noProof/>
                <w:webHidden/>
              </w:rPr>
              <w:tab/>
            </w:r>
            <w:r>
              <w:rPr>
                <w:noProof/>
                <w:webHidden/>
              </w:rPr>
              <w:fldChar w:fldCharType="begin"/>
            </w:r>
            <w:r>
              <w:rPr>
                <w:noProof/>
                <w:webHidden/>
              </w:rPr>
              <w:instrText xml:space="preserve"> PAGEREF _Toc244010825 \h </w:instrText>
            </w:r>
            <w:r>
              <w:rPr>
                <w:noProof/>
                <w:webHidden/>
              </w:rPr>
            </w:r>
            <w:r>
              <w:rPr>
                <w:noProof/>
                <w:webHidden/>
              </w:rPr>
              <w:fldChar w:fldCharType="separate"/>
            </w:r>
            <w:r>
              <w:rPr>
                <w:noProof/>
                <w:webHidden/>
              </w:rPr>
              <w:t>124</w:t>
            </w:r>
            <w:r>
              <w:rPr>
                <w:noProof/>
                <w:webHidden/>
              </w:rPr>
              <w:fldChar w:fldCharType="end"/>
            </w:r>
          </w:hyperlink>
        </w:p>
        <w:p w14:paraId="10BF6AFD" w14:textId="0F64FB6B" w:rsidR="00BE4F8E" w:rsidRDefault="00BE4F8E">
          <w:pPr>
            <w:pStyle w:val="TOC3"/>
            <w:tabs>
              <w:tab w:val="right" w:leader="dot" w:pos="10070"/>
            </w:tabs>
            <w:rPr>
              <w:rFonts w:asciiTheme="minorHAnsi" w:hAnsiTheme="minorHAnsi"/>
              <w:noProof/>
              <w:kern w:val="2"/>
              <w:szCs w:val="24"/>
              <w14:ligatures w14:val="standardContextual"/>
            </w:rPr>
          </w:pPr>
          <w:hyperlink w:anchor="_Toc244010826" w:history="1">
            <w:r w:rsidRPr="00906EA5">
              <w:rPr>
                <w:rStyle w:val="Hyperlink"/>
                <w:noProof/>
                <w:lang w:bidi="en-US"/>
              </w:rPr>
              <w:t>One Call: Future Appointments</w:t>
            </w:r>
            <w:r>
              <w:rPr>
                <w:noProof/>
                <w:webHidden/>
              </w:rPr>
              <w:tab/>
            </w:r>
            <w:r>
              <w:rPr>
                <w:noProof/>
                <w:webHidden/>
              </w:rPr>
              <w:fldChar w:fldCharType="begin"/>
            </w:r>
            <w:r>
              <w:rPr>
                <w:noProof/>
                <w:webHidden/>
              </w:rPr>
              <w:instrText xml:space="preserve"> PAGEREF _Toc244010826 \h </w:instrText>
            </w:r>
            <w:r>
              <w:rPr>
                <w:noProof/>
                <w:webHidden/>
              </w:rPr>
            </w:r>
            <w:r>
              <w:rPr>
                <w:noProof/>
                <w:webHidden/>
              </w:rPr>
              <w:fldChar w:fldCharType="separate"/>
            </w:r>
            <w:r>
              <w:rPr>
                <w:noProof/>
                <w:webHidden/>
              </w:rPr>
              <w:t>125</w:t>
            </w:r>
            <w:r>
              <w:rPr>
                <w:noProof/>
                <w:webHidden/>
              </w:rPr>
              <w:fldChar w:fldCharType="end"/>
            </w:r>
          </w:hyperlink>
        </w:p>
        <w:p w14:paraId="1A78272E" w14:textId="22F05126" w:rsidR="00BE4F8E" w:rsidRDefault="00BE4F8E">
          <w:pPr>
            <w:pStyle w:val="TOC3"/>
            <w:tabs>
              <w:tab w:val="right" w:leader="dot" w:pos="10070"/>
            </w:tabs>
            <w:rPr>
              <w:rFonts w:asciiTheme="minorHAnsi" w:hAnsiTheme="minorHAnsi"/>
              <w:noProof/>
              <w:kern w:val="2"/>
              <w:szCs w:val="24"/>
              <w14:ligatures w14:val="standardContextual"/>
            </w:rPr>
          </w:pPr>
          <w:hyperlink w:anchor="_Toc244010827" w:history="1">
            <w:r w:rsidRPr="00906EA5">
              <w:rPr>
                <w:rStyle w:val="Hyperlink"/>
                <w:noProof/>
                <w:lang w:bidi="en-US"/>
              </w:rPr>
              <w:t>One Call: Missed Appointments</w:t>
            </w:r>
            <w:r>
              <w:rPr>
                <w:noProof/>
                <w:webHidden/>
              </w:rPr>
              <w:tab/>
            </w:r>
            <w:r>
              <w:rPr>
                <w:noProof/>
                <w:webHidden/>
              </w:rPr>
              <w:fldChar w:fldCharType="begin"/>
            </w:r>
            <w:r>
              <w:rPr>
                <w:noProof/>
                <w:webHidden/>
              </w:rPr>
              <w:instrText xml:space="preserve"> PAGEREF _Toc244010827 \h </w:instrText>
            </w:r>
            <w:r>
              <w:rPr>
                <w:noProof/>
                <w:webHidden/>
              </w:rPr>
            </w:r>
            <w:r>
              <w:rPr>
                <w:noProof/>
                <w:webHidden/>
              </w:rPr>
              <w:fldChar w:fldCharType="separate"/>
            </w:r>
            <w:r>
              <w:rPr>
                <w:noProof/>
                <w:webHidden/>
              </w:rPr>
              <w:t>126</w:t>
            </w:r>
            <w:r>
              <w:rPr>
                <w:noProof/>
                <w:webHidden/>
              </w:rPr>
              <w:fldChar w:fldCharType="end"/>
            </w:r>
          </w:hyperlink>
        </w:p>
        <w:p w14:paraId="0E83DD31" w14:textId="7A0C4E9A" w:rsidR="00BE4F8E" w:rsidRDefault="00BE4F8E">
          <w:pPr>
            <w:pStyle w:val="TOC3"/>
            <w:tabs>
              <w:tab w:val="right" w:leader="dot" w:pos="10070"/>
            </w:tabs>
            <w:rPr>
              <w:rFonts w:asciiTheme="minorHAnsi" w:hAnsiTheme="minorHAnsi"/>
              <w:noProof/>
              <w:kern w:val="2"/>
              <w:szCs w:val="24"/>
              <w14:ligatures w14:val="standardContextual"/>
            </w:rPr>
          </w:pPr>
          <w:hyperlink w:anchor="_Toc244010828" w:history="1">
            <w:r w:rsidRPr="00906EA5">
              <w:rPr>
                <w:rStyle w:val="Hyperlink"/>
                <w:noProof/>
                <w:lang w:bidi="en-US"/>
              </w:rPr>
              <w:t>One Call: Roster</w:t>
            </w:r>
            <w:r>
              <w:rPr>
                <w:noProof/>
                <w:webHidden/>
              </w:rPr>
              <w:tab/>
            </w:r>
            <w:r>
              <w:rPr>
                <w:noProof/>
                <w:webHidden/>
              </w:rPr>
              <w:fldChar w:fldCharType="begin"/>
            </w:r>
            <w:r>
              <w:rPr>
                <w:noProof/>
                <w:webHidden/>
              </w:rPr>
              <w:instrText xml:space="preserve"> PAGEREF _Toc244010828 \h </w:instrText>
            </w:r>
            <w:r>
              <w:rPr>
                <w:noProof/>
                <w:webHidden/>
              </w:rPr>
            </w:r>
            <w:r>
              <w:rPr>
                <w:noProof/>
                <w:webHidden/>
              </w:rPr>
              <w:fldChar w:fldCharType="separate"/>
            </w:r>
            <w:r>
              <w:rPr>
                <w:noProof/>
                <w:webHidden/>
              </w:rPr>
              <w:t>127</w:t>
            </w:r>
            <w:r>
              <w:rPr>
                <w:noProof/>
                <w:webHidden/>
              </w:rPr>
              <w:fldChar w:fldCharType="end"/>
            </w:r>
          </w:hyperlink>
        </w:p>
        <w:p w14:paraId="73C94D3B" w14:textId="6E173D88"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29" w:history="1">
            <w:r w:rsidRPr="00906EA5">
              <w:rPr>
                <w:rStyle w:val="Hyperlink"/>
                <w:noProof/>
              </w:rPr>
              <w:t>Outreach &amp; Retention</w:t>
            </w:r>
            <w:r>
              <w:rPr>
                <w:noProof/>
                <w:webHidden/>
              </w:rPr>
              <w:tab/>
            </w:r>
            <w:r>
              <w:rPr>
                <w:noProof/>
                <w:webHidden/>
              </w:rPr>
              <w:fldChar w:fldCharType="begin"/>
            </w:r>
            <w:r>
              <w:rPr>
                <w:noProof/>
                <w:webHidden/>
              </w:rPr>
              <w:instrText xml:space="preserve"> PAGEREF _Toc244010829 \h </w:instrText>
            </w:r>
            <w:r>
              <w:rPr>
                <w:noProof/>
                <w:webHidden/>
              </w:rPr>
            </w:r>
            <w:r>
              <w:rPr>
                <w:noProof/>
                <w:webHidden/>
              </w:rPr>
              <w:fldChar w:fldCharType="separate"/>
            </w:r>
            <w:r>
              <w:rPr>
                <w:noProof/>
                <w:webHidden/>
              </w:rPr>
              <w:t>129</w:t>
            </w:r>
            <w:r>
              <w:rPr>
                <w:noProof/>
                <w:webHidden/>
              </w:rPr>
              <w:fldChar w:fldCharType="end"/>
            </w:r>
          </w:hyperlink>
        </w:p>
        <w:p w14:paraId="0CA4C5A0" w14:textId="0320D4CF" w:rsidR="00BE4F8E" w:rsidRDefault="00BE4F8E">
          <w:pPr>
            <w:pStyle w:val="TOC3"/>
            <w:tabs>
              <w:tab w:val="right" w:leader="dot" w:pos="10070"/>
            </w:tabs>
            <w:rPr>
              <w:rFonts w:asciiTheme="minorHAnsi" w:hAnsiTheme="minorHAnsi"/>
              <w:noProof/>
              <w:kern w:val="2"/>
              <w:szCs w:val="24"/>
              <w14:ligatures w14:val="standardContextual"/>
            </w:rPr>
          </w:pPr>
          <w:hyperlink w:anchor="_Toc244010830" w:history="1">
            <w:r w:rsidRPr="00906EA5">
              <w:rPr>
                <w:rStyle w:val="Hyperlink"/>
                <w:noProof/>
                <w:lang w:bidi="en-US"/>
              </w:rPr>
              <w:t>Count of Infants Recertified at One Year</w:t>
            </w:r>
            <w:r>
              <w:rPr>
                <w:noProof/>
                <w:webHidden/>
              </w:rPr>
              <w:tab/>
            </w:r>
            <w:r>
              <w:rPr>
                <w:noProof/>
                <w:webHidden/>
              </w:rPr>
              <w:fldChar w:fldCharType="begin"/>
            </w:r>
            <w:r>
              <w:rPr>
                <w:noProof/>
                <w:webHidden/>
              </w:rPr>
              <w:instrText xml:space="preserve"> PAGEREF _Toc244010830 \h </w:instrText>
            </w:r>
            <w:r>
              <w:rPr>
                <w:noProof/>
                <w:webHidden/>
              </w:rPr>
            </w:r>
            <w:r>
              <w:rPr>
                <w:noProof/>
                <w:webHidden/>
              </w:rPr>
              <w:fldChar w:fldCharType="separate"/>
            </w:r>
            <w:r>
              <w:rPr>
                <w:noProof/>
                <w:webHidden/>
              </w:rPr>
              <w:t>129</w:t>
            </w:r>
            <w:r>
              <w:rPr>
                <w:noProof/>
                <w:webHidden/>
              </w:rPr>
              <w:fldChar w:fldCharType="end"/>
            </w:r>
          </w:hyperlink>
        </w:p>
        <w:p w14:paraId="283E41E6" w14:textId="545B2DC1"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31" w:history="1">
            <w:r w:rsidRPr="00906EA5">
              <w:rPr>
                <w:rStyle w:val="Hyperlink"/>
                <w:noProof/>
              </w:rPr>
              <w:t>Participants</w:t>
            </w:r>
            <w:r>
              <w:rPr>
                <w:noProof/>
                <w:webHidden/>
              </w:rPr>
              <w:tab/>
            </w:r>
            <w:r>
              <w:rPr>
                <w:noProof/>
                <w:webHidden/>
              </w:rPr>
              <w:fldChar w:fldCharType="begin"/>
            </w:r>
            <w:r>
              <w:rPr>
                <w:noProof/>
                <w:webHidden/>
              </w:rPr>
              <w:instrText xml:space="preserve"> PAGEREF _Toc244010831 \h </w:instrText>
            </w:r>
            <w:r>
              <w:rPr>
                <w:noProof/>
                <w:webHidden/>
              </w:rPr>
            </w:r>
            <w:r>
              <w:rPr>
                <w:noProof/>
                <w:webHidden/>
              </w:rPr>
              <w:fldChar w:fldCharType="separate"/>
            </w:r>
            <w:r>
              <w:rPr>
                <w:noProof/>
                <w:webHidden/>
              </w:rPr>
              <w:t>131</w:t>
            </w:r>
            <w:r>
              <w:rPr>
                <w:noProof/>
                <w:webHidden/>
              </w:rPr>
              <w:fldChar w:fldCharType="end"/>
            </w:r>
          </w:hyperlink>
        </w:p>
        <w:p w14:paraId="7772E5EC" w14:textId="4CFDB635" w:rsidR="00BE4F8E" w:rsidRDefault="00BE4F8E">
          <w:pPr>
            <w:pStyle w:val="TOC3"/>
            <w:tabs>
              <w:tab w:val="right" w:leader="dot" w:pos="10070"/>
            </w:tabs>
            <w:rPr>
              <w:rFonts w:asciiTheme="minorHAnsi" w:hAnsiTheme="minorHAnsi"/>
              <w:noProof/>
              <w:kern w:val="2"/>
              <w:szCs w:val="24"/>
              <w14:ligatures w14:val="standardContextual"/>
            </w:rPr>
          </w:pPr>
          <w:hyperlink w:anchor="_Toc244010832" w:history="1">
            <w:r w:rsidRPr="00906EA5">
              <w:rPr>
                <w:rStyle w:val="Hyperlink"/>
                <w:noProof/>
                <w:lang w:bidi="en-US"/>
              </w:rPr>
              <w:t>Certified Participants</w:t>
            </w:r>
            <w:r>
              <w:rPr>
                <w:noProof/>
                <w:webHidden/>
              </w:rPr>
              <w:tab/>
            </w:r>
            <w:r>
              <w:rPr>
                <w:noProof/>
                <w:webHidden/>
              </w:rPr>
              <w:fldChar w:fldCharType="begin"/>
            </w:r>
            <w:r>
              <w:rPr>
                <w:noProof/>
                <w:webHidden/>
              </w:rPr>
              <w:instrText xml:space="preserve"> PAGEREF _Toc244010832 \h </w:instrText>
            </w:r>
            <w:r>
              <w:rPr>
                <w:noProof/>
                <w:webHidden/>
              </w:rPr>
            </w:r>
            <w:r>
              <w:rPr>
                <w:noProof/>
                <w:webHidden/>
              </w:rPr>
              <w:fldChar w:fldCharType="separate"/>
            </w:r>
            <w:r>
              <w:rPr>
                <w:noProof/>
                <w:webHidden/>
              </w:rPr>
              <w:t>131</w:t>
            </w:r>
            <w:r>
              <w:rPr>
                <w:noProof/>
                <w:webHidden/>
              </w:rPr>
              <w:fldChar w:fldCharType="end"/>
            </w:r>
          </w:hyperlink>
        </w:p>
        <w:p w14:paraId="0DEB98FB" w14:textId="140752C2" w:rsidR="00BE4F8E" w:rsidRDefault="00BE4F8E">
          <w:pPr>
            <w:pStyle w:val="TOC3"/>
            <w:tabs>
              <w:tab w:val="right" w:leader="dot" w:pos="10070"/>
            </w:tabs>
            <w:rPr>
              <w:rFonts w:asciiTheme="minorHAnsi" w:hAnsiTheme="minorHAnsi"/>
              <w:noProof/>
              <w:kern w:val="2"/>
              <w:szCs w:val="24"/>
              <w14:ligatures w14:val="standardContextual"/>
            </w:rPr>
          </w:pPr>
          <w:hyperlink w:anchor="_Toc244010833" w:history="1">
            <w:r w:rsidRPr="00906EA5">
              <w:rPr>
                <w:rStyle w:val="Hyperlink"/>
                <w:noProof/>
                <w:lang w:bidi="en-US"/>
              </w:rPr>
              <w:t>Currently Certified</w:t>
            </w:r>
            <w:r>
              <w:rPr>
                <w:noProof/>
                <w:webHidden/>
              </w:rPr>
              <w:tab/>
            </w:r>
            <w:r>
              <w:rPr>
                <w:noProof/>
                <w:webHidden/>
              </w:rPr>
              <w:fldChar w:fldCharType="begin"/>
            </w:r>
            <w:r>
              <w:rPr>
                <w:noProof/>
                <w:webHidden/>
              </w:rPr>
              <w:instrText xml:space="preserve"> PAGEREF _Toc244010833 \h </w:instrText>
            </w:r>
            <w:r>
              <w:rPr>
                <w:noProof/>
                <w:webHidden/>
              </w:rPr>
            </w:r>
            <w:r>
              <w:rPr>
                <w:noProof/>
                <w:webHidden/>
              </w:rPr>
              <w:fldChar w:fldCharType="separate"/>
            </w:r>
            <w:r>
              <w:rPr>
                <w:noProof/>
                <w:webHidden/>
              </w:rPr>
              <w:t>133</w:t>
            </w:r>
            <w:r>
              <w:rPr>
                <w:noProof/>
                <w:webHidden/>
              </w:rPr>
              <w:fldChar w:fldCharType="end"/>
            </w:r>
          </w:hyperlink>
        </w:p>
        <w:p w14:paraId="22588D9B" w14:textId="7AA363CB"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34" w:history="1">
            <w:r w:rsidRPr="00906EA5">
              <w:rPr>
                <w:rStyle w:val="Hyperlink"/>
                <w:noProof/>
              </w:rPr>
              <w:t>Participants &gt;&gt; Breastfeeding</w:t>
            </w:r>
            <w:r>
              <w:rPr>
                <w:noProof/>
                <w:webHidden/>
              </w:rPr>
              <w:tab/>
            </w:r>
            <w:r>
              <w:rPr>
                <w:noProof/>
                <w:webHidden/>
              </w:rPr>
              <w:fldChar w:fldCharType="begin"/>
            </w:r>
            <w:r>
              <w:rPr>
                <w:noProof/>
                <w:webHidden/>
              </w:rPr>
              <w:instrText xml:space="preserve"> PAGEREF _Toc244010834 \h </w:instrText>
            </w:r>
            <w:r>
              <w:rPr>
                <w:noProof/>
                <w:webHidden/>
              </w:rPr>
            </w:r>
            <w:r>
              <w:rPr>
                <w:noProof/>
                <w:webHidden/>
              </w:rPr>
              <w:fldChar w:fldCharType="separate"/>
            </w:r>
            <w:r>
              <w:rPr>
                <w:noProof/>
                <w:webHidden/>
              </w:rPr>
              <w:t>136</w:t>
            </w:r>
            <w:r>
              <w:rPr>
                <w:noProof/>
                <w:webHidden/>
              </w:rPr>
              <w:fldChar w:fldCharType="end"/>
            </w:r>
          </w:hyperlink>
        </w:p>
        <w:p w14:paraId="3A3D4488" w14:textId="335B5479" w:rsidR="00BE4F8E" w:rsidRDefault="00BE4F8E">
          <w:pPr>
            <w:pStyle w:val="TOC3"/>
            <w:tabs>
              <w:tab w:val="right" w:leader="dot" w:pos="10070"/>
            </w:tabs>
            <w:rPr>
              <w:rFonts w:asciiTheme="minorHAnsi" w:hAnsiTheme="minorHAnsi"/>
              <w:noProof/>
              <w:kern w:val="2"/>
              <w:szCs w:val="24"/>
              <w14:ligatures w14:val="standardContextual"/>
            </w:rPr>
          </w:pPr>
          <w:hyperlink w:anchor="_Toc244010835" w:history="1">
            <w:r w:rsidRPr="00906EA5">
              <w:rPr>
                <w:rStyle w:val="Hyperlink"/>
                <w:noProof/>
                <w:lang w:bidi="en-US"/>
              </w:rPr>
              <w:t>Currently Certified BF Women</w:t>
            </w:r>
            <w:r>
              <w:rPr>
                <w:noProof/>
                <w:webHidden/>
              </w:rPr>
              <w:tab/>
            </w:r>
            <w:r>
              <w:rPr>
                <w:noProof/>
                <w:webHidden/>
              </w:rPr>
              <w:fldChar w:fldCharType="begin"/>
            </w:r>
            <w:r>
              <w:rPr>
                <w:noProof/>
                <w:webHidden/>
              </w:rPr>
              <w:instrText xml:space="preserve"> PAGEREF _Toc244010835 \h </w:instrText>
            </w:r>
            <w:r>
              <w:rPr>
                <w:noProof/>
                <w:webHidden/>
              </w:rPr>
            </w:r>
            <w:r>
              <w:rPr>
                <w:noProof/>
                <w:webHidden/>
              </w:rPr>
              <w:fldChar w:fldCharType="separate"/>
            </w:r>
            <w:r>
              <w:rPr>
                <w:noProof/>
                <w:webHidden/>
              </w:rPr>
              <w:t>136</w:t>
            </w:r>
            <w:r>
              <w:rPr>
                <w:noProof/>
                <w:webHidden/>
              </w:rPr>
              <w:fldChar w:fldCharType="end"/>
            </w:r>
          </w:hyperlink>
        </w:p>
        <w:p w14:paraId="5B7AEB59" w14:textId="79B82EAB"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36" w:history="1">
            <w:r w:rsidRPr="00906EA5">
              <w:rPr>
                <w:rStyle w:val="Hyperlink"/>
                <w:noProof/>
              </w:rPr>
              <w:t>Participants &gt;&gt; Infants and Children</w:t>
            </w:r>
            <w:r>
              <w:rPr>
                <w:noProof/>
                <w:webHidden/>
              </w:rPr>
              <w:tab/>
            </w:r>
            <w:r>
              <w:rPr>
                <w:noProof/>
                <w:webHidden/>
              </w:rPr>
              <w:fldChar w:fldCharType="begin"/>
            </w:r>
            <w:r>
              <w:rPr>
                <w:noProof/>
                <w:webHidden/>
              </w:rPr>
              <w:instrText xml:space="preserve"> PAGEREF _Toc244010836 \h </w:instrText>
            </w:r>
            <w:r>
              <w:rPr>
                <w:noProof/>
                <w:webHidden/>
              </w:rPr>
            </w:r>
            <w:r>
              <w:rPr>
                <w:noProof/>
                <w:webHidden/>
              </w:rPr>
              <w:fldChar w:fldCharType="separate"/>
            </w:r>
            <w:r>
              <w:rPr>
                <w:noProof/>
                <w:webHidden/>
              </w:rPr>
              <w:t>137</w:t>
            </w:r>
            <w:r>
              <w:rPr>
                <w:noProof/>
                <w:webHidden/>
              </w:rPr>
              <w:fldChar w:fldCharType="end"/>
            </w:r>
          </w:hyperlink>
        </w:p>
        <w:p w14:paraId="15A39C49" w14:textId="0ECFFE38" w:rsidR="00BE4F8E" w:rsidRDefault="00BE4F8E">
          <w:pPr>
            <w:pStyle w:val="TOC3"/>
            <w:tabs>
              <w:tab w:val="right" w:leader="dot" w:pos="10070"/>
            </w:tabs>
            <w:rPr>
              <w:rFonts w:asciiTheme="minorHAnsi" w:hAnsiTheme="minorHAnsi"/>
              <w:noProof/>
              <w:kern w:val="2"/>
              <w:szCs w:val="24"/>
              <w14:ligatures w14:val="standardContextual"/>
            </w:rPr>
          </w:pPr>
          <w:hyperlink w:anchor="_Toc244010837" w:history="1">
            <w:r w:rsidRPr="00906EA5">
              <w:rPr>
                <w:rStyle w:val="Hyperlink"/>
                <w:noProof/>
                <w:lang w:bidi="en-US"/>
              </w:rPr>
              <w:t>Currently Certified Infants and Children by Age</w:t>
            </w:r>
            <w:r>
              <w:rPr>
                <w:noProof/>
                <w:webHidden/>
              </w:rPr>
              <w:tab/>
            </w:r>
            <w:r>
              <w:rPr>
                <w:noProof/>
                <w:webHidden/>
              </w:rPr>
              <w:fldChar w:fldCharType="begin"/>
            </w:r>
            <w:r>
              <w:rPr>
                <w:noProof/>
                <w:webHidden/>
              </w:rPr>
              <w:instrText xml:space="preserve"> PAGEREF _Toc244010837 \h </w:instrText>
            </w:r>
            <w:r>
              <w:rPr>
                <w:noProof/>
                <w:webHidden/>
              </w:rPr>
            </w:r>
            <w:r>
              <w:rPr>
                <w:noProof/>
                <w:webHidden/>
              </w:rPr>
              <w:fldChar w:fldCharType="separate"/>
            </w:r>
            <w:r>
              <w:rPr>
                <w:noProof/>
                <w:webHidden/>
              </w:rPr>
              <w:t>137</w:t>
            </w:r>
            <w:r>
              <w:rPr>
                <w:noProof/>
                <w:webHidden/>
              </w:rPr>
              <w:fldChar w:fldCharType="end"/>
            </w:r>
          </w:hyperlink>
        </w:p>
        <w:p w14:paraId="40AF6606" w14:textId="466A2392"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38" w:history="1">
            <w:r w:rsidRPr="00906EA5">
              <w:rPr>
                <w:rStyle w:val="Hyperlink"/>
                <w:noProof/>
              </w:rPr>
              <w:t>Participants &gt;&gt; Pregnant</w:t>
            </w:r>
            <w:r>
              <w:rPr>
                <w:noProof/>
                <w:webHidden/>
              </w:rPr>
              <w:tab/>
            </w:r>
            <w:r>
              <w:rPr>
                <w:noProof/>
                <w:webHidden/>
              </w:rPr>
              <w:fldChar w:fldCharType="begin"/>
            </w:r>
            <w:r>
              <w:rPr>
                <w:noProof/>
                <w:webHidden/>
              </w:rPr>
              <w:instrText xml:space="preserve"> PAGEREF _Toc244010838 \h </w:instrText>
            </w:r>
            <w:r>
              <w:rPr>
                <w:noProof/>
                <w:webHidden/>
              </w:rPr>
            </w:r>
            <w:r>
              <w:rPr>
                <w:noProof/>
                <w:webHidden/>
              </w:rPr>
              <w:fldChar w:fldCharType="separate"/>
            </w:r>
            <w:r>
              <w:rPr>
                <w:noProof/>
                <w:webHidden/>
              </w:rPr>
              <w:t>141</w:t>
            </w:r>
            <w:r>
              <w:rPr>
                <w:noProof/>
                <w:webHidden/>
              </w:rPr>
              <w:fldChar w:fldCharType="end"/>
            </w:r>
          </w:hyperlink>
        </w:p>
        <w:p w14:paraId="23E9D54A" w14:textId="61C268D4" w:rsidR="00BE4F8E" w:rsidRDefault="00BE4F8E">
          <w:pPr>
            <w:pStyle w:val="TOC3"/>
            <w:tabs>
              <w:tab w:val="right" w:leader="dot" w:pos="10070"/>
            </w:tabs>
            <w:rPr>
              <w:rFonts w:asciiTheme="minorHAnsi" w:hAnsiTheme="minorHAnsi"/>
              <w:noProof/>
              <w:kern w:val="2"/>
              <w:szCs w:val="24"/>
              <w14:ligatures w14:val="standardContextual"/>
            </w:rPr>
          </w:pPr>
          <w:hyperlink w:anchor="_Toc244010839" w:history="1">
            <w:r w:rsidRPr="00906EA5">
              <w:rPr>
                <w:rStyle w:val="Hyperlink"/>
                <w:noProof/>
                <w:lang w:bidi="en-US"/>
              </w:rPr>
              <w:t>Pregnant by Expected Delivery Date</w:t>
            </w:r>
            <w:r>
              <w:rPr>
                <w:noProof/>
                <w:webHidden/>
              </w:rPr>
              <w:tab/>
            </w:r>
            <w:r>
              <w:rPr>
                <w:noProof/>
                <w:webHidden/>
              </w:rPr>
              <w:fldChar w:fldCharType="begin"/>
            </w:r>
            <w:r>
              <w:rPr>
                <w:noProof/>
                <w:webHidden/>
              </w:rPr>
              <w:instrText xml:space="preserve"> PAGEREF _Toc244010839 \h </w:instrText>
            </w:r>
            <w:r>
              <w:rPr>
                <w:noProof/>
                <w:webHidden/>
              </w:rPr>
            </w:r>
            <w:r>
              <w:rPr>
                <w:noProof/>
                <w:webHidden/>
              </w:rPr>
              <w:fldChar w:fldCharType="separate"/>
            </w:r>
            <w:r>
              <w:rPr>
                <w:noProof/>
                <w:webHidden/>
              </w:rPr>
              <w:t>141</w:t>
            </w:r>
            <w:r>
              <w:rPr>
                <w:noProof/>
                <w:webHidden/>
              </w:rPr>
              <w:fldChar w:fldCharType="end"/>
            </w:r>
          </w:hyperlink>
        </w:p>
        <w:p w14:paraId="5CA83AF1" w14:textId="7E590227"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40" w:history="1">
            <w:r w:rsidRPr="00906EA5">
              <w:rPr>
                <w:rStyle w:val="Hyperlink"/>
                <w:noProof/>
              </w:rPr>
              <w:t>Referrals</w:t>
            </w:r>
            <w:r>
              <w:rPr>
                <w:noProof/>
                <w:webHidden/>
              </w:rPr>
              <w:tab/>
            </w:r>
            <w:r>
              <w:rPr>
                <w:noProof/>
                <w:webHidden/>
              </w:rPr>
              <w:fldChar w:fldCharType="begin"/>
            </w:r>
            <w:r>
              <w:rPr>
                <w:noProof/>
                <w:webHidden/>
              </w:rPr>
              <w:instrText xml:space="preserve"> PAGEREF _Toc244010840 \h </w:instrText>
            </w:r>
            <w:r>
              <w:rPr>
                <w:noProof/>
                <w:webHidden/>
              </w:rPr>
            </w:r>
            <w:r>
              <w:rPr>
                <w:noProof/>
                <w:webHidden/>
              </w:rPr>
              <w:fldChar w:fldCharType="separate"/>
            </w:r>
            <w:r>
              <w:rPr>
                <w:noProof/>
                <w:webHidden/>
              </w:rPr>
              <w:t>143</w:t>
            </w:r>
            <w:r>
              <w:rPr>
                <w:noProof/>
                <w:webHidden/>
              </w:rPr>
              <w:fldChar w:fldCharType="end"/>
            </w:r>
          </w:hyperlink>
        </w:p>
        <w:p w14:paraId="3CEA1F32" w14:textId="24BF1F81" w:rsidR="00BE4F8E" w:rsidRDefault="00BE4F8E">
          <w:pPr>
            <w:pStyle w:val="TOC3"/>
            <w:tabs>
              <w:tab w:val="right" w:leader="dot" w:pos="10070"/>
            </w:tabs>
            <w:rPr>
              <w:rFonts w:asciiTheme="minorHAnsi" w:hAnsiTheme="minorHAnsi"/>
              <w:noProof/>
              <w:kern w:val="2"/>
              <w:szCs w:val="24"/>
              <w14:ligatures w14:val="standardContextual"/>
            </w:rPr>
          </w:pPr>
          <w:hyperlink w:anchor="_Toc244010841" w:history="1">
            <w:r w:rsidRPr="00906EA5">
              <w:rPr>
                <w:rStyle w:val="Hyperlink"/>
                <w:noProof/>
                <w:lang w:bidi="en-US"/>
              </w:rPr>
              <w:t>Certs and MCAs and Specified Referral(s) Never Given</w:t>
            </w:r>
            <w:r>
              <w:rPr>
                <w:noProof/>
                <w:webHidden/>
              </w:rPr>
              <w:tab/>
            </w:r>
            <w:r>
              <w:rPr>
                <w:noProof/>
                <w:webHidden/>
              </w:rPr>
              <w:fldChar w:fldCharType="begin"/>
            </w:r>
            <w:r>
              <w:rPr>
                <w:noProof/>
                <w:webHidden/>
              </w:rPr>
              <w:instrText xml:space="preserve"> PAGEREF _Toc244010841 \h </w:instrText>
            </w:r>
            <w:r>
              <w:rPr>
                <w:noProof/>
                <w:webHidden/>
              </w:rPr>
            </w:r>
            <w:r>
              <w:rPr>
                <w:noProof/>
                <w:webHidden/>
              </w:rPr>
              <w:fldChar w:fldCharType="separate"/>
            </w:r>
            <w:r>
              <w:rPr>
                <w:noProof/>
                <w:webHidden/>
              </w:rPr>
              <w:t>143</w:t>
            </w:r>
            <w:r>
              <w:rPr>
                <w:noProof/>
                <w:webHidden/>
              </w:rPr>
              <w:fldChar w:fldCharType="end"/>
            </w:r>
          </w:hyperlink>
        </w:p>
        <w:p w14:paraId="7CBB8D5D" w14:textId="4CF02DFE" w:rsidR="00BE4F8E" w:rsidRDefault="00BE4F8E">
          <w:pPr>
            <w:pStyle w:val="TOC3"/>
            <w:tabs>
              <w:tab w:val="right" w:leader="dot" w:pos="10070"/>
            </w:tabs>
            <w:rPr>
              <w:rFonts w:asciiTheme="minorHAnsi" w:hAnsiTheme="minorHAnsi"/>
              <w:noProof/>
              <w:kern w:val="2"/>
              <w:szCs w:val="24"/>
              <w14:ligatures w14:val="standardContextual"/>
            </w:rPr>
          </w:pPr>
          <w:hyperlink w:anchor="_Toc244010842" w:history="1">
            <w:r w:rsidRPr="00906EA5">
              <w:rPr>
                <w:rStyle w:val="Hyperlink"/>
                <w:noProof/>
                <w:lang w:bidi="en-US"/>
              </w:rPr>
              <w:t>Certs and MCAs with Specified Referral(s) Given</w:t>
            </w:r>
            <w:r>
              <w:rPr>
                <w:noProof/>
                <w:webHidden/>
              </w:rPr>
              <w:tab/>
            </w:r>
            <w:r>
              <w:rPr>
                <w:noProof/>
                <w:webHidden/>
              </w:rPr>
              <w:fldChar w:fldCharType="begin"/>
            </w:r>
            <w:r>
              <w:rPr>
                <w:noProof/>
                <w:webHidden/>
              </w:rPr>
              <w:instrText xml:space="preserve"> PAGEREF _Toc244010842 \h </w:instrText>
            </w:r>
            <w:r>
              <w:rPr>
                <w:noProof/>
                <w:webHidden/>
              </w:rPr>
            </w:r>
            <w:r>
              <w:rPr>
                <w:noProof/>
                <w:webHidden/>
              </w:rPr>
              <w:fldChar w:fldCharType="separate"/>
            </w:r>
            <w:r>
              <w:rPr>
                <w:noProof/>
                <w:webHidden/>
              </w:rPr>
              <w:t>144</w:t>
            </w:r>
            <w:r>
              <w:rPr>
                <w:noProof/>
                <w:webHidden/>
              </w:rPr>
              <w:fldChar w:fldCharType="end"/>
            </w:r>
          </w:hyperlink>
        </w:p>
        <w:p w14:paraId="422B1E93" w14:textId="56D96F90" w:rsidR="00BE4F8E" w:rsidRDefault="00BE4F8E">
          <w:pPr>
            <w:pStyle w:val="TOC3"/>
            <w:tabs>
              <w:tab w:val="right" w:leader="dot" w:pos="10070"/>
            </w:tabs>
            <w:rPr>
              <w:rFonts w:asciiTheme="minorHAnsi" w:hAnsiTheme="minorHAnsi"/>
              <w:noProof/>
              <w:kern w:val="2"/>
              <w:szCs w:val="24"/>
              <w14:ligatures w14:val="standardContextual"/>
            </w:rPr>
          </w:pPr>
          <w:hyperlink w:anchor="_Toc244010843" w:history="1">
            <w:r w:rsidRPr="00906EA5">
              <w:rPr>
                <w:rStyle w:val="Hyperlink"/>
                <w:noProof/>
                <w:lang w:bidi="en-US"/>
              </w:rPr>
              <w:t>Certs and MCAs without Any Referrals Given</w:t>
            </w:r>
            <w:r>
              <w:rPr>
                <w:noProof/>
                <w:webHidden/>
              </w:rPr>
              <w:tab/>
            </w:r>
            <w:r>
              <w:rPr>
                <w:noProof/>
                <w:webHidden/>
              </w:rPr>
              <w:fldChar w:fldCharType="begin"/>
            </w:r>
            <w:r>
              <w:rPr>
                <w:noProof/>
                <w:webHidden/>
              </w:rPr>
              <w:instrText xml:space="preserve"> PAGEREF _Toc244010843 \h </w:instrText>
            </w:r>
            <w:r>
              <w:rPr>
                <w:noProof/>
                <w:webHidden/>
              </w:rPr>
            </w:r>
            <w:r>
              <w:rPr>
                <w:noProof/>
                <w:webHidden/>
              </w:rPr>
              <w:fldChar w:fldCharType="separate"/>
            </w:r>
            <w:r>
              <w:rPr>
                <w:noProof/>
                <w:webHidden/>
              </w:rPr>
              <w:t>145</w:t>
            </w:r>
            <w:r>
              <w:rPr>
                <w:noProof/>
                <w:webHidden/>
              </w:rPr>
              <w:fldChar w:fldCharType="end"/>
            </w:r>
          </w:hyperlink>
        </w:p>
        <w:p w14:paraId="0B40B590" w14:textId="1B126CA9" w:rsidR="00BE4F8E" w:rsidRDefault="00BE4F8E">
          <w:pPr>
            <w:pStyle w:val="TOC3"/>
            <w:tabs>
              <w:tab w:val="right" w:leader="dot" w:pos="10070"/>
            </w:tabs>
            <w:rPr>
              <w:rFonts w:asciiTheme="minorHAnsi" w:hAnsiTheme="minorHAnsi"/>
              <w:noProof/>
              <w:kern w:val="2"/>
              <w:szCs w:val="24"/>
              <w14:ligatures w14:val="standardContextual"/>
            </w:rPr>
          </w:pPr>
          <w:hyperlink w:anchor="_Toc244010844" w:history="1">
            <w:r w:rsidRPr="00906EA5">
              <w:rPr>
                <w:rStyle w:val="Hyperlink"/>
                <w:noProof/>
                <w:lang w:bidi="en-US"/>
              </w:rPr>
              <w:t>Certs and MCAs without Specified Referral(s) Given</w:t>
            </w:r>
            <w:r>
              <w:rPr>
                <w:noProof/>
                <w:webHidden/>
              </w:rPr>
              <w:tab/>
            </w:r>
            <w:r>
              <w:rPr>
                <w:noProof/>
                <w:webHidden/>
              </w:rPr>
              <w:fldChar w:fldCharType="begin"/>
            </w:r>
            <w:r>
              <w:rPr>
                <w:noProof/>
                <w:webHidden/>
              </w:rPr>
              <w:instrText xml:space="preserve"> PAGEREF _Toc244010844 \h </w:instrText>
            </w:r>
            <w:r>
              <w:rPr>
                <w:noProof/>
                <w:webHidden/>
              </w:rPr>
            </w:r>
            <w:r>
              <w:rPr>
                <w:noProof/>
                <w:webHidden/>
              </w:rPr>
              <w:fldChar w:fldCharType="separate"/>
            </w:r>
            <w:r>
              <w:rPr>
                <w:noProof/>
                <w:webHidden/>
              </w:rPr>
              <w:t>147</w:t>
            </w:r>
            <w:r>
              <w:rPr>
                <w:noProof/>
                <w:webHidden/>
              </w:rPr>
              <w:fldChar w:fldCharType="end"/>
            </w:r>
          </w:hyperlink>
        </w:p>
        <w:p w14:paraId="4C8205B7" w14:textId="10D2401C" w:rsidR="00BE4F8E" w:rsidRDefault="00BE4F8E">
          <w:pPr>
            <w:pStyle w:val="TOC3"/>
            <w:tabs>
              <w:tab w:val="right" w:leader="dot" w:pos="10070"/>
            </w:tabs>
            <w:rPr>
              <w:rFonts w:asciiTheme="minorHAnsi" w:hAnsiTheme="minorHAnsi"/>
              <w:noProof/>
              <w:kern w:val="2"/>
              <w:szCs w:val="24"/>
              <w14:ligatures w14:val="standardContextual"/>
            </w:rPr>
          </w:pPr>
          <w:hyperlink w:anchor="_Toc244010845" w:history="1">
            <w:r w:rsidRPr="00906EA5">
              <w:rPr>
                <w:rStyle w:val="Hyperlink"/>
                <w:noProof/>
                <w:lang w:bidi="en-US"/>
              </w:rPr>
              <w:t>Certs With and Without Specified Referral(s) Given</w:t>
            </w:r>
            <w:r>
              <w:rPr>
                <w:noProof/>
                <w:webHidden/>
              </w:rPr>
              <w:tab/>
            </w:r>
            <w:r>
              <w:rPr>
                <w:noProof/>
                <w:webHidden/>
              </w:rPr>
              <w:fldChar w:fldCharType="begin"/>
            </w:r>
            <w:r>
              <w:rPr>
                <w:noProof/>
                <w:webHidden/>
              </w:rPr>
              <w:instrText xml:space="preserve"> PAGEREF _Toc244010845 \h </w:instrText>
            </w:r>
            <w:r>
              <w:rPr>
                <w:noProof/>
                <w:webHidden/>
              </w:rPr>
            </w:r>
            <w:r>
              <w:rPr>
                <w:noProof/>
                <w:webHidden/>
              </w:rPr>
              <w:fldChar w:fldCharType="separate"/>
            </w:r>
            <w:r>
              <w:rPr>
                <w:noProof/>
                <w:webHidden/>
              </w:rPr>
              <w:t>148</w:t>
            </w:r>
            <w:r>
              <w:rPr>
                <w:noProof/>
                <w:webHidden/>
              </w:rPr>
              <w:fldChar w:fldCharType="end"/>
            </w:r>
          </w:hyperlink>
        </w:p>
        <w:p w14:paraId="3322245C" w14:textId="2460F786" w:rsidR="00BE4F8E" w:rsidRDefault="00BE4F8E">
          <w:pPr>
            <w:pStyle w:val="TOC3"/>
            <w:tabs>
              <w:tab w:val="right" w:leader="dot" w:pos="10070"/>
            </w:tabs>
            <w:rPr>
              <w:rFonts w:asciiTheme="minorHAnsi" w:hAnsiTheme="minorHAnsi"/>
              <w:noProof/>
              <w:kern w:val="2"/>
              <w:szCs w:val="24"/>
              <w14:ligatures w14:val="standardContextual"/>
            </w:rPr>
          </w:pPr>
          <w:hyperlink w:anchor="_Toc244010846" w:history="1">
            <w:r w:rsidRPr="00906EA5">
              <w:rPr>
                <w:rStyle w:val="Hyperlink"/>
                <w:noProof/>
                <w:lang w:bidi="en-US"/>
              </w:rPr>
              <w:t>Child Recerts by Age at Recert and Specified Referral Given at Least Once</w:t>
            </w:r>
            <w:r>
              <w:rPr>
                <w:noProof/>
                <w:webHidden/>
              </w:rPr>
              <w:tab/>
            </w:r>
            <w:r>
              <w:rPr>
                <w:noProof/>
                <w:webHidden/>
              </w:rPr>
              <w:fldChar w:fldCharType="begin"/>
            </w:r>
            <w:r>
              <w:rPr>
                <w:noProof/>
                <w:webHidden/>
              </w:rPr>
              <w:instrText xml:space="preserve"> PAGEREF _Toc244010846 \h </w:instrText>
            </w:r>
            <w:r>
              <w:rPr>
                <w:noProof/>
                <w:webHidden/>
              </w:rPr>
            </w:r>
            <w:r>
              <w:rPr>
                <w:noProof/>
                <w:webHidden/>
              </w:rPr>
              <w:fldChar w:fldCharType="separate"/>
            </w:r>
            <w:r>
              <w:rPr>
                <w:noProof/>
                <w:webHidden/>
              </w:rPr>
              <w:t>151</w:t>
            </w:r>
            <w:r>
              <w:rPr>
                <w:noProof/>
                <w:webHidden/>
              </w:rPr>
              <w:fldChar w:fldCharType="end"/>
            </w:r>
          </w:hyperlink>
        </w:p>
        <w:p w14:paraId="3FD99FF5" w14:textId="4852ABB7" w:rsidR="00BE4F8E" w:rsidRDefault="00BE4F8E">
          <w:pPr>
            <w:pStyle w:val="TOC3"/>
            <w:tabs>
              <w:tab w:val="right" w:leader="dot" w:pos="10070"/>
            </w:tabs>
            <w:rPr>
              <w:rFonts w:asciiTheme="minorHAnsi" w:hAnsiTheme="minorHAnsi"/>
              <w:noProof/>
              <w:kern w:val="2"/>
              <w:szCs w:val="24"/>
              <w14:ligatures w14:val="standardContextual"/>
            </w:rPr>
          </w:pPr>
          <w:hyperlink w:anchor="_Toc244010847" w:history="1">
            <w:r w:rsidRPr="00906EA5">
              <w:rPr>
                <w:rStyle w:val="Hyperlink"/>
                <w:noProof/>
                <w:lang w:bidi="en-US"/>
              </w:rPr>
              <w:t>Referrals by Topic – Agency and State</w:t>
            </w:r>
            <w:r>
              <w:rPr>
                <w:noProof/>
                <w:webHidden/>
              </w:rPr>
              <w:tab/>
            </w:r>
            <w:r>
              <w:rPr>
                <w:noProof/>
                <w:webHidden/>
              </w:rPr>
              <w:fldChar w:fldCharType="begin"/>
            </w:r>
            <w:r>
              <w:rPr>
                <w:noProof/>
                <w:webHidden/>
              </w:rPr>
              <w:instrText xml:space="preserve"> PAGEREF _Toc244010847 \h </w:instrText>
            </w:r>
            <w:r>
              <w:rPr>
                <w:noProof/>
                <w:webHidden/>
              </w:rPr>
            </w:r>
            <w:r>
              <w:rPr>
                <w:noProof/>
                <w:webHidden/>
              </w:rPr>
              <w:fldChar w:fldCharType="separate"/>
            </w:r>
            <w:r>
              <w:rPr>
                <w:noProof/>
                <w:webHidden/>
              </w:rPr>
              <w:t>152</w:t>
            </w:r>
            <w:r>
              <w:rPr>
                <w:noProof/>
                <w:webHidden/>
              </w:rPr>
              <w:fldChar w:fldCharType="end"/>
            </w:r>
          </w:hyperlink>
        </w:p>
        <w:p w14:paraId="1ADA5F3C" w14:textId="56D328A7" w:rsidR="00BE4F8E" w:rsidRDefault="00BE4F8E">
          <w:pPr>
            <w:pStyle w:val="TOC3"/>
            <w:tabs>
              <w:tab w:val="right" w:leader="dot" w:pos="10070"/>
            </w:tabs>
            <w:rPr>
              <w:rFonts w:asciiTheme="minorHAnsi" w:hAnsiTheme="minorHAnsi"/>
              <w:noProof/>
              <w:kern w:val="2"/>
              <w:szCs w:val="24"/>
              <w14:ligatures w14:val="standardContextual"/>
            </w:rPr>
          </w:pPr>
          <w:hyperlink w:anchor="_Toc244010848" w:history="1">
            <w:r w:rsidRPr="00906EA5">
              <w:rPr>
                <w:rStyle w:val="Hyperlink"/>
                <w:noProof/>
                <w:lang w:bidi="en-US"/>
              </w:rPr>
              <w:t>Specified Referral(s) Given at Least Once with Current Age</w:t>
            </w:r>
            <w:r>
              <w:rPr>
                <w:noProof/>
                <w:webHidden/>
              </w:rPr>
              <w:tab/>
            </w:r>
            <w:r>
              <w:rPr>
                <w:noProof/>
                <w:webHidden/>
              </w:rPr>
              <w:fldChar w:fldCharType="begin"/>
            </w:r>
            <w:r>
              <w:rPr>
                <w:noProof/>
                <w:webHidden/>
              </w:rPr>
              <w:instrText xml:space="preserve"> PAGEREF _Toc244010848 \h </w:instrText>
            </w:r>
            <w:r>
              <w:rPr>
                <w:noProof/>
                <w:webHidden/>
              </w:rPr>
            </w:r>
            <w:r>
              <w:rPr>
                <w:noProof/>
                <w:webHidden/>
              </w:rPr>
              <w:fldChar w:fldCharType="separate"/>
            </w:r>
            <w:r>
              <w:rPr>
                <w:noProof/>
                <w:webHidden/>
              </w:rPr>
              <w:t>153</w:t>
            </w:r>
            <w:r>
              <w:rPr>
                <w:noProof/>
                <w:webHidden/>
              </w:rPr>
              <w:fldChar w:fldCharType="end"/>
            </w:r>
          </w:hyperlink>
        </w:p>
        <w:p w14:paraId="4684437C" w14:textId="01CAFA01" w:rsidR="00BE4F8E" w:rsidRDefault="00BE4F8E">
          <w:pPr>
            <w:pStyle w:val="TOC3"/>
            <w:tabs>
              <w:tab w:val="right" w:leader="dot" w:pos="10070"/>
            </w:tabs>
            <w:rPr>
              <w:rFonts w:asciiTheme="minorHAnsi" w:hAnsiTheme="minorHAnsi"/>
              <w:noProof/>
              <w:kern w:val="2"/>
              <w:szCs w:val="24"/>
              <w14:ligatures w14:val="standardContextual"/>
            </w:rPr>
          </w:pPr>
          <w:hyperlink w:anchor="_Toc244010849" w:history="1">
            <w:r w:rsidRPr="00906EA5">
              <w:rPr>
                <w:rStyle w:val="Hyperlink"/>
                <w:noProof/>
                <w:lang w:bidi="en-US"/>
              </w:rPr>
              <w:t>Specified Referral(s) Given during Specified Dates with Age at Referral</w:t>
            </w:r>
            <w:r>
              <w:rPr>
                <w:noProof/>
                <w:webHidden/>
              </w:rPr>
              <w:tab/>
            </w:r>
            <w:r>
              <w:rPr>
                <w:noProof/>
                <w:webHidden/>
              </w:rPr>
              <w:fldChar w:fldCharType="begin"/>
            </w:r>
            <w:r>
              <w:rPr>
                <w:noProof/>
                <w:webHidden/>
              </w:rPr>
              <w:instrText xml:space="preserve"> PAGEREF _Toc244010849 \h </w:instrText>
            </w:r>
            <w:r>
              <w:rPr>
                <w:noProof/>
                <w:webHidden/>
              </w:rPr>
            </w:r>
            <w:r>
              <w:rPr>
                <w:noProof/>
                <w:webHidden/>
              </w:rPr>
              <w:fldChar w:fldCharType="separate"/>
            </w:r>
            <w:r>
              <w:rPr>
                <w:noProof/>
                <w:webHidden/>
              </w:rPr>
              <w:t>154</w:t>
            </w:r>
            <w:r>
              <w:rPr>
                <w:noProof/>
                <w:webHidden/>
              </w:rPr>
              <w:fldChar w:fldCharType="end"/>
            </w:r>
          </w:hyperlink>
        </w:p>
        <w:p w14:paraId="5B1DB8D9" w14:textId="1DF8C010" w:rsidR="00BE4F8E" w:rsidRDefault="00BE4F8E">
          <w:pPr>
            <w:pStyle w:val="TOC3"/>
            <w:tabs>
              <w:tab w:val="right" w:leader="dot" w:pos="10070"/>
            </w:tabs>
            <w:rPr>
              <w:rFonts w:asciiTheme="minorHAnsi" w:hAnsiTheme="minorHAnsi"/>
              <w:noProof/>
              <w:kern w:val="2"/>
              <w:szCs w:val="24"/>
              <w14:ligatures w14:val="standardContextual"/>
            </w:rPr>
          </w:pPr>
          <w:hyperlink w:anchor="_Toc244010850" w:history="1">
            <w:r w:rsidRPr="00906EA5">
              <w:rPr>
                <w:rStyle w:val="Hyperlink"/>
                <w:noProof/>
                <w:lang w:bidi="en-US"/>
              </w:rPr>
              <w:t>Specified Referral(s) Given during Specified Dates with Current Age</w:t>
            </w:r>
            <w:r>
              <w:rPr>
                <w:noProof/>
                <w:webHidden/>
              </w:rPr>
              <w:tab/>
            </w:r>
            <w:r>
              <w:rPr>
                <w:noProof/>
                <w:webHidden/>
              </w:rPr>
              <w:fldChar w:fldCharType="begin"/>
            </w:r>
            <w:r>
              <w:rPr>
                <w:noProof/>
                <w:webHidden/>
              </w:rPr>
              <w:instrText xml:space="preserve"> PAGEREF _Toc244010850 \h </w:instrText>
            </w:r>
            <w:r>
              <w:rPr>
                <w:noProof/>
                <w:webHidden/>
              </w:rPr>
            </w:r>
            <w:r>
              <w:rPr>
                <w:noProof/>
                <w:webHidden/>
              </w:rPr>
              <w:fldChar w:fldCharType="separate"/>
            </w:r>
            <w:r>
              <w:rPr>
                <w:noProof/>
                <w:webHidden/>
              </w:rPr>
              <w:t>157</w:t>
            </w:r>
            <w:r>
              <w:rPr>
                <w:noProof/>
                <w:webHidden/>
              </w:rPr>
              <w:fldChar w:fldCharType="end"/>
            </w:r>
          </w:hyperlink>
        </w:p>
        <w:p w14:paraId="1E493DA4" w14:textId="1AE8A29A"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51" w:history="1">
            <w:r w:rsidRPr="00906EA5">
              <w:rPr>
                <w:rStyle w:val="Hyperlink"/>
                <w:noProof/>
              </w:rPr>
              <w:t>Risk Factors</w:t>
            </w:r>
            <w:r>
              <w:rPr>
                <w:noProof/>
                <w:webHidden/>
              </w:rPr>
              <w:tab/>
            </w:r>
            <w:r>
              <w:rPr>
                <w:noProof/>
                <w:webHidden/>
              </w:rPr>
              <w:fldChar w:fldCharType="begin"/>
            </w:r>
            <w:r>
              <w:rPr>
                <w:noProof/>
                <w:webHidden/>
              </w:rPr>
              <w:instrText xml:space="preserve"> PAGEREF _Toc244010851 \h </w:instrText>
            </w:r>
            <w:r>
              <w:rPr>
                <w:noProof/>
                <w:webHidden/>
              </w:rPr>
            </w:r>
            <w:r>
              <w:rPr>
                <w:noProof/>
                <w:webHidden/>
              </w:rPr>
              <w:fldChar w:fldCharType="separate"/>
            </w:r>
            <w:r>
              <w:rPr>
                <w:noProof/>
                <w:webHidden/>
              </w:rPr>
              <w:t>160</w:t>
            </w:r>
            <w:r>
              <w:rPr>
                <w:noProof/>
                <w:webHidden/>
              </w:rPr>
              <w:fldChar w:fldCharType="end"/>
            </w:r>
          </w:hyperlink>
        </w:p>
        <w:p w14:paraId="7ACE8A20" w14:textId="05EFF203" w:rsidR="00BE4F8E" w:rsidRDefault="00BE4F8E">
          <w:pPr>
            <w:pStyle w:val="TOC3"/>
            <w:tabs>
              <w:tab w:val="right" w:leader="dot" w:pos="10070"/>
            </w:tabs>
            <w:rPr>
              <w:rFonts w:asciiTheme="minorHAnsi" w:hAnsiTheme="minorHAnsi"/>
              <w:noProof/>
              <w:kern w:val="2"/>
              <w:szCs w:val="24"/>
              <w14:ligatures w14:val="standardContextual"/>
            </w:rPr>
          </w:pPr>
          <w:hyperlink w:anchor="_Toc244010852" w:history="1">
            <w:r w:rsidRPr="00906EA5">
              <w:rPr>
                <w:rStyle w:val="Hyperlink"/>
                <w:noProof/>
                <w:lang w:bidi="en-US"/>
              </w:rPr>
              <w:t>Risk Factor Assigned at Certification</w:t>
            </w:r>
            <w:r>
              <w:rPr>
                <w:noProof/>
                <w:webHidden/>
              </w:rPr>
              <w:tab/>
            </w:r>
            <w:r>
              <w:rPr>
                <w:noProof/>
                <w:webHidden/>
              </w:rPr>
              <w:fldChar w:fldCharType="begin"/>
            </w:r>
            <w:r>
              <w:rPr>
                <w:noProof/>
                <w:webHidden/>
              </w:rPr>
              <w:instrText xml:space="preserve"> PAGEREF _Toc244010852 \h </w:instrText>
            </w:r>
            <w:r>
              <w:rPr>
                <w:noProof/>
                <w:webHidden/>
              </w:rPr>
            </w:r>
            <w:r>
              <w:rPr>
                <w:noProof/>
                <w:webHidden/>
              </w:rPr>
              <w:fldChar w:fldCharType="separate"/>
            </w:r>
            <w:r>
              <w:rPr>
                <w:noProof/>
                <w:webHidden/>
              </w:rPr>
              <w:t>160</w:t>
            </w:r>
            <w:r>
              <w:rPr>
                <w:noProof/>
                <w:webHidden/>
              </w:rPr>
              <w:fldChar w:fldCharType="end"/>
            </w:r>
          </w:hyperlink>
        </w:p>
        <w:p w14:paraId="6095EDC0" w14:textId="4037955D"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53" w:history="1">
            <w:r w:rsidRPr="00906EA5">
              <w:rPr>
                <w:rStyle w:val="Hyperlink"/>
                <w:noProof/>
              </w:rPr>
              <w:t>Staff Management</w:t>
            </w:r>
            <w:r>
              <w:rPr>
                <w:noProof/>
                <w:webHidden/>
              </w:rPr>
              <w:tab/>
            </w:r>
            <w:r>
              <w:rPr>
                <w:noProof/>
                <w:webHidden/>
              </w:rPr>
              <w:fldChar w:fldCharType="begin"/>
            </w:r>
            <w:r>
              <w:rPr>
                <w:noProof/>
                <w:webHidden/>
              </w:rPr>
              <w:instrText xml:space="preserve"> PAGEREF _Toc244010853 \h </w:instrText>
            </w:r>
            <w:r>
              <w:rPr>
                <w:noProof/>
                <w:webHidden/>
              </w:rPr>
            </w:r>
            <w:r>
              <w:rPr>
                <w:noProof/>
                <w:webHidden/>
              </w:rPr>
              <w:fldChar w:fldCharType="separate"/>
            </w:r>
            <w:r>
              <w:rPr>
                <w:noProof/>
                <w:webHidden/>
              </w:rPr>
              <w:t>164</w:t>
            </w:r>
            <w:r>
              <w:rPr>
                <w:noProof/>
                <w:webHidden/>
              </w:rPr>
              <w:fldChar w:fldCharType="end"/>
            </w:r>
          </w:hyperlink>
        </w:p>
        <w:p w14:paraId="72CECFF7" w14:textId="0E6EC163" w:rsidR="00BE4F8E" w:rsidRDefault="00BE4F8E">
          <w:pPr>
            <w:pStyle w:val="TOC3"/>
            <w:tabs>
              <w:tab w:val="right" w:leader="dot" w:pos="10070"/>
            </w:tabs>
            <w:rPr>
              <w:rFonts w:asciiTheme="minorHAnsi" w:hAnsiTheme="minorHAnsi"/>
              <w:noProof/>
              <w:kern w:val="2"/>
              <w:szCs w:val="24"/>
              <w14:ligatures w14:val="standardContextual"/>
            </w:rPr>
          </w:pPr>
          <w:hyperlink w:anchor="_Toc244010854" w:history="1">
            <w:r w:rsidRPr="00906EA5">
              <w:rPr>
                <w:rStyle w:val="Hyperlink"/>
                <w:noProof/>
                <w:lang w:bidi="en-US"/>
              </w:rPr>
              <w:t>Active WIC Staff</w:t>
            </w:r>
            <w:r>
              <w:rPr>
                <w:noProof/>
                <w:webHidden/>
              </w:rPr>
              <w:tab/>
            </w:r>
            <w:r>
              <w:rPr>
                <w:noProof/>
                <w:webHidden/>
              </w:rPr>
              <w:fldChar w:fldCharType="begin"/>
            </w:r>
            <w:r>
              <w:rPr>
                <w:noProof/>
                <w:webHidden/>
              </w:rPr>
              <w:instrText xml:space="preserve"> PAGEREF _Toc244010854 \h </w:instrText>
            </w:r>
            <w:r>
              <w:rPr>
                <w:noProof/>
                <w:webHidden/>
              </w:rPr>
            </w:r>
            <w:r>
              <w:rPr>
                <w:noProof/>
                <w:webHidden/>
              </w:rPr>
              <w:fldChar w:fldCharType="separate"/>
            </w:r>
            <w:r>
              <w:rPr>
                <w:noProof/>
                <w:webHidden/>
              </w:rPr>
              <w:t>164</w:t>
            </w:r>
            <w:r>
              <w:rPr>
                <w:noProof/>
                <w:webHidden/>
              </w:rPr>
              <w:fldChar w:fldCharType="end"/>
            </w:r>
          </w:hyperlink>
        </w:p>
        <w:p w14:paraId="030D222F" w14:textId="2109E431" w:rsidR="00BE4F8E" w:rsidRDefault="00BE4F8E">
          <w:pPr>
            <w:pStyle w:val="TOC3"/>
            <w:tabs>
              <w:tab w:val="right" w:leader="dot" w:pos="10070"/>
            </w:tabs>
            <w:rPr>
              <w:rFonts w:asciiTheme="minorHAnsi" w:hAnsiTheme="minorHAnsi"/>
              <w:noProof/>
              <w:kern w:val="2"/>
              <w:szCs w:val="24"/>
              <w14:ligatures w14:val="standardContextual"/>
            </w:rPr>
          </w:pPr>
          <w:hyperlink w:anchor="_Toc244010855" w:history="1">
            <w:r w:rsidRPr="00906EA5">
              <w:rPr>
                <w:rStyle w:val="Hyperlink"/>
                <w:noProof/>
                <w:lang w:bidi="en-US"/>
              </w:rPr>
              <w:t>Certs &amp; MCAs Completed by the Specified Staff Person</w:t>
            </w:r>
            <w:r>
              <w:rPr>
                <w:noProof/>
                <w:webHidden/>
              </w:rPr>
              <w:tab/>
            </w:r>
            <w:r>
              <w:rPr>
                <w:noProof/>
                <w:webHidden/>
              </w:rPr>
              <w:fldChar w:fldCharType="begin"/>
            </w:r>
            <w:r>
              <w:rPr>
                <w:noProof/>
                <w:webHidden/>
              </w:rPr>
              <w:instrText xml:space="preserve"> PAGEREF _Toc244010855 \h </w:instrText>
            </w:r>
            <w:r>
              <w:rPr>
                <w:noProof/>
                <w:webHidden/>
              </w:rPr>
            </w:r>
            <w:r>
              <w:rPr>
                <w:noProof/>
                <w:webHidden/>
              </w:rPr>
              <w:fldChar w:fldCharType="separate"/>
            </w:r>
            <w:r>
              <w:rPr>
                <w:noProof/>
                <w:webHidden/>
              </w:rPr>
              <w:t>165</w:t>
            </w:r>
            <w:r>
              <w:rPr>
                <w:noProof/>
                <w:webHidden/>
              </w:rPr>
              <w:fldChar w:fldCharType="end"/>
            </w:r>
          </w:hyperlink>
        </w:p>
        <w:p w14:paraId="29E50479" w14:textId="49D0C226" w:rsidR="00BE4F8E" w:rsidRDefault="00BE4F8E">
          <w:pPr>
            <w:pStyle w:val="TOC3"/>
            <w:tabs>
              <w:tab w:val="right" w:leader="dot" w:pos="10070"/>
            </w:tabs>
            <w:rPr>
              <w:rFonts w:asciiTheme="minorHAnsi" w:hAnsiTheme="minorHAnsi"/>
              <w:noProof/>
              <w:kern w:val="2"/>
              <w:szCs w:val="24"/>
              <w14:ligatures w14:val="standardContextual"/>
            </w:rPr>
          </w:pPr>
          <w:hyperlink w:anchor="_Toc244010856" w:history="1">
            <w:r w:rsidRPr="00906EA5">
              <w:rPr>
                <w:rStyle w:val="Hyperlink"/>
                <w:noProof/>
                <w:lang w:bidi="en-US"/>
              </w:rPr>
              <w:t>Interpreter Needed Certs &amp; MCAs Completed by Specified Staff Person</w:t>
            </w:r>
            <w:r>
              <w:rPr>
                <w:noProof/>
                <w:webHidden/>
              </w:rPr>
              <w:tab/>
            </w:r>
            <w:r>
              <w:rPr>
                <w:noProof/>
                <w:webHidden/>
              </w:rPr>
              <w:fldChar w:fldCharType="begin"/>
            </w:r>
            <w:r>
              <w:rPr>
                <w:noProof/>
                <w:webHidden/>
              </w:rPr>
              <w:instrText xml:space="preserve"> PAGEREF _Toc244010856 \h </w:instrText>
            </w:r>
            <w:r>
              <w:rPr>
                <w:noProof/>
                <w:webHidden/>
              </w:rPr>
            </w:r>
            <w:r>
              <w:rPr>
                <w:noProof/>
                <w:webHidden/>
              </w:rPr>
              <w:fldChar w:fldCharType="separate"/>
            </w:r>
            <w:r>
              <w:rPr>
                <w:noProof/>
                <w:webHidden/>
              </w:rPr>
              <w:t>165</w:t>
            </w:r>
            <w:r>
              <w:rPr>
                <w:noProof/>
                <w:webHidden/>
              </w:rPr>
              <w:fldChar w:fldCharType="end"/>
            </w:r>
          </w:hyperlink>
        </w:p>
        <w:p w14:paraId="51E94D8E" w14:textId="02E8A527" w:rsidR="00BE4F8E" w:rsidRDefault="00BE4F8E">
          <w:pPr>
            <w:pStyle w:val="TOC3"/>
            <w:tabs>
              <w:tab w:val="right" w:leader="dot" w:pos="10070"/>
            </w:tabs>
            <w:rPr>
              <w:rFonts w:asciiTheme="minorHAnsi" w:hAnsiTheme="minorHAnsi"/>
              <w:noProof/>
              <w:kern w:val="2"/>
              <w:szCs w:val="24"/>
              <w14:ligatures w14:val="standardContextual"/>
            </w:rPr>
          </w:pPr>
          <w:hyperlink w:anchor="_Toc244010857" w:history="1">
            <w:r w:rsidRPr="00906EA5">
              <w:rPr>
                <w:rStyle w:val="Hyperlink"/>
                <w:noProof/>
                <w:lang w:bidi="en-US"/>
              </w:rPr>
              <w:t>Daily Staff Productivity</w:t>
            </w:r>
            <w:r>
              <w:rPr>
                <w:noProof/>
                <w:webHidden/>
              </w:rPr>
              <w:tab/>
            </w:r>
            <w:r>
              <w:rPr>
                <w:noProof/>
                <w:webHidden/>
              </w:rPr>
              <w:fldChar w:fldCharType="begin"/>
            </w:r>
            <w:r>
              <w:rPr>
                <w:noProof/>
                <w:webHidden/>
              </w:rPr>
              <w:instrText xml:space="preserve"> PAGEREF _Toc244010857 \h </w:instrText>
            </w:r>
            <w:r>
              <w:rPr>
                <w:noProof/>
                <w:webHidden/>
              </w:rPr>
            </w:r>
            <w:r>
              <w:rPr>
                <w:noProof/>
                <w:webHidden/>
              </w:rPr>
              <w:fldChar w:fldCharType="separate"/>
            </w:r>
            <w:r>
              <w:rPr>
                <w:noProof/>
                <w:webHidden/>
              </w:rPr>
              <w:t>166</w:t>
            </w:r>
            <w:r>
              <w:rPr>
                <w:noProof/>
                <w:webHidden/>
              </w:rPr>
              <w:fldChar w:fldCharType="end"/>
            </w:r>
          </w:hyperlink>
        </w:p>
        <w:p w14:paraId="7E5128E2" w14:textId="57719271" w:rsidR="00BE4F8E" w:rsidRDefault="00BE4F8E">
          <w:pPr>
            <w:pStyle w:val="TOC3"/>
            <w:tabs>
              <w:tab w:val="right" w:leader="dot" w:pos="10070"/>
            </w:tabs>
            <w:rPr>
              <w:rFonts w:asciiTheme="minorHAnsi" w:hAnsiTheme="minorHAnsi"/>
              <w:noProof/>
              <w:kern w:val="2"/>
              <w:szCs w:val="24"/>
              <w14:ligatures w14:val="standardContextual"/>
            </w:rPr>
          </w:pPr>
          <w:hyperlink w:anchor="_Toc244010858" w:history="1">
            <w:r w:rsidRPr="00906EA5">
              <w:rPr>
                <w:rStyle w:val="Hyperlink"/>
                <w:noProof/>
                <w:lang w:bidi="en-US"/>
              </w:rPr>
              <w:t>Staff &amp; Clinic Productivity</w:t>
            </w:r>
            <w:r>
              <w:rPr>
                <w:noProof/>
                <w:webHidden/>
              </w:rPr>
              <w:tab/>
            </w:r>
            <w:r>
              <w:rPr>
                <w:noProof/>
                <w:webHidden/>
              </w:rPr>
              <w:fldChar w:fldCharType="begin"/>
            </w:r>
            <w:r>
              <w:rPr>
                <w:noProof/>
                <w:webHidden/>
              </w:rPr>
              <w:instrText xml:space="preserve"> PAGEREF _Toc244010858 \h </w:instrText>
            </w:r>
            <w:r>
              <w:rPr>
                <w:noProof/>
                <w:webHidden/>
              </w:rPr>
            </w:r>
            <w:r>
              <w:rPr>
                <w:noProof/>
                <w:webHidden/>
              </w:rPr>
              <w:fldChar w:fldCharType="separate"/>
            </w:r>
            <w:r>
              <w:rPr>
                <w:noProof/>
                <w:webHidden/>
              </w:rPr>
              <w:t>168</w:t>
            </w:r>
            <w:r>
              <w:rPr>
                <w:noProof/>
                <w:webHidden/>
              </w:rPr>
              <w:fldChar w:fldCharType="end"/>
            </w:r>
          </w:hyperlink>
        </w:p>
        <w:p w14:paraId="0A9A6050" w14:textId="5152933B"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59" w:history="1">
            <w:r w:rsidRPr="00906EA5">
              <w:rPr>
                <w:rStyle w:val="Hyperlink"/>
                <w:noProof/>
              </w:rPr>
              <w:t>State Use Questions &gt;&gt; Cultural Identity</w:t>
            </w:r>
            <w:r>
              <w:rPr>
                <w:noProof/>
                <w:webHidden/>
              </w:rPr>
              <w:tab/>
            </w:r>
            <w:r>
              <w:rPr>
                <w:noProof/>
                <w:webHidden/>
              </w:rPr>
              <w:fldChar w:fldCharType="begin"/>
            </w:r>
            <w:r>
              <w:rPr>
                <w:noProof/>
                <w:webHidden/>
              </w:rPr>
              <w:instrText xml:space="preserve"> PAGEREF _Toc244010859 \h </w:instrText>
            </w:r>
            <w:r>
              <w:rPr>
                <w:noProof/>
                <w:webHidden/>
              </w:rPr>
            </w:r>
            <w:r>
              <w:rPr>
                <w:noProof/>
                <w:webHidden/>
              </w:rPr>
              <w:fldChar w:fldCharType="separate"/>
            </w:r>
            <w:r>
              <w:rPr>
                <w:noProof/>
                <w:webHidden/>
              </w:rPr>
              <w:t>172</w:t>
            </w:r>
            <w:r>
              <w:rPr>
                <w:noProof/>
                <w:webHidden/>
              </w:rPr>
              <w:fldChar w:fldCharType="end"/>
            </w:r>
          </w:hyperlink>
        </w:p>
        <w:p w14:paraId="5F6D9A6D" w14:textId="27812844" w:rsidR="00BE4F8E" w:rsidRDefault="00BE4F8E">
          <w:pPr>
            <w:pStyle w:val="TOC3"/>
            <w:tabs>
              <w:tab w:val="right" w:leader="dot" w:pos="10070"/>
            </w:tabs>
            <w:rPr>
              <w:rFonts w:asciiTheme="minorHAnsi" w:hAnsiTheme="minorHAnsi"/>
              <w:noProof/>
              <w:kern w:val="2"/>
              <w:szCs w:val="24"/>
              <w14:ligatures w14:val="standardContextual"/>
            </w:rPr>
          </w:pPr>
          <w:hyperlink w:anchor="_Toc244010860" w:history="1">
            <w:r w:rsidRPr="00906EA5">
              <w:rPr>
                <w:rStyle w:val="Hyperlink"/>
                <w:noProof/>
                <w:lang w:bidi="en-US"/>
              </w:rPr>
              <w:t>Participation Month with Race/Ethnicity or Cultural Identity and Optional Local Use Answer</w:t>
            </w:r>
            <w:r>
              <w:rPr>
                <w:noProof/>
                <w:webHidden/>
              </w:rPr>
              <w:tab/>
            </w:r>
            <w:r>
              <w:rPr>
                <w:noProof/>
                <w:webHidden/>
              </w:rPr>
              <w:fldChar w:fldCharType="begin"/>
            </w:r>
            <w:r>
              <w:rPr>
                <w:noProof/>
                <w:webHidden/>
              </w:rPr>
              <w:instrText xml:space="preserve"> PAGEREF _Toc244010860 \h </w:instrText>
            </w:r>
            <w:r>
              <w:rPr>
                <w:noProof/>
                <w:webHidden/>
              </w:rPr>
            </w:r>
            <w:r>
              <w:rPr>
                <w:noProof/>
                <w:webHidden/>
              </w:rPr>
              <w:fldChar w:fldCharType="separate"/>
            </w:r>
            <w:r>
              <w:rPr>
                <w:noProof/>
                <w:webHidden/>
              </w:rPr>
              <w:t>172</w:t>
            </w:r>
            <w:r>
              <w:rPr>
                <w:noProof/>
                <w:webHidden/>
              </w:rPr>
              <w:fldChar w:fldCharType="end"/>
            </w:r>
          </w:hyperlink>
        </w:p>
        <w:p w14:paraId="0ACA3EBD" w14:textId="14AA9325" w:rsidR="00BE4F8E" w:rsidRDefault="00BE4F8E">
          <w:pPr>
            <w:pStyle w:val="TOC3"/>
            <w:tabs>
              <w:tab w:val="right" w:leader="dot" w:pos="10070"/>
            </w:tabs>
            <w:rPr>
              <w:rFonts w:asciiTheme="minorHAnsi" w:hAnsiTheme="minorHAnsi"/>
              <w:noProof/>
              <w:kern w:val="2"/>
              <w:szCs w:val="24"/>
              <w14:ligatures w14:val="standardContextual"/>
            </w:rPr>
          </w:pPr>
          <w:hyperlink w:anchor="_Toc244010861" w:history="1">
            <w:r w:rsidRPr="00906EA5">
              <w:rPr>
                <w:rStyle w:val="Hyperlink"/>
                <w:noProof/>
                <w:lang w:bidi="en-US"/>
              </w:rPr>
              <w:t>Cultural Identity – Height/Weight and Completed Cert or MCA</w:t>
            </w:r>
            <w:r>
              <w:rPr>
                <w:noProof/>
                <w:webHidden/>
              </w:rPr>
              <w:tab/>
            </w:r>
            <w:r>
              <w:rPr>
                <w:noProof/>
                <w:webHidden/>
              </w:rPr>
              <w:fldChar w:fldCharType="begin"/>
            </w:r>
            <w:r>
              <w:rPr>
                <w:noProof/>
                <w:webHidden/>
              </w:rPr>
              <w:instrText xml:space="preserve"> PAGEREF _Toc244010861 \h </w:instrText>
            </w:r>
            <w:r>
              <w:rPr>
                <w:noProof/>
                <w:webHidden/>
              </w:rPr>
            </w:r>
            <w:r>
              <w:rPr>
                <w:noProof/>
                <w:webHidden/>
              </w:rPr>
              <w:fldChar w:fldCharType="separate"/>
            </w:r>
            <w:r>
              <w:rPr>
                <w:noProof/>
                <w:webHidden/>
              </w:rPr>
              <w:t>173</w:t>
            </w:r>
            <w:r>
              <w:rPr>
                <w:noProof/>
                <w:webHidden/>
              </w:rPr>
              <w:fldChar w:fldCharType="end"/>
            </w:r>
          </w:hyperlink>
        </w:p>
        <w:p w14:paraId="0BD584CC" w14:textId="7E1C7BA6" w:rsidR="00BE4F8E" w:rsidRDefault="00BE4F8E">
          <w:pPr>
            <w:pStyle w:val="TOC3"/>
            <w:tabs>
              <w:tab w:val="right" w:leader="dot" w:pos="10070"/>
            </w:tabs>
            <w:rPr>
              <w:rFonts w:asciiTheme="minorHAnsi" w:hAnsiTheme="minorHAnsi"/>
              <w:noProof/>
              <w:kern w:val="2"/>
              <w:szCs w:val="24"/>
              <w14:ligatures w14:val="standardContextual"/>
            </w:rPr>
          </w:pPr>
          <w:hyperlink w:anchor="_Toc244010862" w:history="1">
            <w:r w:rsidRPr="00906EA5">
              <w:rPr>
                <w:rStyle w:val="Hyperlink"/>
                <w:noProof/>
                <w:lang w:bidi="en-US"/>
              </w:rPr>
              <w:t>Cultural Identity – New Participants</w:t>
            </w:r>
            <w:r>
              <w:rPr>
                <w:noProof/>
                <w:webHidden/>
              </w:rPr>
              <w:tab/>
            </w:r>
            <w:r>
              <w:rPr>
                <w:noProof/>
                <w:webHidden/>
              </w:rPr>
              <w:fldChar w:fldCharType="begin"/>
            </w:r>
            <w:r>
              <w:rPr>
                <w:noProof/>
                <w:webHidden/>
              </w:rPr>
              <w:instrText xml:space="preserve"> PAGEREF _Toc244010862 \h </w:instrText>
            </w:r>
            <w:r>
              <w:rPr>
                <w:noProof/>
                <w:webHidden/>
              </w:rPr>
            </w:r>
            <w:r>
              <w:rPr>
                <w:noProof/>
                <w:webHidden/>
              </w:rPr>
              <w:fldChar w:fldCharType="separate"/>
            </w:r>
            <w:r>
              <w:rPr>
                <w:noProof/>
                <w:webHidden/>
              </w:rPr>
              <w:t>176</w:t>
            </w:r>
            <w:r>
              <w:rPr>
                <w:noProof/>
                <w:webHidden/>
              </w:rPr>
              <w:fldChar w:fldCharType="end"/>
            </w:r>
          </w:hyperlink>
        </w:p>
        <w:p w14:paraId="19543910" w14:textId="65D890C9"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63" w:history="1">
            <w:r w:rsidRPr="00906EA5">
              <w:rPr>
                <w:rStyle w:val="Hyperlink"/>
                <w:noProof/>
              </w:rPr>
              <w:t>State Use Questions &gt;&gt; Breastfeeding Exclusivity</w:t>
            </w:r>
            <w:r>
              <w:rPr>
                <w:noProof/>
                <w:webHidden/>
              </w:rPr>
              <w:tab/>
            </w:r>
            <w:r>
              <w:rPr>
                <w:noProof/>
                <w:webHidden/>
              </w:rPr>
              <w:fldChar w:fldCharType="begin"/>
            </w:r>
            <w:r>
              <w:rPr>
                <w:noProof/>
                <w:webHidden/>
              </w:rPr>
              <w:instrText xml:space="preserve"> PAGEREF _Toc244010863 \h </w:instrText>
            </w:r>
            <w:r>
              <w:rPr>
                <w:noProof/>
                <w:webHidden/>
              </w:rPr>
            </w:r>
            <w:r>
              <w:rPr>
                <w:noProof/>
                <w:webHidden/>
              </w:rPr>
              <w:fldChar w:fldCharType="separate"/>
            </w:r>
            <w:r>
              <w:rPr>
                <w:noProof/>
                <w:webHidden/>
              </w:rPr>
              <w:t>178</w:t>
            </w:r>
            <w:r>
              <w:rPr>
                <w:noProof/>
                <w:webHidden/>
              </w:rPr>
              <w:fldChar w:fldCharType="end"/>
            </w:r>
          </w:hyperlink>
        </w:p>
        <w:p w14:paraId="4F1DE212" w14:textId="24B948AC" w:rsidR="00BE4F8E" w:rsidRDefault="00BE4F8E">
          <w:pPr>
            <w:pStyle w:val="TOC3"/>
            <w:tabs>
              <w:tab w:val="right" w:leader="dot" w:pos="10070"/>
            </w:tabs>
            <w:rPr>
              <w:rFonts w:asciiTheme="minorHAnsi" w:hAnsiTheme="minorHAnsi"/>
              <w:noProof/>
              <w:kern w:val="2"/>
              <w:szCs w:val="24"/>
              <w14:ligatures w14:val="standardContextual"/>
            </w:rPr>
          </w:pPr>
          <w:hyperlink w:anchor="_Toc244010864" w:history="1">
            <w:r w:rsidRPr="00906EA5">
              <w:rPr>
                <w:rStyle w:val="Hyperlink"/>
                <w:noProof/>
                <w:lang w:bidi="en-US"/>
              </w:rPr>
              <w:t>No Answer to Breastfeeding &amp; Formula Supplementation State Use Question</w:t>
            </w:r>
            <w:r>
              <w:rPr>
                <w:noProof/>
                <w:webHidden/>
              </w:rPr>
              <w:tab/>
            </w:r>
            <w:r>
              <w:rPr>
                <w:noProof/>
                <w:webHidden/>
              </w:rPr>
              <w:fldChar w:fldCharType="begin"/>
            </w:r>
            <w:r>
              <w:rPr>
                <w:noProof/>
                <w:webHidden/>
              </w:rPr>
              <w:instrText xml:space="preserve"> PAGEREF _Toc244010864 \h </w:instrText>
            </w:r>
            <w:r>
              <w:rPr>
                <w:noProof/>
                <w:webHidden/>
              </w:rPr>
            </w:r>
            <w:r>
              <w:rPr>
                <w:noProof/>
                <w:webHidden/>
              </w:rPr>
              <w:fldChar w:fldCharType="separate"/>
            </w:r>
            <w:r>
              <w:rPr>
                <w:noProof/>
                <w:webHidden/>
              </w:rPr>
              <w:t>178</w:t>
            </w:r>
            <w:r>
              <w:rPr>
                <w:noProof/>
                <w:webHidden/>
              </w:rPr>
              <w:fldChar w:fldCharType="end"/>
            </w:r>
          </w:hyperlink>
        </w:p>
        <w:p w14:paraId="48769C6A" w14:textId="091325E4"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65" w:history="1">
            <w:r w:rsidRPr="00906EA5">
              <w:rPr>
                <w:rStyle w:val="Hyperlink"/>
                <w:noProof/>
              </w:rPr>
              <w:t>Terminated/Ineligible</w:t>
            </w:r>
            <w:r>
              <w:rPr>
                <w:noProof/>
                <w:webHidden/>
              </w:rPr>
              <w:tab/>
            </w:r>
            <w:r>
              <w:rPr>
                <w:noProof/>
                <w:webHidden/>
              </w:rPr>
              <w:fldChar w:fldCharType="begin"/>
            </w:r>
            <w:r>
              <w:rPr>
                <w:noProof/>
                <w:webHidden/>
              </w:rPr>
              <w:instrText xml:space="preserve"> PAGEREF _Toc244010865 \h </w:instrText>
            </w:r>
            <w:r>
              <w:rPr>
                <w:noProof/>
                <w:webHidden/>
              </w:rPr>
            </w:r>
            <w:r>
              <w:rPr>
                <w:noProof/>
                <w:webHidden/>
              </w:rPr>
              <w:fldChar w:fldCharType="separate"/>
            </w:r>
            <w:r>
              <w:rPr>
                <w:noProof/>
                <w:webHidden/>
              </w:rPr>
              <w:t>180</w:t>
            </w:r>
            <w:r>
              <w:rPr>
                <w:noProof/>
                <w:webHidden/>
              </w:rPr>
              <w:fldChar w:fldCharType="end"/>
            </w:r>
          </w:hyperlink>
        </w:p>
        <w:p w14:paraId="095B5A1D" w14:textId="4F26E117" w:rsidR="00BE4F8E" w:rsidRDefault="00BE4F8E">
          <w:pPr>
            <w:pStyle w:val="TOC3"/>
            <w:tabs>
              <w:tab w:val="right" w:leader="dot" w:pos="10070"/>
            </w:tabs>
            <w:rPr>
              <w:rFonts w:asciiTheme="minorHAnsi" w:hAnsiTheme="minorHAnsi"/>
              <w:noProof/>
              <w:kern w:val="2"/>
              <w:szCs w:val="24"/>
              <w14:ligatures w14:val="standardContextual"/>
            </w:rPr>
          </w:pPr>
          <w:hyperlink w:anchor="_Toc244010866" w:history="1">
            <w:r w:rsidRPr="00906EA5">
              <w:rPr>
                <w:rStyle w:val="Hyperlink"/>
                <w:noProof/>
                <w:lang w:bidi="en-US"/>
              </w:rPr>
              <w:t>Terminated for Failure to Pick Up</w:t>
            </w:r>
            <w:r>
              <w:rPr>
                <w:noProof/>
                <w:webHidden/>
              </w:rPr>
              <w:tab/>
            </w:r>
            <w:r>
              <w:rPr>
                <w:noProof/>
                <w:webHidden/>
              </w:rPr>
              <w:fldChar w:fldCharType="begin"/>
            </w:r>
            <w:r>
              <w:rPr>
                <w:noProof/>
                <w:webHidden/>
              </w:rPr>
              <w:instrText xml:space="preserve"> PAGEREF _Toc244010866 \h </w:instrText>
            </w:r>
            <w:r>
              <w:rPr>
                <w:noProof/>
                <w:webHidden/>
              </w:rPr>
            </w:r>
            <w:r>
              <w:rPr>
                <w:noProof/>
                <w:webHidden/>
              </w:rPr>
              <w:fldChar w:fldCharType="separate"/>
            </w:r>
            <w:r>
              <w:rPr>
                <w:noProof/>
                <w:webHidden/>
              </w:rPr>
              <w:t>180</w:t>
            </w:r>
            <w:r>
              <w:rPr>
                <w:noProof/>
                <w:webHidden/>
              </w:rPr>
              <w:fldChar w:fldCharType="end"/>
            </w:r>
          </w:hyperlink>
        </w:p>
        <w:p w14:paraId="109CC894" w14:textId="167AF75A"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67" w:history="1">
            <w:r w:rsidRPr="00906EA5">
              <w:rPr>
                <w:rStyle w:val="Hyperlink"/>
                <w:noProof/>
              </w:rPr>
              <w:t>Vendor</w:t>
            </w:r>
            <w:r>
              <w:rPr>
                <w:noProof/>
                <w:webHidden/>
              </w:rPr>
              <w:tab/>
            </w:r>
            <w:r>
              <w:rPr>
                <w:noProof/>
                <w:webHidden/>
              </w:rPr>
              <w:fldChar w:fldCharType="begin"/>
            </w:r>
            <w:r>
              <w:rPr>
                <w:noProof/>
                <w:webHidden/>
              </w:rPr>
              <w:instrText xml:space="preserve"> PAGEREF _Toc244010867 \h </w:instrText>
            </w:r>
            <w:r>
              <w:rPr>
                <w:noProof/>
                <w:webHidden/>
              </w:rPr>
            </w:r>
            <w:r>
              <w:rPr>
                <w:noProof/>
                <w:webHidden/>
              </w:rPr>
              <w:fldChar w:fldCharType="separate"/>
            </w:r>
            <w:r>
              <w:rPr>
                <w:noProof/>
                <w:webHidden/>
              </w:rPr>
              <w:t>183</w:t>
            </w:r>
            <w:r>
              <w:rPr>
                <w:noProof/>
                <w:webHidden/>
              </w:rPr>
              <w:fldChar w:fldCharType="end"/>
            </w:r>
          </w:hyperlink>
        </w:p>
        <w:p w14:paraId="69C79886" w14:textId="1177E7D0" w:rsidR="00BE4F8E" w:rsidRDefault="00BE4F8E">
          <w:pPr>
            <w:pStyle w:val="TOC3"/>
            <w:tabs>
              <w:tab w:val="right" w:leader="dot" w:pos="10070"/>
            </w:tabs>
            <w:rPr>
              <w:rFonts w:asciiTheme="minorHAnsi" w:hAnsiTheme="minorHAnsi"/>
              <w:noProof/>
              <w:kern w:val="2"/>
              <w:szCs w:val="24"/>
              <w14:ligatures w14:val="standardContextual"/>
            </w:rPr>
          </w:pPr>
          <w:hyperlink w:anchor="_Toc244010868" w:history="1">
            <w:r w:rsidRPr="00906EA5">
              <w:rPr>
                <w:rStyle w:val="Hyperlink"/>
                <w:noProof/>
                <w:lang w:bidi="en-US"/>
              </w:rPr>
              <w:t>Stores &amp; Pharmacies by County</w:t>
            </w:r>
            <w:r>
              <w:rPr>
                <w:noProof/>
                <w:webHidden/>
              </w:rPr>
              <w:tab/>
            </w:r>
            <w:r>
              <w:rPr>
                <w:noProof/>
                <w:webHidden/>
              </w:rPr>
              <w:fldChar w:fldCharType="begin"/>
            </w:r>
            <w:r>
              <w:rPr>
                <w:noProof/>
                <w:webHidden/>
              </w:rPr>
              <w:instrText xml:space="preserve"> PAGEREF _Toc244010868 \h </w:instrText>
            </w:r>
            <w:r>
              <w:rPr>
                <w:noProof/>
                <w:webHidden/>
              </w:rPr>
            </w:r>
            <w:r>
              <w:rPr>
                <w:noProof/>
                <w:webHidden/>
              </w:rPr>
              <w:fldChar w:fldCharType="separate"/>
            </w:r>
            <w:r>
              <w:rPr>
                <w:noProof/>
                <w:webHidden/>
              </w:rPr>
              <w:t>183</w:t>
            </w:r>
            <w:r>
              <w:rPr>
                <w:noProof/>
                <w:webHidden/>
              </w:rPr>
              <w:fldChar w:fldCharType="end"/>
            </w:r>
          </w:hyperlink>
        </w:p>
        <w:p w14:paraId="293346D1" w14:textId="1112C6F7" w:rsidR="00BE4F8E" w:rsidRDefault="00BE4F8E">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44010869" w:history="1">
            <w:r w:rsidRPr="00906EA5">
              <w:rPr>
                <w:rStyle w:val="Hyperlink"/>
                <w:noProof/>
              </w:rPr>
              <w:t>WIC App</w:t>
            </w:r>
            <w:r>
              <w:rPr>
                <w:noProof/>
                <w:webHidden/>
              </w:rPr>
              <w:tab/>
            </w:r>
            <w:r>
              <w:rPr>
                <w:noProof/>
                <w:webHidden/>
              </w:rPr>
              <w:fldChar w:fldCharType="begin"/>
            </w:r>
            <w:r>
              <w:rPr>
                <w:noProof/>
                <w:webHidden/>
              </w:rPr>
              <w:instrText xml:space="preserve"> PAGEREF _Toc244010869 \h </w:instrText>
            </w:r>
            <w:r>
              <w:rPr>
                <w:noProof/>
                <w:webHidden/>
              </w:rPr>
            </w:r>
            <w:r>
              <w:rPr>
                <w:noProof/>
                <w:webHidden/>
              </w:rPr>
              <w:fldChar w:fldCharType="separate"/>
            </w:r>
            <w:r>
              <w:rPr>
                <w:noProof/>
                <w:webHidden/>
              </w:rPr>
              <w:t>185</w:t>
            </w:r>
            <w:r>
              <w:rPr>
                <w:noProof/>
                <w:webHidden/>
              </w:rPr>
              <w:fldChar w:fldCharType="end"/>
            </w:r>
          </w:hyperlink>
        </w:p>
        <w:p w14:paraId="2F307640" w14:textId="5D0B5EF9" w:rsidR="00BE4F8E" w:rsidRDefault="00BE4F8E">
          <w:pPr>
            <w:pStyle w:val="TOC3"/>
            <w:tabs>
              <w:tab w:val="right" w:leader="dot" w:pos="10070"/>
            </w:tabs>
            <w:rPr>
              <w:rFonts w:asciiTheme="minorHAnsi" w:hAnsiTheme="minorHAnsi"/>
              <w:noProof/>
              <w:kern w:val="2"/>
              <w:szCs w:val="24"/>
              <w14:ligatures w14:val="standardContextual"/>
            </w:rPr>
          </w:pPr>
          <w:hyperlink w:anchor="_Toc244010870" w:history="1">
            <w:r w:rsidRPr="00906EA5">
              <w:rPr>
                <w:rStyle w:val="Hyperlink"/>
                <w:noProof/>
                <w:lang w:bidi="en-US"/>
              </w:rPr>
              <w:t>WIC App &amp; Household Registrations</w:t>
            </w:r>
            <w:r>
              <w:rPr>
                <w:noProof/>
                <w:webHidden/>
              </w:rPr>
              <w:tab/>
            </w:r>
            <w:r>
              <w:rPr>
                <w:noProof/>
                <w:webHidden/>
              </w:rPr>
              <w:fldChar w:fldCharType="begin"/>
            </w:r>
            <w:r>
              <w:rPr>
                <w:noProof/>
                <w:webHidden/>
              </w:rPr>
              <w:instrText xml:space="preserve"> PAGEREF _Toc244010870 \h </w:instrText>
            </w:r>
            <w:r>
              <w:rPr>
                <w:noProof/>
                <w:webHidden/>
              </w:rPr>
            </w:r>
            <w:r>
              <w:rPr>
                <w:noProof/>
                <w:webHidden/>
              </w:rPr>
              <w:fldChar w:fldCharType="separate"/>
            </w:r>
            <w:r>
              <w:rPr>
                <w:noProof/>
                <w:webHidden/>
              </w:rPr>
              <w:t>185</w:t>
            </w:r>
            <w:r>
              <w:rPr>
                <w:noProof/>
                <w:webHidden/>
              </w:rPr>
              <w:fldChar w:fldCharType="end"/>
            </w:r>
          </w:hyperlink>
        </w:p>
        <w:p w14:paraId="7135432C" w14:textId="063E9E7D" w:rsidR="00BE4F8E" w:rsidRDefault="00BE4F8E">
          <w:pPr>
            <w:pStyle w:val="TOC3"/>
            <w:tabs>
              <w:tab w:val="right" w:leader="dot" w:pos="10070"/>
            </w:tabs>
            <w:rPr>
              <w:rFonts w:asciiTheme="minorHAnsi" w:hAnsiTheme="minorHAnsi"/>
              <w:noProof/>
              <w:kern w:val="2"/>
              <w:szCs w:val="24"/>
              <w14:ligatures w14:val="standardContextual"/>
            </w:rPr>
          </w:pPr>
          <w:hyperlink w:anchor="_Toc244010871" w:history="1">
            <w:r w:rsidRPr="00906EA5">
              <w:rPr>
                <w:rStyle w:val="Hyperlink"/>
                <w:noProof/>
                <w:lang w:bidi="en-US"/>
              </w:rPr>
              <w:t>WIC App &amp; Counts of Household Registrations by Language</w:t>
            </w:r>
            <w:r>
              <w:rPr>
                <w:noProof/>
                <w:webHidden/>
              </w:rPr>
              <w:tab/>
            </w:r>
            <w:r>
              <w:rPr>
                <w:noProof/>
                <w:webHidden/>
              </w:rPr>
              <w:fldChar w:fldCharType="begin"/>
            </w:r>
            <w:r>
              <w:rPr>
                <w:noProof/>
                <w:webHidden/>
              </w:rPr>
              <w:instrText xml:space="preserve"> PAGEREF _Toc244010871 \h </w:instrText>
            </w:r>
            <w:r>
              <w:rPr>
                <w:noProof/>
                <w:webHidden/>
              </w:rPr>
            </w:r>
            <w:r>
              <w:rPr>
                <w:noProof/>
                <w:webHidden/>
              </w:rPr>
              <w:fldChar w:fldCharType="separate"/>
            </w:r>
            <w:r>
              <w:rPr>
                <w:noProof/>
                <w:webHidden/>
              </w:rPr>
              <w:t>186</w:t>
            </w:r>
            <w:r>
              <w:rPr>
                <w:noProof/>
                <w:webHidden/>
              </w:rPr>
              <w:fldChar w:fldCharType="end"/>
            </w:r>
          </w:hyperlink>
        </w:p>
        <w:p w14:paraId="3BC331A9" w14:textId="235EEB98" w:rsidR="00992684" w:rsidRDefault="00992684">
          <w:r>
            <w:rPr>
              <w:b/>
              <w:bCs/>
              <w:noProof/>
            </w:rPr>
            <w:fldChar w:fldCharType="end"/>
          </w:r>
        </w:p>
      </w:sdtContent>
    </w:sdt>
    <w:p w14:paraId="46021E46" w14:textId="6AF80651" w:rsidR="00992684" w:rsidRDefault="00992684">
      <w:pPr>
        <w:spacing w:before="120" w:after="0"/>
        <w:rPr>
          <w:rFonts w:asciiTheme="minorHAnsi" w:eastAsiaTheme="majorEastAsia" w:hAnsiTheme="minorHAnsi" w:cstheme="majorBidi"/>
          <w:b/>
          <w:color w:val="003865" w:themeColor="accent1"/>
          <w:sz w:val="36"/>
          <w:szCs w:val="32"/>
          <w:lang w:bidi="ar-SA"/>
        </w:rPr>
      </w:pPr>
      <w:r>
        <w:rPr>
          <w:lang w:bidi="ar-SA"/>
        </w:rPr>
        <w:br w:type="page"/>
      </w:r>
    </w:p>
    <w:p w14:paraId="3EA101E5" w14:textId="77777777" w:rsidR="00992684" w:rsidRDefault="00992684" w:rsidP="00992684">
      <w:pPr>
        <w:pStyle w:val="Heading2"/>
      </w:pPr>
      <w:bookmarkStart w:id="2" w:name="_Toc235422829"/>
      <w:bookmarkStart w:id="3" w:name="_Toc244010740"/>
      <w:r>
        <w:lastRenderedPageBreak/>
        <w:t>Agency Management</w:t>
      </w:r>
      <w:bookmarkEnd w:id="2"/>
      <w:bookmarkEnd w:id="3"/>
    </w:p>
    <w:p w14:paraId="367E4335" w14:textId="6A610B73" w:rsidR="009B6553" w:rsidRDefault="009B6553" w:rsidP="009B6553">
      <w:pPr>
        <w:pStyle w:val="Heading3"/>
      </w:pPr>
      <w:bookmarkStart w:id="4" w:name="_Toc235422830"/>
      <w:bookmarkStart w:id="5" w:name="_Toc244010741"/>
      <w:r>
        <w:t>Certs and MCAs with Age and Optional Local Use Answer</w:t>
      </w:r>
      <w:bookmarkEnd w:id="5"/>
    </w:p>
    <w:p w14:paraId="24E5132F" w14:textId="5ECFDC81" w:rsidR="009B6553" w:rsidRPr="00A90848" w:rsidRDefault="009B6553" w:rsidP="009B6553">
      <w:r>
        <w:t>Created Oct. 26, 2026 (using previous agency-specific template – OLMSTED: CTC &amp; Participants Under 21 y.o.)</w:t>
      </w:r>
    </w:p>
    <w:p w14:paraId="031DBE21" w14:textId="77777777" w:rsidR="009B6553" w:rsidRPr="00A90848" w:rsidRDefault="009B6553" w:rsidP="009B6553">
      <w:pPr>
        <w:pStyle w:val="Heading4"/>
      </w:pPr>
      <w:r w:rsidRPr="00A90848">
        <w:t>Overview</w:t>
      </w:r>
    </w:p>
    <w:p w14:paraId="48DEAAF5" w14:textId="77777777" w:rsidR="009B6553" w:rsidRDefault="009B6553" w:rsidP="009B6553">
      <w:r>
        <w:t xml:space="preserve">A list and cross-tab counts of participants with certifications and mid-certification assessments (MCAs) completed at the specified agency during the specified date range. The </w:t>
      </w:r>
      <w:r w:rsidRPr="00945360">
        <w:t>lis</w:t>
      </w:r>
      <w:r>
        <w:t>t is grouped by the optional local use answers if answer ID(s) are entered into the prompt; the list is not grouped if no answer ID(s) are entered. The list also includes a distinct count of households and participants.</w:t>
      </w:r>
      <w:r w:rsidRPr="00945360">
        <w:t xml:space="preserve"> The cross-tab count</w:t>
      </w:r>
      <w:r>
        <w:t>s</w:t>
      </w:r>
      <w:r w:rsidRPr="00945360">
        <w:t xml:space="preserve"> provide</w:t>
      </w:r>
      <w:r>
        <w:t xml:space="preserve"> agency totals and totals by Local Use answers, Contact Type (certs or MCAs), and WIC Type. </w:t>
      </w:r>
      <w:r w:rsidRPr="00945360">
        <w:t xml:space="preserve">Optional input controls allow you to filter </w:t>
      </w:r>
      <w:r>
        <w:t>each tab individually: references by whether the questions and answers are active; participant list by age in years, contact type, and local use answers; and counts by age in years and contact type.</w:t>
      </w:r>
    </w:p>
    <w:p w14:paraId="06008593" w14:textId="77777777" w:rsidR="009B6553" w:rsidRDefault="009B6553" w:rsidP="009B6553">
      <w:r w:rsidRPr="00084513">
        <w:t xml:space="preserve">The IDs for the </w:t>
      </w:r>
      <w:r>
        <w:t>Answer ID(s)</w:t>
      </w:r>
      <w:r w:rsidRPr="00084513">
        <w:t xml:space="preserve"> prompt are listed in </w:t>
      </w:r>
      <w:r>
        <w:t xml:space="preserve">the Reference tab and should be entered as shown. </w:t>
      </w:r>
      <w:r w:rsidRPr="00084513">
        <w:t>This is a required prompt. If you are using the report and NOT using local use questions, enter 9999999 (7 nines) into the prompt.</w:t>
      </w:r>
    </w:p>
    <w:p w14:paraId="59AE7A49" w14:textId="77777777" w:rsidR="009B6553" w:rsidRDefault="009B6553" w:rsidP="009B6553">
      <w:pPr>
        <w:pStyle w:val="Heading4"/>
      </w:pPr>
      <w:r>
        <w:t>Some uses</w:t>
      </w:r>
    </w:p>
    <w:p w14:paraId="159623EE" w14:textId="5027E1BE" w:rsidR="009B6553" w:rsidRDefault="009B6553" w:rsidP="009B6553">
      <w:r>
        <w:t>Outreach based on local user answers or age.</w:t>
      </w:r>
    </w:p>
    <w:p w14:paraId="05334DE1" w14:textId="77777777" w:rsidR="009B6553" w:rsidRDefault="009B6553" w:rsidP="009B6553">
      <w:pPr>
        <w:pStyle w:val="Heading4"/>
      </w:pPr>
      <w:r>
        <w:t>Prompts</w:t>
      </w:r>
    </w:p>
    <w:p w14:paraId="1C3F7214" w14:textId="77777777" w:rsidR="009B6553" w:rsidRDefault="009B6553" w:rsidP="009B6553">
      <w:pPr>
        <w:pStyle w:val="ListParagraph"/>
      </w:pPr>
      <w:r>
        <w:t>Agency ID - agency where certification or MCA completed.</w:t>
      </w:r>
    </w:p>
    <w:p w14:paraId="59825CD4" w14:textId="77777777" w:rsidR="009B6553" w:rsidRDefault="009B6553" w:rsidP="009B6553">
      <w:pPr>
        <w:pStyle w:val="ListParagraph"/>
      </w:pPr>
      <w:r>
        <w:t>Start Date - first date in time period when certification or MCA completed.</w:t>
      </w:r>
    </w:p>
    <w:p w14:paraId="79301E2F" w14:textId="77777777" w:rsidR="009B6553" w:rsidRDefault="009B6553" w:rsidP="009B6553">
      <w:pPr>
        <w:pStyle w:val="ListParagraph"/>
      </w:pPr>
      <w:r>
        <w:t>End Date - last date in time period when certification or MCA completed.</w:t>
      </w:r>
    </w:p>
    <w:p w14:paraId="4602E3DD" w14:textId="24A2E694" w:rsidR="009B6553" w:rsidRDefault="009B6553" w:rsidP="009B6553">
      <w:pPr>
        <w:pStyle w:val="ListParagraph"/>
      </w:pPr>
      <w:r>
        <w:t>Answer IDs associated with specific local use question.</w:t>
      </w:r>
    </w:p>
    <w:p w14:paraId="63E455D7" w14:textId="77777777" w:rsidR="009B6553" w:rsidRDefault="009B6553" w:rsidP="009B6553">
      <w:pPr>
        <w:pStyle w:val="Heading4"/>
      </w:pPr>
      <w:r>
        <w:t>Report outputs</w:t>
      </w:r>
    </w:p>
    <w:p w14:paraId="0514FBDC" w14:textId="77777777" w:rsidR="009B6553" w:rsidRDefault="009B6553" w:rsidP="009B6553">
      <w:pPr>
        <w:pStyle w:val="Caption"/>
      </w:pPr>
      <w:r>
        <w:t>Tab 1 – Reference</w:t>
      </w:r>
    </w:p>
    <w:p w14:paraId="110EE424" w14:textId="77777777" w:rsidR="009B6553" w:rsidRDefault="009B6553" w:rsidP="009B6553">
      <w:r w:rsidRPr="004757C7">
        <w:rPr>
          <w:noProof/>
        </w:rPr>
        <w:drawing>
          <wp:inline distT="0" distB="0" distL="0" distR="0" wp14:anchorId="05186D88" wp14:editId="152EB035">
            <wp:extent cx="4949444" cy="697738"/>
            <wp:effectExtent l="0" t="0" r="3810" b="7620"/>
            <wp:docPr id="17906354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35477" name="Picture 1">
                      <a:extLst>
                        <a:ext uri="{C183D7F6-B498-43B3-948B-1728B52AA6E4}">
                          <adec:decorative xmlns:adec="http://schemas.microsoft.com/office/drawing/2017/decorative" val="1"/>
                        </a:ext>
                      </a:extLst>
                    </pic:cNvPr>
                    <pic:cNvPicPr/>
                  </pic:nvPicPr>
                  <pic:blipFill>
                    <a:blip r:embed="rId9"/>
                    <a:stretch>
                      <a:fillRect/>
                    </a:stretch>
                  </pic:blipFill>
                  <pic:spPr>
                    <a:xfrm>
                      <a:off x="0" y="0"/>
                      <a:ext cx="4949444" cy="697738"/>
                    </a:xfrm>
                    <a:prstGeom prst="rect">
                      <a:avLst/>
                    </a:prstGeom>
                  </pic:spPr>
                </pic:pic>
              </a:graphicData>
            </a:graphic>
          </wp:inline>
        </w:drawing>
      </w:r>
    </w:p>
    <w:p w14:paraId="0E9C8A76" w14:textId="1BF82FF5" w:rsidR="009B6553" w:rsidRPr="009B6553" w:rsidRDefault="009B6553" w:rsidP="009B6553">
      <w:r>
        <w:rPr>
          <w:b/>
          <w:bCs/>
        </w:rPr>
        <w:t>Columns:</w:t>
      </w:r>
      <w:r>
        <w:t xml:space="preserve"> Answer ID, Question’s WIC Type, Answer, Answer in Use, Question in Use.</w:t>
      </w:r>
    </w:p>
    <w:p w14:paraId="3ECD3C6C" w14:textId="05D5B79F" w:rsidR="009B6553" w:rsidRPr="009B6553" w:rsidRDefault="009B6553" w:rsidP="009B6553">
      <w:r>
        <w:rPr>
          <w:b/>
          <w:bCs/>
        </w:rPr>
        <w:t xml:space="preserve">Grouped by: </w:t>
      </w:r>
      <w:r>
        <w:t>Local Use questions.</w:t>
      </w:r>
    </w:p>
    <w:p w14:paraId="0352FBEB" w14:textId="77777777" w:rsidR="009B6553" w:rsidRDefault="009B6553" w:rsidP="009B6553">
      <w:pPr>
        <w:pStyle w:val="Caption"/>
      </w:pPr>
      <w:r>
        <w:t>Tab 2 – List</w:t>
      </w:r>
    </w:p>
    <w:p w14:paraId="21971AC0" w14:textId="77777777" w:rsidR="009B6553" w:rsidRDefault="009B6553" w:rsidP="009B6553">
      <w:pPr>
        <w:pStyle w:val="Caption"/>
        <w:rPr>
          <w:i w:val="0"/>
          <w:iCs w:val="0"/>
          <w:noProof/>
        </w:rPr>
      </w:pPr>
      <w:r>
        <w:rPr>
          <w:i w:val="0"/>
          <w:iCs w:val="0"/>
          <w:noProof/>
        </w:rPr>
        <w:lastRenderedPageBreak/>
        <w:t>Page 1</w:t>
      </w:r>
    </w:p>
    <w:p w14:paraId="4C210F3E" w14:textId="20BEEE46" w:rsidR="009B6553" w:rsidRPr="009B6553" w:rsidRDefault="009B6553" w:rsidP="009B6553">
      <w:r w:rsidRPr="00E85AA1">
        <w:rPr>
          <w:noProof/>
        </w:rPr>
        <w:drawing>
          <wp:inline distT="0" distB="0" distL="0" distR="0" wp14:anchorId="3B2AA4C4" wp14:editId="6DFFBFED">
            <wp:extent cx="6400800" cy="755650"/>
            <wp:effectExtent l="0" t="0" r="0" b="6350"/>
            <wp:docPr id="20164635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63531" name="Picture 1">
                      <a:extLst>
                        <a:ext uri="{C183D7F6-B498-43B3-948B-1728B52AA6E4}">
                          <adec:decorative xmlns:adec="http://schemas.microsoft.com/office/drawing/2017/decorative" val="1"/>
                        </a:ext>
                      </a:extLst>
                    </pic:cNvPr>
                    <pic:cNvPicPr/>
                  </pic:nvPicPr>
                  <pic:blipFill>
                    <a:blip r:embed="rId10"/>
                    <a:stretch>
                      <a:fillRect/>
                    </a:stretch>
                  </pic:blipFill>
                  <pic:spPr>
                    <a:xfrm>
                      <a:off x="0" y="0"/>
                      <a:ext cx="6400800" cy="755650"/>
                    </a:xfrm>
                    <a:prstGeom prst="rect">
                      <a:avLst/>
                    </a:prstGeom>
                  </pic:spPr>
                </pic:pic>
              </a:graphicData>
            </a:graphic>
          </wp:inline>
        </w:drawing>
      </w:r>
    </w:p>
    <w:p w14:paraId="74C11AF1" w14:textId="77777777" w:rsidR="009B6553" w:rsidRDefault="009B6553" w:rsidP="009B6553">
      <w:r>
        <w:t>Page 2</w:t>
      </w:r>
    </w:p>
    <w:p w14:paraId="2F337F92" w14:textId="77777777" w:rsidR="009B6553" w:rsidRDefault="009B6553" w:rsidP="009B6553">
      <w:r w:rsidRPr="00E85AA1">
        <w:rPr>
          <w:noProof/>
        </w:rPr>
        <w:drawing>
          <wp:inline distT="0" distB="0" distL="0" distR="0" wp14:anchorId="0772E74E" wp14:editId="5E2046B8">
            <wp:extent cx="1665605" cy="582041"/>
            <wp:effectExtent l="0" t="0" r="0" b="8890"/>
            <wp:docPr id="1881939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93919"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1665605" cy="582041"/>
                    </a:xfrm>
                    <a:prstGeom prst="rect">
                      <a:avLst/>
                    </a:prstGeom>
                  </pic:spPr>
                </pic:pic>
              </a:graphicData>
            </a:graphic>
          </wp:inline>
        </w:drawing>
      </w:r>
    </w:p>
    <w:p w14:paraId="24B93D28" w14:textId="22AFE316" w:rsidR="009B6553" w:rsidRPr="009B6553" w:rsidRDefault="009B6553" w:rsidP="009B6553">
      <w:r>
        <w:rPr>
          <w:b/>
          <w:bCs/>
        </w:rPr>
        <w:t xml:space="preserve">Columns: </w:t>
      </w:r>
      <w:r>
        <w:t>Page 1 – Household ID, State WIC ID, Last Name, First Name, DOB, Cert or MCA Date, Contact Type, Age, Telephone Address. Page 2 – City, Zip Code, PMI #.</w:t>
      </w:r>
    </w:p>
    <w:p w14:paraId="45C5FC86" w14:textId="4FB34673" w:rsidR="009B6553" w:rsidRPr="009B6553" w:rsidRDefault="009B6553" w:rsidP="009B6553">
      <w:r>
        <w:rPr>
          <w:b/>
          <w:bCs/>
        </w:rPr>
        <w:t xml:space="preserve">Grouped by: </w:t>
      </w:r>
      <w:r>
        <w:t>Local Use answers.</w:t>
      </w:r>
    </w:p>
    <w:p w14:paraId="65B1CCCB" w14:textId="77777777" w:rsidR="009B6553" w:rsidRDefault="009B6553" w:rsidP="009B6553">
      <w:pPr>
        <w:pStyle w:val="Caption"/>
      </w:pPr>
      <w:r>
        <w:t>Tab 3 – Counts</w:t>
      </w:r>
    </w:p>
    <w:p w14:paraId="710A6FE5" w14:textId="77777777" w:rsidR="009B6553" w:rsidRDefault="009B6553" w:rsidP="009B6553">
      <w:r>
        <w:t>Table 1</w:t>
      </w:r>
    </w:p>
    <w:p w14:paraId="38739077" w14:textId="77777777" w:rsidR="009B6553" w:rsidRDefault="009B6553" w:rsidP="009B6553">
      <w:r w:rsidRPr="00E85AA1">
        <w:rPr>
          <w:noProof/>
        </w:rPr>
        <w:drawing>
          <wp:inline distT="0" distB="0" distL="0" distR="0" wp14:anchorId="1745E134" wp14:editId="6EDD51FE">
            <wp:extent cx="3415157" cy="571500"/>
            <wp:effectExtent l="0" t="0" r="0" b="0"/>
            <wp:docPr id="15230289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28930"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3415157" cy="571500"/>
                    </a:xfrm>
                    <a:prstGeom prst="rect">
                      <a:avLst/>
                    </a:prstGeom>
                  </pic:spPr>
                </pic:pic>
              </a:graphicData>
            </a:graphic>
          </wp:inline>
        </w:drawing>
      </w:r>
    </w:p>
    <w:p w14:paraId="457E13FD" w14:textId="3A587EEE" w:rsidR="009B6553" w:rsidRPr="009B6553" w:rsidRDefault="009B6553" w:rsidP="009B6553">
      <w:r>
        <w:rPr>
          <w:b/>
          <w:bCs/>
        </w:rPr>
        <w:t xml:space="preserve">Columns: </w:t>
      </w:r>
      <w:r>
        <w:t>TOTAL, contact type (CERT or MCA)</w:t>
      </w:r>
    </w:p>
    <w:p w14:paraId="194C87CE" w14:textId="122ECE40" w:rsidR="009B6553" w:rsidRPr="009B6553" w:rsidRDefault="009B6553" w:rsidP="009B6553">
      <w:r>
        <w:rPr>
          <w:b/>
          <w:bCs/>
        </w:rPr>
        <w:t>Rows:</w:t>
      </w:r>
      <w:r>
        <w:t xml:space="preserve"> AGENCY TOTAL, Local Use answers.</w:t>
      </w:r>
    </w:p>
    <w:p w14:paraId="4479EAD7" w14:textId="77777777" w:rsidR="009B6553" w:rsidRDefault="009B6553" w:rsidP="009B6553">
      <w:r>
        <w:t>Table 2</w:t>
      </w:r>
    </w:p>
    <w:p w14:paraId="14330A22" w14:textId="77777777" w:rsidR="009B6553" w:rsidRDefault="009B6553" w:rsidP="009B6553">
      <w:r w:rsidRPr="00E85AA1">
        <w:rPr>
          <w:noProof/>
        </w:rPr>
        <w:drawing>
          <wp:inline distT="0" distB="0" distL="0" distR="0" wp14:anchorId="3B9F6FC4" wp14:editId="6E8F7AA8">
            <wp:extent cx="4288917" cy="494411"/>
            <wp:effectExtent l="0" t="0" r="0" b="1270"/>
            <wp:docPr id="2220322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32214" name="Picture 1">
                      <a:extLst>
                        <a:ext uri="{C183D7F6-B498-43B3-948B-1728B52AA6E4}">
                          <adec:decorative xmlns:adec="http://schemas.microsoft.com/office/drawing/2017/decorative" val="1"/>
                        </a:ext>
                      </a:extLst>
                    </pic:cNvPr>
                    <pic:cNvPicPr/>
                  </pic:nvPicPr>
                  <pic:blipFill>
                    <a:blip r:embed="rId13"/>
                    <a:stretch>
                      <a:fillRect/>
                    </a:stretch>
                  </pic:blipFill>
                  <pic:spPr>
                    <a:xfrm>
                      <a:off x="0" y="0"/>
                      <a:ext cx="4288917" cy="494411"/>
                    </a:xfrm>
                    <a:prstGeom prst="rect">
                      <a:avLst/>
                    </a:prstGeom>
                  </pic:spPr>
                </pic:pic>
              </a:graphicData>
            </a:graphic>
          </wp:inline>
        </w:drawing>
      </w:r>
    </w:p>
    <w:p w14:paraId="41F17C1E" w14:textId="5FBBCC1F" w:rsidR="009B6553" w:rsidRPr="009B6553" w:rsidRDefault="009B6553" w:rsidP="009B6553">
      <w:r>
        <w:rPr>
          <w:b/>
          <w:bCs/>
        </w:rPr>
        <w:t xml:space="preserve">Columns: </w:t>
      </w:r>
      <w:r>
        <w:t>TOTAL, WIC type.</w:t>
      </w:r>
    </w:p>
    <w:p w14:paraId="6833699B" w14:textId="0617D456" w:rsidR="009B6553" w:rsidRPr="009B6553" w:rsidRDefault="009B6553" w:rsidP="009B6553">
      <w:r>
        <w:rPr>
          <w:b/>
          <w:bCs/>
        </w:rPr>
        <w:t>Rows:</w:t>
      </w:r>
      <w:r>
        <w:t xml:space="preserve"> AGENCY TOTAL, Local Use answers.</w:t>
      </w:r>
    </w:p>
    <w:p w14:paraId="41D28675" w14:textId="0A0E44E5" w:rsidR="00992684" w:rsidRDefault="00992684" w:rsidP="00992684">
      <w:pPr>
        <w:pStyle w:val="Heading3"/>
      </w:pPr>
      <w:bookmarkStart w:id="6" w:name="_Toc244010742"/>
      <w:r>
        <w:t>Completed Certs &amp; MCAs with Three Optional Local Use Answers</w:t>
      </w:r>
      <w:bookmarkEnd w:id="4"/>
      <w:bookmarkEnd w:id="6"/>
    </w:p>
    <w:p w14:paraId="447D0F4B" w14:textId="77777777" w:rsidR="00992684" w:rsidRPr="00A90848" w:rsidRDefault="00992684" w:rsidP="00992684">
      <w:r w:rsidRPr="00A90848">
        <w:t xml:space="preserve">Revised </w:t>
      </w:r>
      <w:r>
        <w:t>Dec. 3, 2025</w:t>
      </w:r>
    </w:p>
    <w:p w14:paraId="0CC09374" w14:textId="77777777" w:rsidR="00992684" w:rsidRPr="00A90848" w:rsidRDefault="00992684" w:rsidP="00992684">
      <w:pPr>
        <w:pStyle w:val="Heading4"/>
      </w:pPr>
      <w:r w:rsidRPr="00A90848">
        <w:t>Overview</w:t>
      </w:r>
    </w:p>
    <w:p w14:paraId="52E58F7F" w14:textId="77777777" w:rsidR="00992684" w:rsidRDefault="00992684" w:rsidP="00992684">
      <w:r>
        <w:t xml:space="preserve">A list and count of participants who have been certified or had a Mid-certification Assessment (MCA) completed during the specified dates and at the specified agency and clinic(s). The output includes contact information (auth rep and telephone), who completed the cert/MCA (certifier), PMI # and Insurance Type (collected in </w:t>
      </w:r>
      <w:r>
        <w:lastRenderedPageBreak/>
        <w:t xml:space="preserve">Demographics), and the answers to three different Local Use questions (optional). All participants display regardless of whether Local Use answers have been selected. Table breaks and counts occur so that participants who have the same answers are grouped together. Tab 3 provides a combined count of certs/MCAs completed for participants and households and a count based on each of the answers selected. </w:t>
      </w:r>
    </w:p>
    <w:p w14:paraId="4BBEEA7B" w14:textId="77777777" w:rsidR="00992684" w:rsidRPr="00166A0A" w:rsidRDefault="00992684" w:rsidP="00992684">
      <w:pPr>
        <w:rPr>
          <w:rFonts w:cs="Calibri"/>
          <w:b/>
          <w:bCs/>
        </w:rPr>
      </w:pPr>
      <w:r w:rsidRPr="00166A0A">
        <w:rPr>
          <w:rFonts w:cs="Calibri"/>
          <w:b/>
          <w:bCs/>
        </w:rPr>
        <w:t>Do you want answers to a local use question to display?</w:t>
      </w:r>
    </w:p>
    <w:p w14:paraId="7636475F" w14:textId="77777777" w:rsidR="00992684" w:rsidRPr="00CD1AC9" w:rsidRDefault="00992684" w:rsidP="00992684">
      <w:pPr>
        <w:pStyle w:val="ListBullet"/>
      </w:pPr>
      <w:r w:rsidRPr="00CD1AC9">
        <w:t>YES - If you want answers to a local use question to display, you will need to enter the Answer IDs. To do this, enter the Agency ID into the prompt, leaving the rest of the prompts as-is, and run the report. Refer to the Reference-Answer IDs tab for the Answer IDs.</w:t>
      </w:r>
      <w:r>
        <w:t xml:space="preserve"> All Answer IDs must be 4 digits and entered as they are listed in this tab (with preceding 0s).</w:t>
      </w:r>
    </w:p>
    <w:p w14:paraId="1B5D0DC9" w14:textId="77777777" w:rsidR="00992684" w:rsidRDefault="00992684" w:rsidP="00992684">
      <w:pPr>
        <w:pStyle w:val="ListBullet"/>
      </w:pPr>
      <w:r w:rsidRPr="00CD1AC9">
        <w:t xml:space="preserve">NO - If you do not want answers to a local use question to display, the “Enter </w:t>
      </w:r>
      <w:r>
        <w:t xml:space="preserve">4-digit </w:t>
      </w:r>
      <w:r w:rsidRPr="00CD1AC9">
        <w:t xml:space="preserve">Answer ID(s)” prompt is still required. Enter </w:t>
      </w:r>
      <w:r w:rsidRPr="00CD1AC9">
        <w:rPr>
          <w:b/>
          <w:bCs/>
        </w:rPr>
        <w:t>9999999</w:t>
      </w:r>
      <w:r w:rsidRPr="00CD1AC9">
        <w:t xml:space="preserve"> (7 nines) into the prompt. This will meet the prompt requirement and ensure no answers are pulled into your output. </w:t>
      </w:r>
    </w:p>
    <w:p w14:paraId="5BE69EAD" w14:textId="77777777" w:rsidR="00992684" w:rsidRDefault="00992684" w:rsidP="00992684">
      <w:pPr>
        <w:pStyle w:val="Heading4"/>
      </w:pPr>
      <w:r>
        <w:t>Some uses</w:t>
      </w:r>
    </w:p>
    <w:p w14:paraId="396237B4" w14:textId="77777777" w:rsidR="00992684" w:rsidRDefault="00992684" w:rsidP="00DB35CC">
      <w:pPr>
        <w:pStyle w:val="ListParagraph"/>
      </w:pPr>
      <w:r>
        <w:t>Identify participants with a cert or MCA completed that have certain answers selected for two different Local Use Questions.</w:t>
      </w:r>
    </w:p>
    <w:p w14:paraId="07FFBA9A" w14:textId="77777777" w:rsidR="00992684" w:rsidRDefault="00992684" w:rsidP="00DB35CC">
      <w:pPr>
        <w:pStyle w:val="ListParagraph"/>
      </w:pPr>
      <w:r>
        <w:t>Obtain a count of participants with specific answers selected.</w:t>
      </w:r>
    </w:p>
    <w:p w14:paraId="78A660FC" w14:textId="77777777" w:rsidR="00992684" w:rsidRDefault="00992684" w:rsidP="00DB35CC">
      <w:pPr>
        <w:pStyle w:val="ListParagraph"/>
      </w:pPr>
      <w:r>
        <w:t>Obtain a total count of participants certified or with a completed MCA during specified dates.</w:t>
      </w:r>
    </w:p>
    <w:p w14:paraId="21E3A8D9" w14:textId="77777777" w:rsidR="00992684" w:rsidRDefault="00992684" w:rsidP="00992684">
      <w:pPr>
        <w:pStyle w:val="Heading4"/>
      </w:pPr>
      <w:r>
        <w:t>Prompts</w:t>
      </w:r>
    </w:p>
    <w:p w14:paraId="35D145B4" w14:textId="77777777" w:rsidR="00992684" w:rsidRDefault="00992684" w:rsidP="00DB35CC">
      <w:pPr>
        <w:pStyle w:val="ListParagraph"/>
      </w:pPr>
      <w:r>
        <w:t>Agency ID - agency where certification or MCA completed.</w:t>
      </w:r>
    </w:p>
    <w:p w14:paraId="386BDF0F" w14:textId="77777777" w:rsidR="00992684" w:rsidRDefault="00992684" w:rsidP="00DB35CC">
      <w:pPr>
        <w:pStyle w:val="ListParagraph"/>
      </w:pPr>
      <w:r>
        <w:t>Clinic ID – clinic where certification or MCA completed.</w:t>
      </w:r>
    </w:p>
    <w:p w14:paraId="1D592608" w14:textId="77777777" w:rsidR="00992684" w:rsidRDefault="00992684" w:rsidP="00DB35CC">
      <w:pPr>
        <w:pStyle w:val="ListParagraph"/>
      </w:pPr>
      <w:r>
        <w:t>Start Date - first date in time period when certification or MCA completed.</w:t>
      </w:r>
    </w:p>
    <w:p w14:paraId="0014C3BF" w14:textId="77777777" w:rsidR="00992684" w:rsidRDefault="00992684" w:rsidP="00DB35CC">
      <w:pPr>
        <w:pStyle w:val="ListParagraph"/>
      </w:pPr>
      <w:r>
        <w:t>End Date - last date in time period when certification or MCA completed.</w:t>
      </w:r>
    </w:p>
    <w:p w14:paraId="37A62AC3" w14:textId="77777777" w:rsidR="00992684" w:rsidRDefault="00992684" w:rsidP="00DB35CC">
      <w:pPr>
        <w:pStyle w:val="ListParagraph"/>
      </w:pPr>
      <w:r>
        <w:t xml:space="preserve">Answer IDs for first local use question. </w:t>
      </w:r>
    </w:p>
    <w:p w14:paraId="7CC35367" w14:textId="77777777" w:rsidR="00992684" w:rsidRDefault="00992684" w:rsidP="00DB35CC">
      <w:pPr>
        <w:pStyle w:val="ListParagraph"/>
      </w:pPr>
      <w:r>
        <w:t>Answer IDs for second local use question.</w:t>
      </w:r>
    </w:p>
    <w:p w14:paraId="6C6398B7" w14:textId="77777777" w:rsidR="00992684" w:rsidRPr="00320FFB" w:rsidRDefault="00992684" w:rsidP="00DB35CC">
      <w:pPr>
        <w:pStyle w:val="ListParagraph"/>
      </w:pPr>
      <w:r>
        <w:t>Answer IDs for third local use question.</w:t>
      </w:r>
    </w:p>
    <w:p w14:paraId="43E69FE3" w14:textId="77777777" w:rsidR="00992684" w:rsidRDefault="00992684" w:rsidP="00992684">
      <w:pPr>
        <w:pStyle w:val="Heading4"/>
      </w:pPr>
      <w:r>
        <w:t>Report outputs</w:t>
      </w:r>
    </w:p>
    <w:p w14:paraId="0190A79A" w14:textId="77777777" w:rsidR="00992684" w:rsidRDefault="00992684" w:rsidP="00992684">
      <w:pPr>
        <w:pStyle w:val="Caption"/>
      </w:pPr>
      <w:r>
        <w:t>Tab 1 – Reference-Answer IDs</w:t>
      </w:r>
    </w:p>
    <w:p w14:paraId="257A7425" w14:textId="77777777" w:rsidR="00992684" w:rsidRDefault="00992684" w:rsidP="00992684">
      <w:pPr>
        <w:rPr>
          <w:b/>
          <w:bCs/>
        </w:rPr>
      </w:pPr>
      <w:r w:rsidRPr="007C7695">
        <w:rPr>
          <w:noProof/>
        </w:rPr>
        <w:drawing>
          <wp:inline distT="0" distB="0" distL="0" distR="0" wp14:anchorId="16789CE8" wp14:editId="2C283C09">
            <wp:extent cx="4793615" cy="707263"/>
            <wp:effectExtent l="0" t="0" r="0" b="0"/>
            <wp:docPr id="269522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2206" name="Picture 1">
                      <a:extLst>
                        <a:ext uri="{C183D7F6-B498-43B3-948B-1728B52AA6E4}">
                          <adec:decorative xmlns:adec="http://schemas.microsoft.com/office/drawing/2017/decorative" val="1"/>
                        </a:ext>
                      </a:extLst>
                    </pic:cNvPr>
                    <pic:cNvPicPr/>
                  </pic:nvPicPr>
                  <pic:blipFill>
                    <a:blip r:embed="rId14"/>
                    <a:stretch>
                      <a:fillRect/>
                    </a:stretch>
                  </pic:blipFill>
                  <pic:spPr>
                    <a:xfrm>
                      <a:off x="0" y="0"/>
                      <a:ext cx="4793615" cy="707263"/>
                    </a:xfrm>
                    <a:prstGeom prst="rect">
                      <a:avLst/>
                    </a:prstGeom>
                  </pic:spPr>
                </pic:pic>
              </a:graphicData>
            </a:graphic>
          </wp:inline>
        </w:drawing>
      </w:r>
    </w:p>
    <w:p w14:paraId="65C687EE" w14:textId="77777777" w:rsidR="00992684" w:rsidRDefault="00992684" w:rsidP="00992684">
      <w:r>
        <w:rPr>
          <w:b/>
          <w:bCs/>
        </w:rPr>
        <w:t xml:space="preserve">Columns: </w:t>
      </w:r>
      <w:r>
        <w:t>Answer ID, Question’s WIC Type, Answer, Answer in Use?, Question in Use?</w:t>
      </w:r>
    </w:p>
    <w:p w14:paraId="0C59AEA9" w14:textId="77777777" w:rsidR="00992684" w:rsidRPr="00101000" w:rsidRDefault="00992684" w:rsidP="00992684">
      <w:r>
        <w:rPr>
          <w:b/>
          <w:bCs/>
        </w:rPr>
        <w:t>Grouped by:</w:t>
      </w:r>
      <w:r>
        <w:t xml:space="preserve"> Local Use Question</w:t>
      </w:r>
    </w:p>
    <w:p w14:paraId="678E487B" w14:textId="77777777" w:rsidR="00992684" w:rsidRDefault="00992684" w:rsidP="00992684">
      <w:pPr>
        <w:pStyle w:val="Caption"/>
      </w:pPr>
      <w:r>
        <w:lastRenderedPageBreak/>
        <w:t xml:space="preserve">Tab 2 – Participant </w:t>
      </w:r>
      <w:r w:rsidRPr="00A90848">
        <w:t>List</w:t>
      </w:r>
    </w:p>
    <w:p w14:paraId="587F94A3" w14:textId="77777777" w:rsidR="00992684" w:rsidRDefault="00992684" w:rsidP="00992684">
      <w:pPr>
        <w:spacing w:after="40"/>
      </w:pPr>
      <w:r>
        <w:t>Page 1</w:t>
      </w:r>
    </w:p>
    <w:p w14:paraId="31761805" w14:textId="77777777" w:rsidR="00992684" w:rsidRPr="00863C7E" w:rsidRDefault="00992684" w:rsidP="00992684">
      <w:pPr>
        <w:spacing w:before="0"/>
      </w:pPr>
      <w:r w:rsidRPr="007C7695">
        <w:rPr>
          <w:noProof/>
        </w:rPr>
        <w:drawing>
          <wp:inline distT="0" distB="0" distL="0" distR="0" wp14:anchorId="1E93F140" wp14:editId="2C9ADEC5">
            <wp:extent cx="5943600" cy="472440"/>
            <wp:effectExtent l="0" t="0" r="0" b="3810"/>
            <wp:docPr id="17222298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29883" name="Picture 1">
                      <a:extLst>
                        <a:ext uri="{C183D7F6-B498-43B3-948B-1728B52AA6E4}">
                          <adec:decorative xmlns:adec="http://schemas.microsoft.com/office/drawing/2017/decorative" val="1"/>
                        </a:ext>
                      </a:extLst>
                    </pic:cNvPr>
                    <pic:cNvPicPr/>
                  </pic:nvPicPr>
                  <pic:blipFill>
                    <a:blip r:embed="rId15"/>
                    <a:stretch>
                      <a:fillRect/>
                    </a:stretch>
                  </pic:blipFill>
                  <pic:spPr>
                    <a:xfrm>
                      <a:off x="0" y="0"/>
                      <a:ext cx="5943600" cy="472440"/>
                    </a:xfrm>
                    <a:prstGeom prst="rect">
                      <a:avLst/>
                    </a:prstGeom>
                  </pic:spPr>
                </pic:pic>
              </a:graphicData>
            </a:graphic>
          </wp:inline>
        </w:drawing>
      </w:r>
    </w:p>
    <w:p w14:paraId="1A843363" w14:textId="77777777" w:rsidR="00992684" w:rsidRDefault="00992684" w:rsidP="00992684">
      <w:pPr>
        <w:spacing w:before="60" w:after="40"/>
        <w:rPr>
          <w:noProof/>
        </w:rPr>
      </w:pPr>
      <w:r>
        <w:rPr>
          <w:noProof/>
        </w:rPr>
        <w:t>Page 2</w:t>
      </w:r>
    </w:p>
    <w:p w14:paraId="5CB41FF3" w14:textId="77777777" w:rsidR="00992684" w:rsidRDefault="00992684" w:rsidP="00992684">
      <w:pPr>
        <w:spacing w:before="60" w:after="40"/>
      </w:pPr>
      <w:r w:rsidRPr="007C7695">
        <w:rPr>
          <w:noProof/>
        </w:rPr>
        <w:drawing>
          <wp:inline distT="0" distB="0" distL="0" distR="0" wp14:anchorId="4C610016" wp14:editId="404D21A3">
            <wp:extent cx="5943600" cy="468630"/>
            <wp:effectExtent l="0" t="0" r="0" b="7620"/>
            <wp:docPr id="8396469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46969" name="Picture 1">
                      <a:extLst>
                        <a:ext uri="{C183D7F6-B498-43B3-948B-1728B52AA6E4}">
                          <adec:decorative xmlns:adec="http://schemas.microsoft.com/office/drawing/2017/decorative" val="1"/>
                        </a:ext>
                      </a:extLst>
                    </pic:cNvPr>
                    <pic:cNvPicPr/>
                  </pic:nvPicPr>
                  <pic:blipFill>
                    <a:blip r:embed="rId16"/>
                    <a:stretch>
                      <a:fillRect/>
                    </a:stretch>
                  </pic:blipFill>
                  <pic:spPr>
                    <a:xfrm>
                      <a:off x="0" y="0"/>
                      <a:ext cx="5943600" cy="468630"/>
                    </a:xfrm>
                    <a:prstGeom prst="rect">
                      <a:avLst/>
                    </a:prstGeom>
                  </pic:spPr>
                </pic:pic>
              </a:graphicData>
            </a:graphic>
          </wp:inline>
        </w:drawing>
      </w:r>
    </w:p>
    <w:p w14:paraId="053A95F5" w14:textId="77777777" w:rsidR="00992684" w:rsidRDefault="00992684" w:rsidP="00992684">
      <w:pPr>
        <w:spacing w:before="60" w:after="40"/>
      </w:pPr>
      <w:r>
        <w:t>Page 3</w:t>
      </w:r>
    </w:p>
    <w:p w14:paraId="339781F7" w14:textId="77777777" w:rsidR="00992684" w:rsidRDefault="00992684" w:rsidP="00992684">
      <w:pPr>
        <w:spacing w:before="60" w:after="40"/>
      </w:pPr>
      <w:r w:rsidRPr="007C7695">
        <w:rPr>
          <w:noProof/>
        </w:rPr>
        <w:drawing>
          <wp:inline distT="0" distB="0" distL="0" distR="0" wp14:anchorId="6A10354A" wp14:editId="0AD9583D">
            <wp:extent cx="1343025" cy="571500"/>
            <wp:effectExtent l="0" t="0" r="9525" b="0"/>
            <wp:docPr id="20794175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17538" name="Picture 1">
                      <a:extLst>
                        <a:ext uri="{C183D7F6-B498-43B3-948B-1728B52AA6E4}">
                          <adec:decorative xmlns:adec="http://schemas.microsoft.com/office/drawing/2017/decorative" val="1"/>
                        </a:ext>
                      </a:extLst>
                    </pic:cNvPr>
                    <pic:cNvPicPr/>
                  </pic:nvPicPr>
                  <pic:blipFill>
                    <a:blip r:embed="rId17"/>
                    <a:stretch>
                      <a:fillRect/>
                    </a:stretch>
                  </pic:blipFill>
                  <pic:spPr>
                    <a:xfrm>
                      <a:off x="0" y="0"/>
                      <a:ext cx="1343025" cy="571500"/>
                    </a:xfrm>
                    <a:prstGeom prst="rect">
                      <a:avLst/>
                    </a:prstGeom>
                  </pic:spPr>
                </pic:pic>
              </a:graphicData>
            </a:graphic>
          </wp:inline>
        </w:drawing>
      </w:r>
    </w:p>
    <w:p w14:paraId="5661AFC7" w14:textId="77777777" w:rsidR="00992684" w:rsidRDefault="00992684" w:rsidP="00992684">
      <w:r>
        <w:rPr>
          <w:b/>
          <w:bCs/>
        </w:rPr>
        <w:t xml:space="preserve">Columns: </w:t>
      </w:r>
      <w:r>
        <w:t>Household ID, State WIC ID, Visit Date, Participant Name, DOB, PMI #, Authorized Rep’s Name, Telephone 1, Comment 1, Telephone 2, Comment 2, Clinic ID, Certifier, Insurance Type, Language 1, First Local Use Answer, Second Local Use Answer, Third Local Use Answers</w:t>
      </w:r>
    </w:p>
    <w:p w14:paraId="7CA15755" w14:textId="77777777" w:rsidR="00992684" w:rsidRPr="00320FFB" w:rsidRDefault="00992684" w:rsidP="00992684">
      <w:r>
        <w:rPr>
          <w:b/>
          <w:bCs/>
        </w:rPr>
        <w:t xml:space="preserve">Counts: </w:t>
      </w:r>
      <w:r>
        <w:t>Households and participants.</w:t>
      </w:r>
    </w:p>
    <w:p w14:paraId="54A04340" w14:textId="77777777" w:rsidR="00992684" w:rsidRDefault="00992684" w:rsidP="00992684">
      <w:pPr>
        <w:pStyle w:val="Caption"/>
      </w:pPr>
      <w:r>
        <w:t xml:space="preserve">Tab 3 - </w:t>
      </w:r>
      <w:r w:rsidRPr="00A90848">
        <w:t>Counts</w:t>
      </w:r>
    </w:p>
    <w:p w14:paraId="2340D355" w14:textId="77777777" w:rsidR="00992684" w:rsidRDefault="00992684" w:rsidP="00992684">
      <w:r>
        <w:t>Table 1</w:t>
      </w:r>
    </w:p>
    <w:p w14:paraId="08F818A2" w14:textId="77777777" w:rsidR="00992684" w:rsidRDefault="00992684" w:rsidP="00992684">
      <w:r w:rsidRPr="007C7695">
        <w:rPr>
          <w:noProof/>
        </w:rPr>
        <w:drawing>
          <wp:inline distT="0" distB="0" distL="0" distR="0" wp14:anchorId="4F1AD568" wp14:editId="5379C7ED">
            <wp:extent cx="3479165" cy="292862"/>
            <wp:effectExtent l="0" t="0" r="6985" b="0"/>
            <wp:docPr id="4015957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595767" name="Picture 1">
                      <a:extLst>
                        <a:ext uri="{C183D7F6-B498-43B3-948B-1728B52AA6E4}">
                          <adec:decorative xmlns:adec="http://schemas.microsoft.com/office/drawing/2017/decorative" val="1"/>
                        </a:ext>
                      </a:extLst>
                    </pic:cNvPr>
                    <pic:cNvPicPr/>
                  </pic:nvPicPr>
                  <pic:blipFill>
                    <a:blip r:embed="rId18"/>
                    <a:stretch>
                      <a:fillRect/>
                    </a:stretch>
                  </pic:blipFill>
                  <pic:spPr>
                    <a:xfrm>
                      <a:off x="0" y="0"/>
                      <a:ext cx="3479165" cy="292862"/>
                    </a:xfrm>
                    <a:prstGeom prst="rect">
                      <a:avLst/>
                    </a:prstGeom>
                  </pic:spPr>
                </pic:pic>
              </a:graphicData>
            </a:graphic>
          </wp:inline>
        </w:drawing>
      </w:r>
    </w:p>
    <w:p w14:paraId="30D5AD88" w14:textId="77777777" w:rsidR="00992684" w:rsidRDefault="00992684" w:rsidP="00992684">
      <w:r>
        <w:t>Table 2</w:t>
      </w:r>
    </w:p>
    <w:p w14:paraId="106F1A78" w14:textId="77777777" w:rsidR="00992684" w:rsidRDefault="00992684" w:rsidP="00992684">
      <w:r w:rsidRPr="007C7695">
        <w:rPr>
          <w:noProof/>
        </w:rPr>
        <w:drawing>
          <wp:inline distT="0" distB="0" distL="0" distR="0" wp14:anchorId="01F7C471" wp14:editId="1937C166">
            <wp:extent cx="3479292" cy="578612"/>
            <wp:effectExtent l="0" t="0" r="6985" b="0"/>
            <wp:docPr id="20451857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85715"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3479292" cy="578612"/>
                    </a:xfrm>
                    <a:prstGeom prst="rect">
                      <a:avLst/>
                    </a:prstGeom>
                  </pic:spPr>
                </pic:pic>
              </a:graphicData>
            </a:graphic>
          </wp:inline>
        </w:drawing>
      </w:r>
    </w:p>
    <w:p w14:paraId="11571BD4" w14:textId="77777777" w:rsidR="00992684" w:rsidRDefault="00992684" w:rsidP="00992684">
      <w:r>
        <w:t>Table 3</w:t>
      </w:r>
    </w:p>
    <w:p w14:paraId="55D34A43" w14:textId="77777777" w:rsidR="00992684" w:rsidRDefault="00992684" w:rsidP="00992684">
      <w:r w:rsidRPr="007C7695">
        <w:rPr>
          <w:noProof/>
        </w:rPr>
        <w:drawing>
          <wp:inline distT="0" distB="0" distL="0" distR="0" wp14:anchorId="0B032F31" wp14:editId="143619B5">
            <wp:extent cx="3479292" cy="550037"/>
            <wp:effectExtent l="0" t="0" r="6985" b="2540"/>
            <wp:docPr id="8839801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80156" name="Picture 1">
                      <a:extLst>
                        <a:ext uri="{C183D7F6-B498-43B3-948B-1728B52AA6E4}">
                          <adec:decorative xmlns:adec="http://schemas.microsoft.com/office/drawing/2017/decorative" val="1"/>
                        </a:ext>
                      </a:extLst>
                    </pic:cNvPr>
                    <pic:cNvPicPr/>
                  </pic:nvPicPr>
                  <pic:blipFill>
                    <a:blip r:embed="rId20"/>
                    <a:stretch>
                      <a:fillRect/>
                    </a:stretch>
                  </pic:blipFill>
                  <pic:spPr>
                    <a:xfrm>
                      <a:off x="0" y="0"/>
                      <a:ext cx="3479292" cy="550037"/>
                    </a:xfrm>
                    <a:prstGeom prst="rect">
                      <a:avLst/>
                    </a:prstGeom>
                  </pic:spPr>
                </pic:pic>
              </a:graphicData>
            </a:graphic>
          </wp:inline>
        </w:drawing>
      </w:r>
    </w:p>
    <w:p w14:paraId="25D4D9AA" w14:textId="77777777" w:rsidR="00992684" w:rsidRDefault="00992684" w:rsidP="00992684">
      <w:r>
        <w:t>Table 4</w:t>
      </w:r>
    </w:p>
    <w:p w14:paraId="71AF02C1" w14:textId="77777777" w:rsidR="00992684" w:rsidRDefault="00992684" w:rsidP="00992684">
      <w:pPr>
        <w:rPr>
          <w:b/>
          <w:bCs/>
        </w:rPr>
      </w:pPr>
      <w:r w:rsidRPr="007C7695">
        <w:rPr>
          <w:noProof/>
        </w:rPr>
        <w:drawing>
          <wp:inline distT="0" distB="0" distL="0" distR="0" wp14:anchorId="7A85035A" wp14:editId="5BDE824A">
            <wp:extent cx="3479292" cy="550037"/>
            <wp:effectExtent l="0" t="0" r="6985" b="2540"/>
            <wp:docPr id="18489592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59268" name="Picture 1">
                      <a:extLst>
                        <a:ext uri="{C183D7F6-B498-43B3-948B-1728B52AA6E4}">
                          <adec:decorative xmlns:adec="http://schemas.microsoft.com/office/drawing/2017/decorative" val="1"/>
                        </a:ext>
                      </a:extLst>
                    </pic:cNvPr>
                    <pic:cNvPicPr/>
                  </pic:nvPicPr>
                  <pic:blipFill>
                    <a:blip r:embed="rId21"/>
                    <a:stretch>
                      <a:fillRect/>
                    </a:stretch>
                  </pic:blipFill>
                  <pic:spPr>
                    <a:xfrm>
                      <a:off x="0" y="0"/>
                      <a:ext cx="3479292" cy="550037"/>
                    </a:xfrm>
                    <a:prstGeom prst="rect">
                      <a:avLst/>
                    </a:prstGeom>
                  </pic:spPr>
                </pic:pic>
              </a:graphicData>
            </a:graphic>
          </wp:inline>
        </w:drawing>
      </w:r>
    </w:p>
    <w:p w14:paraId="6209A890" w14:textId="77777777" w:rsidR="00992684" w:rsidRDefault="00992684" w:rsidP="00992684">
      <w:r>
        <w:rPr>
          <w:b/>
          <w:bCs/>
        </w:rPr>
        <w:t xml:space="preserve">Columns: </w:t>
      </w:r>
      <w:r>
        <w:t>Participants, Households.</w:t>
      </w:r>
    </w:p>
    <w:p w14:paraId="27947F4B" w14:textId="77777777" w:rsidR="00992684" w:rsidRDefault="00992684" w:rsidP="00992684">
      <w:r>
        <w:rPr>
          <w:b/>
          <w:bCs/>
        </w:rPr>
        <w:lastRenderedPageBreak/>
        <w:t xml:space="preserve">Rows: </w:t>
      </w:r>
      <w:r>
        <w:t>Total Distinct Counts, Total Count (for local use answers 1, 2, and 3), first local use answer, second local use answer, third local use answer.</w:t>
      </w:r>
    </w:p>
    <w:p w14:paraId="499C5E7C" w14:textId="3753E77D" w:rsidR="000F6B90" w:rsidRDefault="000F6B90" w:rsidP="000F6B90">
      <w:pPr>
        <w:pStyle w:val="Heading3"/>
      </w:pPr>
      <w:bookmarkStart w:id="7" w:name="_Toc235422831"/>
      <w:bookmarkStart w:id="8" w:name="_Toc244010743"/>
      <w:r>
        <w:t>Pending Proof and Issued More than One Benefit Set</w:t>
      </w:r>
      <w:bookmarkEnd w:id="8"/>
    </w:p>
    <w:p w14:paraId="0EE18BBF" w14:textId="197948DC" w:rsidR="000F6B90" w:rsidRPr="00A90848" w:rsidRDefault="000F6B90" w:rsidP="000F6B90">
      <w:r w:rsidRPr="00A90848">
        <w:t>Revised</w:t>
      </w:r>
      <w:r>
        <w:t xml:space="preserve"> July 23, 2026</w:t>
      </w:r>
    </w:p>
    <w:p w14:paraId="7DBAE9E9" w14:textId="77777777" w:rsidR="000F6B90" w:rsidRDefault="000F6B90" w:rsidP="000F6B90">
      <w:pPr>
        <w:pStyle w:val="Heading4"/>
      </w:pPr>
      <w:r>
        <w:t>Overview</w:t>
      </w:r>
    </w:p>
    <w:p w14:paraId="55764CBE" w14:textId="77777777" w:rsidR="000F6B90" w:rsidRDefault="000F6B90" w:rsidP="000F6B90">
      <w:r>
        <w:t xml:space="preserve">A list of participants certified at the specified agencies whose </w:t>
      </w:r>
      <w:r w:rsidRPr="008007B5">
        <w:rPr>
          <w:b/>
          <w:bCs/>
        </w:rPr>
        <w:t>most recent certification</w:t>
      </w:r>
      <w:r>
        <w:t xml:space="preserve"> was completed during the specified date range and who had a set of benefits issued with a First Date to Use (FDTU) in the month following the certification and one of the following proofs selected for identification, residency, income, and/or adjunctive income:</w:t>
      </w:r>
    </w:p>
    <w:p w14:paraId="366AF801" w14:textId="77777777" w:rsidR="000F6B90" w:rsidRDefault="000F6B90" w:rsidP="000F6B90">
      <w:pPr>
        <w:pStyle w:val="ListParagraph"/>
        <w:spacing w:line="312" w:lineRule="auto"/>
      </w:pPr>
      <w:r>
        <w:t>Identification: Other-Write Note or ** PENDING PROOF **</w:t>
      </w:r>
    </w:p>
    <w:p w14:paraId="40B9162E" w14:textId="77777777" w:rsidR="000F6B90" w:rsidRDefault="000F6B90" w:rsidP="000F6B90">
      <w:pPr>
        <w:pStyle w:val="ListParagraph"/>
        <w:spacing w:line="312" w:lineRule="auto"/>
      </w:pPr>
      <w:r>
        <w:t>Residency: Other-Write Note or ** PENDING PROOF **</w:t>
      </w:r>
    </w:p>
    <w:p w14:paraId="1794B80F" w14:textId="77777777" w:rsidR="000F6B90" w:rsidRDefault="000F6B90" w:rsidP="000F6B90">
      <w:pPr>
        <w:pStyle w:val="ListParagraph"/>
        <w:spacing w:line="312" w:lineRule="auto"/>
      </w:pPr>
      <w:r>
        <w:t>Income: Other-Write Note or **PENDING PROOF**</w:t>
      </w:r>
    </w:p>
    <w:p w14:paraId="3F65C6A8" w14:textId="77777777" w:rsidR="000F6B90" w:rsidRDefault="000F6B90" w:rsidP="000F6B90">
      <w:pPr>
        <w:pStyle w:val="ListParagraph"/>
        <w:spacing w:line="312" w:lineRule="auto"/>
      </w:pPr>
      <w:r>
        <w:t>Adjunctive: Pending Proof – 30 Day</w:t>
      </w:r>
    </w:p>
    <w:p w14:paraId="3E82DF24" w14:textId="77777777" w:rsidR="000F6B90" w:rsidRPr="00142F6A" w:rsidRDefault="000F6B90" w:rsidP="000F6B90">
      <w:r>
        <w:t>The default is to run the report for all agencies. An optional input control allows you to filter all outputs by agency and proofs.</w:t>
      </w:r>
    </w:p>
    <w:p w14:paraId="3D0BDFC7" w14:textId="77777777" w:rsidR="000F6B90" w:rsidRDefault="000F6B90" w:rsidP="000F6B90">
      <w:r w:rsidRPr="00A90848">
        <w:rPr>
          <w:rStyle w:val="Heading4Char"/>
        </w:rPr>
        <w:t>Some uses</w:t>
      </w:r>
    </w:p>
    <w:p w14:paraId="0B07B36E" w14:textId="77777777" w:rsidR="000F6B90" w:rsidRDefault="000F6B90" w:rsidP="000F6B90">
      <w:pPr>
        <w:pStyle w:val="ListParagraph"/>
        <w:spacing w:line="312" w:lineRule="auto"/>
      </w:pPr>
      <w:r>
        <w:t>Identify participants issued more than one month of benefits when pending proof for identification, residency, or income.</w:t>
      </w:r>
    </w:p>
    <w:p w14:paraId="417B2847" w14:textId="77777777" w:rsidR="000F6B90" w:rsidRDefault="000F6B90" w:rsidP="000F6B90">
      <w:pPr>
        <w:pStyle w:val="ListParagraph"/>
        <w:spacing w:line="312" w:lineRule="auto"/>
      </w:pPr>
      <w:r>
        <w:t>Identify staff who incorrectly issued benefits when participants were pending proof.</w:t>
      </w:r>
    </w:p>
    <w:p w14:paraId="2CC4F0CE" w14:textId="77777777" w:rsidR="000F6B90" w:rsidRDefault="000F6B90" w:rsidP="000F6B90">
      <w:pPr>
        <w:pStyle w:val="ListParagraph"/>
        <w:spacing w:line="312" w:lineRule="auto"/>
      </w:pPr>
      <w:r>
        <w:t>Identify staff who did not toggle on Pending Proof for income and adjunctive records, which is how the system limits issuance to one month.</w:t>
      </w:r>
    </w:p>
    <w:p w14:paraId="57E0A2AF" w14:textId="77777777" w:rsidR="000F6B90" w:rsidRDefault="000F6B90" w:rsidP="000F6B90">
      <w:pPr>
        <w:pStyle w:val="Heading4"/>
      </w:pPr>
      <w:r>
        <w:t>Prompts</w:t>
      </w:r>
    </w:p>
    <w:p w14:paraId="5FCDF0DC" w14:textId="23F80107" w:rsidR="000F6B90" w:rsidRDefault="000F6B90" w:rsidP="000F6B90">
      <w:pPr>
        <w:pStyle w:val="ListParagraph"/>
      </w:pPr>
      <w:r>
        <w:t>Agency ID(s) or 0 for ALL – agency where participants currently belong.</w:t>
      </w:r>
    </w:p>
    <w:p w14:paraId="7A9E073A" w14:textId="2AAEEC51" w:rsidR="000F6B90" w:rsidRDefault="000F6B90" w:rsidP="000F6B90">
      <w:pPr>
        <w:pStyle w:val="ListParagraph"/>
      </w:pPr>
      <w:r>
        <w:t>Start Date – first date in date range during which participants were most recently certified.</w:t>
      </w:r>
    </w:p>
    <w:p w14:paraId="1B883E13" w14:textId="2606AF27" w:rsidR="000F6B90" w:rsidRDefault="000F6B90" w:rsidP="000F6B90">
      <w:pPr>
        <w:pStyle w:val="ListParagraph"/>
      </w:pPr>
      <w:r>
        <w:t>End Date – date in date range during which participants were most recently certified.</w:t>
      </w:r>
    </w:p>
    <w:p w14:paraId="35225B15" w14:textId="77777777" w:rsidR="000F6B90" w:rsidRDefault="000F6B90" w:rsidP="000F6B90">
      <w:pPr>
        <w:pStyle w:val="Heading4"/>
      </w:pPr>
      <w:r>
        <w:t>Report outputs</w:t>
      </w:r>
    </w:p>
    <w:p w14:paraId="59E51B3A" w14:textId="77777777" w:rsidR="000F6B90" w:rsidRDefault="000F6B90" w:rsidP="000F6B90">
      <w:pPr>
        <w:pStyle w:val="Caption"/>
      </w:pPr>
      <w:r>
        <w:t>Tab 1 – Identification</w:t>
      </w:r>
    </w:p>
    <w:p w14:paraId="45525C75" w14:textId="77777777" w:rsidR="000F6B90" w:rsidRPr="00404B5A" w:rsidRDefault="000F6B90" w:rsidP="000F6B90">
      <w:r w:rsidRPr="00142F6A">
        <w:rPr>
          <w:noProof/>
        </w:rPr>
        <w:lastRenderedPageBreak/>
        <w:drawing>
          <wp:inline distT="0" distB="0" distL="0" distR="0" wp14:anchorId="50079BB2" wp14:editId="4EECCD69">
            <wp:extent cx="5994400" cy="887095"/>
            <wp:effectExtent l="0" t="0" r="6350" b="8255"/>
            <wp:docPr id="453032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3276" name="Picture 1">
                      <a:extLst>
                        <a:ext uri="{C183D7F6-B498-43B3-948B-1728B52AA6E4}">
                          <adec:decorative xmlns:adec="http://schemas.microsoft.com/office/drawing/2017/decorative" val="1"/>
                        </a:ext>
                      </a:extLst>
                    </pic:cNvPr>
                    <pic:cNvPicPr/>
                  </pic:nvPicPr>
                  <pic:blipFill>
                    <a:blip r:embed="rId22"/>
                    <a:stretch>
                      <a:fillRect/>
                    </a:stretch>
                  </pic:blipFill>
                  <pic:spPr>
                    <a:xfrm>
                      <a:off x="0" y="0"/>
                      <a:ext cx="5994400" cy="887095"/>
                    </a:xfrm>
                    <a:prstGeom prst="rect">
                      <a:avLst/>
                    </a:prstGeom>
                  </pic:spPr>
                </pic:pic>
              </a:graphicData>
            </a:graphic>
          </wp:inline>
        </w:drawing>
      </w:r>
    </w:p>
    <w:p w14:paraId="03B1CCEC" w14:textId="6675D80D" w:rsidR="000F6B90" w:rsidRDefault="000F6B90" w:rsidP="000F6B90">
      <w:pPr>
        <w:spacing w:before="120" w:after="0"/>
        <w:rPr>
          <w:color w:val="000000" w:themeColor="text2"/>
          <w:sz w:val="20"/>
          <w:szCs w:val="20"/>
        </w:rPr>
      </w:pPr>
      <w:r>
        <w:rPr>
          <w:b/>
          <w:bCs/>
          <w:color w:val="000000" w:themeColor="text2"/>
          <w:sz w:val="20"/>
          <w:szCs w:val="20"/>
        </w:rPr>
        <w:t xml:space="preserve">Columns: </w:t>
      </w:r>
      <w:r>
        <w:rPr>
          <w:color w:val="000000" w:themeColor="text2"/>
          <w:sz w:val="20"/>
          <w:szCs w:val="20"/>
        </w:rPr>
        <w:t>Household ID, State WIC ID, WIC Type, Cert Start Date, Certifier, Proof, Staff Issued Benefits, Issued Date, FDTU, Clinic ID, Agency ID.</w:t>
      </w:r>
    </w:p>
    <w:p w14:paraId="3FF69563" w14:textId="2AE7BEA6" w:rsidR="000F6B90" w:rsidRPr="000F6B90" w:rsidRDefault="000F6B90" w:rsidP="000F6B90">
      <w:pPr>
        <w:spacing w:before="120" w:after="0"/>
        <w:rPr>
          <w:color w:val="000000" w:themeColor="text2"/>
          <w:sz w:val="20"/>
          <w:szCs w:val="20"/>
        </w:rPr>
      </w:pPr>
      <w:r>
        <w:rPr>
          <w:b/>
          <w:bCs/>
          <w:color w:val="000000" w:themeColor="text2"/>
          <w:sz w:val="20"/>
          <w:szCs w:val="20"/>
        </w:rPr>
        <w:t xml:space="preserve">Grouped by: </w:t>
      </w:r>
      <w:r>
        <w:rPr>
          <w:color w:val="000000" w:themeColor="text2"/>
          <w:sz w:val="20"/>
          <w:szCs w:val="20"/>
        </w:rPr>
        <w:t>Agency name, State WIC ID.</w:t>
      </w:r>
    </w:p>
    <w:p w14:paraId="570F3A19" w14:textId="77777777" w:rsidR="000F6B90" w:rsidRDefault="000F6B90" w:rsidP="000F6B90">
      <w:pPr>
        <w:pStyle w:val="Caption"/>
        <w:spacing w:before="200"/>
        <w:rPr>
          <w:noProof/>
        </w:rPr>
      </w:pPr>
      <w:r>
        <w:t>Tab 2 – Residence</w:t>
      </w:r>
      <w:r w:rsidRPr="00142F6A">
        <w:rPr>
          <w:noProof/>
        </w:rPr>
        <w:t xml:space="preserve"> </w:t>
      </w:r>
    </w:p>
    <w:p w14:paraId="7E34AC0B" w14:textId="77777777" w:rsidR="000F6B90" w:rsidRDefault="000F6B90" w:rsidP="000F6B90">
      <w:pPr>
        <w:pStyle w:val="Caption"/>
        <w:rPr>
          <w:i w:val="0"/>
          <w:iCs w:val="0"/>
        </w:rPr>
      </w:pPr>
      <w:r w:rsidRPr="00142F6A">
        <w:rPr>
          <w:noProof/>
        </w:rPr>
        <w:drawing>
          <wp:inline distT="0" distB="0" distL="0" distR="0" wp14:anchorId="6D911580" wp14:editId="71F2BFF7">
            <wp:extent cx="5994400" cy="889000"/>
            <wp:effectExtent l="0" t="0" r="6350" b="6350"/>
            <wp:docPr id="562768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768239" name="Picture 1">
                      <a:extLst>
                        <a:ext uri="{C183D7F6-B498-43B3-948B-1728B52AA6E4}">
                          <adec:decorative xmlns:adec="http://schemas.microsoft.com/office/drawing/2017/decorative" val="1"/>
                        </a:ext>
                      </a:extLst>
                    </pic:cNvPr>
                    <pic:cNvPicPr/>
                  </pic:nvPicPr>
                  <pic:blipFill>
                    <a:blip r:embed="rId23"/>
                    <a:stretch>
                      <a:fillRect/>
                    </a:stretch>
                  </pic:blipFill>
                  <pic:spPr>
                    <a:xfrm>
                      <a:off x="0" y="0"/>
                      <a:ext cx="5994400" cy="889000"/>
                    </a:xfrm>
                    <a:prstGeom prst="rect">
                      <a:avLst/>
                    </a:prstGeom>
                  </pic:spPr>
                </pic:pic>
              </a:graphicData>
            </a:graphic>
          </wp:inline>
        </w:drawing>
      </w:r>
    </w:p>
    <w:p w14:paraId="6A36122A" w14:textId="77777777" w:rsidR="000F6B90" w:rsidRDefault="000F6B90" w:rsidP="000F6B90">
      <w:pPr>
        <w:spacing w:before="120" w:after="0"/>
        <w:rPr>
          <w:color w:val="000000" w:themeColor="text2"/>
          <w:sz w:val="20"/>
          <w:szCs w:val="20"/>
        </w:rPr>
      </w:pPr>
      <w:r>
        <w:rPr>
          <w:b/>
          <w:bCs/>
          <w:color w:val="000000" w:themeColor="text2"/>
          <w:sz w:val="20"/>
          <w:szCs w:val="20"/>
        </w:rPr>
        <w:t xml:space="preserve">Columns: </w:t>
      </w:r>
      <w:r>
        <w:rPr>
          <w:color w:val="000000" w:themeColor="text2"/>
          <w:sz w:val="20"/>
          <w:szCs w:val="20"/>
        </w:rPr>
        <w:t>Household ID, State WIC ID, WIC Type, Cert Start Date, Certifier, Proof, Staff Issued Benefits, Issued Date, FDTU, Clinic ID, Agency ID.</w:t>
      </w:r>
    </w:p>
    <w:p w14:paraId="3763CA4C" w14:textId="77777777" w:rsidR="000F6B90" w:rsidRPr="000F6B90" w:rsidRDefault="000F6B90" w:rsidP="000F6B90">
      <w:pPr>
        <w:spacing w:before="120" w:after="0"/>
        <w:rPr>
          <w:color w:val="000000" w:themeColor="text2"/>
          <w:sz w:val="20"/>
          <w:szCs w:val="20"/>
        </w:rPr>
      </w:pPr>
      <w:r>
        <w:rPr>
          <w:b/>
          <w:bCs/>
          <w:color w:val="000000" w:themeColor="text2"/>
          <w:sz w:val="20"/>
          <w:szCs w:val="20"/>
        </w:rPr>
        <w:t xml:space="preserve">Grouped by: </w:t>
      </w:r>
      <w:r>
        <w:rPr>
          <w:color w:val="000000" w:themeColor="text2"/>
          <w:sz w:val="20"/>
          <w:szCs w:val="20"/>
        </w:rPr>
        <w:t>Agency name, State WIC ID.</w:t>
      </w:r>
    </w:p>
    <w:p w14:paraId="45B90F77" w14:textId="77777777" w:rsidR="000F6B90" w:rsidRDefault="000F6B90" w:rsidP="000F6B90">
      <w:pPr>
        <w:pStyle w:val="Caption"/>
      </w:pPr>
      <w:r>
        <w:t>Tab 3 – Income</w:t>
      </w:r>
    </w:p>
    <w:p w14:paraId="6793309A" w14:textId="77777777" w:rsidR="000F6B90" w:rsidRDefault="000F6B90" w:rsidP="000F6B90">
      <w:r>
        <w:t>Page 1</w:t>
      </w:r>
    </w:p>
    <w:p w14:paraId="14BC8520" w14:textId="77777777" w:rsidR="000F6B90" w:rsidRDefault="000F6B90" w:rsidP="000F6B90">
      <w:r w:rsidRPr="00142F6A">
        <w:rPr>
          <w:noProof/>
        </w:rPr>
        <w:drawing>
          <wp:inline distT="0" distB="0" distL="0" distR="0" wp14:anchorId="08BB594D" wp14:editId="165D881C">
            <wp:extent cx="5994400" cy="766445"/>
            <wp:effectExtent l="0" t="0" r="6350" b="0"/>
            <wp:docPr id="8389820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82051" name="Picture 1">
                      <a:extLst>
                        <a:ext uri="{C183D7F6-B498-43B3-948B-1728B52AA6E4}">
                          <adec:decorative xmlns:adec="http://schemas.microsoft.com/office/drawing/2017/decorative" val="1"/>
                        </a:ext>
                      </a:extLst>
                    </pic:cNvPr>
                    <pic:cNvPicPr/>
                  </pic:nvPicPr>
                  <pic:blipFill>
                    <a:blip r:embed="rId24"/>
                    <a:stretch>
                      <a:fillRect/>
                    </a:stretch>
                  </pic:blipFill>
                  <pic:spPr>
                    <a:xfrm>
                      <a:off x="0" y="0"/>
                      <a:ext cx="5994400" cy="766445"/>
                    </a:xfrm>
                    <a:prstGeom prst="rect">
                      <a:avLst/>
                    </a:prstGeom>
                  </pic:spPr>
                </pic:pic>
              </a:graphicData>
            </a:graphic>
          </wp:inline>
        </w:drawing>
      </w:r>
    </w:p>
    <w:p w14:paraId="1F4BD5CC" w14:textId="77777777" w:rsidR="000F6B90" w:rsidRDefault="000F6B90" w:rsidP="000F6B90">
      <w:r>
        <w:t>Page 2</w:t>
      </w:r>
    </w:p>
    <w:p w14:paraId="3B55BD4A" w14:textId="77777777" w:rsidR="000F6B90" w:rsidRDefault="000F6B90" w:rsidP="000F6B90">
      <w:r w:rsidRPr="00142F6A">
        <w:rPr>
          <w:noProof/>
        </w:rPr>
        <w:drawing>
          <wp:inline distT="0" distB="0" distL="0" distR="0" wp14:anchorId="1D3B694C" wp14:editId="0B435B42">
            <wp:extent cx="656336" cy="458216"/>
            <wp:effectExtent l="0" t="0" r="0" b="0"/>
            <wp:docPr id="11808090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09059" name="Picture 1">
                      <a:extLst>
                        <a:ext uri="{C183D7F6-B498-43B3-948B-1728B52AA6E4}">
                          <adec:decorative xmlns:adec="http://schemas.microsoft.com/office/drawing/2017/decorative" val="1"/>
                        </a:ext>
                      </a:extLst>
                    </pic:cNvPr>
                    <pic:cNvPicPr/>
                  </pic:nvPicPr>
                  <pic:blipFill>
                    <a:blip r:embed="rId25"/>
                    <a:stretch>
                      <a:fillRect/>
                    </a:stretch>
                  </pic:blipFill>
                  <pic:spPr>
                    <a:xfrm>
                      <a:off x="0" y="0"/>
                      <a:ext cx="656336" cy="458216"/>
                    </a:xfrm>
                    <a:prstGeom prst="rect">
                      <a:avLst/>
                    </a:prstGeom>
                  </pic:spPr>
                </pic:pic>
              </a:graphicData>
            </a:graphic>
          </wp:inline>
        </w:drawing>
      </w:r>
    </w:p>
    <w:p w14:paraId="76BBE8B1" w14:textId="77777777" w:rsidR="000F6B90" w:rsidRDefault="000F6B90" w:rsidP="000F6B90">
      <w:pPr>
        <w:spacing w:before="120" w:after="0"/>
        <w:rPr>
          <w:color w:val="000000" w:themeColor="text2"/>
          <w:sz w:val="20"/>
          <w:szCs w:val="20"/>
        </w:rPr>
      </w:pPr>
      <w:r>
        <w:rPr>
          <w:b/>
          <w:bCs/>
          <w:color w:val="000000" w:themeColor="text2"/>
          <w:sz w:val="20"/>
          <w:szCs w:val="20"/>
        </w:rPr>
        <w:t xml:space="preserve">Columns: </w:t>
      </w:r>
      <w:r>
        <w:rPr>
          <w:color w:val="000000" w:themeColor="text2"/>
          <w:sz w:val="20"/>
          <w:szCs w:val="20"/>
        </w:rPr>
        <w:t>Household ID, State WIC ID, WIC Type, Cert Start Date, Certifier, Proof, Staff Issued Benefits, Issued Date, FDTU, Clinic ID, Agency ID.</w:t>
      </w:r>
    </w:p>
    <w:p w14:paraId="21DAB40E" w14:textId="77777777" w:rsidR="000F6B90" w:rsidRPr="000F6B90" w:rsidRDefault="000F6B90" w:rsidP="000F6B90">
      <w:pPr>
        <w:spacing w:before="120" w:after="0"/>
        <w:rPr>
          <w:color w:val="000000" w:themeColor="text2"/>
          <w:sz w:val="20"/>
          <w:szCs w:val="20"/>
        </w:rPr>
      </w:pPr>
      <w:r>
        <w:rPr>
          <w:b/>
          <w:bCs/>
          <w:color w:val="000000" w:themeColor="text2"/>
          <w:sz w:val="20"/>
          <w:szCs w:val="20"/>
        </w:rPr>
        <w:t xml:space="preserve">Grouped by: </w:t>
      </w:r>
      <w:r>
        <w:rPr>
          <w:color w:val="000000" w:themeColor="text2"/>
          <w:sz w:val="20"/>
          <w:szCs w:val="20"/>
        </w:rPr>
        <w:t>Agency name, State WIC ID.</w:t>
      </w:r>
    </w:p>
    <w:p w14:paraId="634B92FA" w14:textId="77777777" w:rsidR="000F6B90" w:rsidRDefault="000F6B90" w:rsidP="000F6B90">
      <w:pPr>
        <w:pStyle w:val="Caption"/>
      </w:pPr>
      <w:r>
        <w:t>Tab 4 – Adjunctive</w:t>
      </w:r>
    </w:p>
    <w:p w14:paraId="65526B84" w14:textId="77777777" w:rsidR="000F6B90" w:rsidRDefault="000F6B90" w:rsidP="000F6B90">
      <w:r>
        <w:t>Page 1</w:t>
      </w:r>
    </w:p>
    <w:p w14:paraId="25F399F8" w14:textId="77777777" w:rsidR="000F6B90" w:rsidRDefault="000F6B90" w:rsidP="000F6B90">
      <w:r w:rsidRPr="00142F6A">
        <w:rPr>
          <w:noProof/>
        </w:rPr>
        <w:drawing>
          <wp:inline distT="0" distB="0" distL="0" distR="0" wp14:anchorId="3210B3DE" wp14:editId="45D10AAA">
            <wp:extent cx="5994400" cy="869315"/>
            <wp:effectExtent l="0" t="0" r="6350" b="6985"/>
            <wp:docPr id="19688313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31392" name="Picture 1">
                      <a:extLst>
                        <a:ext uri="{C183D7F6-B498-43B3-948B-1728B52AA6E4}">
                          <adec:decorative xmlns:adec="http://schemas.microsoft.com/office/drawing/2017/decorative" val="1"/>
                        </a:ext>
                      </a:extLst>
                    </pic:cNvPr>
                    <pic:cNvPicPr/>
                  </pic:nvPicPr>
                  <pic:blipFill>
                    <a:blip r:embed="rId26"/>
                    <a:stretch>
                      <a:fillRect/>
                    </a:stretch>
                  </pic:blipFill>
                  <pic:spPr>
                    <a:xfrm>
                      <a:off x="0" y="0"/>
                      <a:ext cx="5994400" cy="869315"/>
                    </a:xfrm>
                    <a:prstGeom prst="rect">
                      <a:avLst/>
                    </a:prstGeom>
                  </pic:spPr>
                </pic:pic>
              </a:graphicData>
            </a:graphic>
          </wp:inline>
        </w:drawing>
      </w:r>
    </w:p>
    <w:p w14:paraId="0D6691F8" w14:textId="77777777" w:rsidR="000F6B90" w:rsidRDefault="000F6B90" w:rsidP="000F6B90">
      <w:r>
        <w:lastRenderedPageBreak/>
        <w:t>Page 2</w:t>
      </w:r>
    </w:p>
    <w:p w14:paraId="32FA8686" w14:textId="77777777" w:rsidR="000F6B90" w:rsidRDefault="000F6B90" w:rsidP="000F6B90">
      <w:r w:rsidRPr="00142F6A">
        <w:rPr>
          <w:noProof/>
        </w:rPr>
        <w:drawing>
          <wp:inline distT="0" distB="0" distL="0" distR="0" wp14:anchorId="7F92EC61" wp14:editId="42833029">
            <wp:extent cx="656209" cy="588137"/>
            <wp:effectExtent l="0" t="0" r="0" b="2540"/>
            <wp:docPr id="15224852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85270" name="Picture 1">
                      <a:extLst>
                        <a:ext uri="{C183D7F6-B498-43B3-948B-1728B52AA6E4}">
                          <adec:decorative xmlns:adec="http://schemas.microsoft.com/office/drawing/2017/decorative" val="1"/>
                        </a:ext>
                      </a:extLst>
                    </pic:cNvPr>
                    <pic:cNvPicPr/>
                  </pic:nvPicPr>
                  <pic:blipFill>
                    <a:blip r:embed="rId27"/>
                    <a:stretch>
                      <a:fillRect/>
                    </a:stretch>
                  </pic:blipFill>
                  <pic:spPr>
                    <a:xfrm>
                      <a:off x="0" y="0"/>
                      <a:ext cx="656209" cy="588137"/>
                    </a:xfrm>
                    <a:prstGeom prst="rect">
                      <a:avLst/>
                    </a:prstGeom>
                  </pic:spPr>
                </pic:pic>
              </a:graphicData>
            </a:graphic>
          </wp:inline>
        </w:drawing>
      </w:r>
    </w:p>
    <w:p w14:paraId="016D4854" w14:textId="1E75077D" w:rsidR="000F6B90" w:rsidRDefault="000F6B90" w:rsidP="000F6B90">
      <w:pPr>
        <w:spacing w:before="120" w:after="0"/>
        <w:rPr>
          <w:color w:val="000000" w:themeColor="text2"/>
          <w:sz w:val="20"/>
          <w:szCs w:val="20"/>
        </w:rPr>
      </w:pPr>
      <w:r>
        <w:rPr>
          <w:b/>
          <w:bCs/>
          <w:color w:val="000000" w:themeColor="text2"/>
          <w:sz w:val="20"/>
          <w:szCs w:val="20"/>
        </w:rPr>
        <w:t xml:space="preserve">Columns: </w:t>
      </w:r>
      <w:r>
        <w:rPr>
          <w:color w:val="000000" w:themeColor="text2"/>
          <w:sz w:val="20"/>
          <w:szCs w:val="20"/>
        </w:rPr>
        <w:t>Household ID, State WIC ID, WIC Type, Cert Start Date, Certifier, Proof, Staff Issued Benefits, Issued Date, FDTU, Clinic ID, Agency ID.</w:t>
      </w:r>
    </w:p>
    <w:p w14:paraId="587C743D" w14:textId="77777777" w:rsidR="000F6B90" w:rsidRPr="000F6B90" w:rsidRDefault="000F6B90" w:rsidP="000F6B90">
      <w:pPr>
        <w:spacing w:before="120" w:after="0"/>
        <w:rPr>
          <w:color w:val="000000" w:themeColor="text2"/>
          <w:sz w:val="20"/>
          <w:szCs w:val="20"/>
        </w:rPr>
      </w:pPr>
      <w:r>
        <w:rPr>
          <w:b/>
          <w:bCs/>
          <w:color w:val="000000" w:themeColor="text2"/>
          <w:sz w:val="20"/>
          <w:szCs w:val="20"/>
        </w:rPr>
        <w:t xml:space="preserve">Grouped by: </w:t>
      </w:r>
      <w:r>
        <w:rPr>
          <w:color w:val="000000" w:themeColor="text2"/>
          <w:sz w:val="20"/>
          <w:szCs w:val="20"/>
        </w:rPr>
        <w:t>Agency name, State WIC ID.</w:t>
      </w:r>
    </w:p>
    <w:p w14:paraId="06E43811" w14:textId="215B1EFA" w:rsidR="00992684" w:rsidRDefault="00992684" w:rsidP="00992684">
      <w:pPr>
        <w:pStyle w:val="Heading3"/>
      </w:pPr>
      <w:bookmarkStart w:id="9" w:name="_Toc244010744"/>
      <w:r>
        <w:t>Pending Proof of Income, Identity, and/or Residency with Optional Local Use Answer</w:t>
      </w:r>
      <w:bookmarkEnd w:id="7"/>
      <w:bookmarkEnd w:id="9"/>
    </w:p>
    <w:p w14:paraId="7C479327" w14:textId="77777777" w:rsidR="00992684" w:rsidRPr="00A90848" w:rsidRDefault="00992684" w:rsidP="00992684">
      <w:r w:rsidRPr="00A90848">
        <w:t>Revised</w:t>
      </w:r>
      <w:r>
        <w:t xml:space="preserve"> July 22, 2025</w:t>
      </w:r>
    </w:p>
    <w:p w14:paraId="60E53B19" w14:textId="77777777" w:rsidR="00992684" w:rsidRDefault="00992684" w:rsidP="00992684">
      <w:pPr>
        <w:pStyle w:val="Heading4"/>
      </w:pPr>
      <w:r>
        <w:t>Overview</w:t>
      </w:r>
    </w:p>
    <w:p w14:paraId="551918B4" w14:textId="77777777" w:rsidR="00992684" w:rsidRDefault="00992684" w:rsidP="00992684">
      <w:r>
        <w:t xml:space="preserve">A list and count of currently certified participants who belong to the specified agency with a Last Date to Use (LDTU) during the specified dates who are pending proof of income, identity or residency. </w:t>
      </w:r>
      <w:r w:rsidRPr="00B604B3">
        <w:t xml:space="preserve">The report user can filter the output by </w:t>
      </w:r>
      <w:r>
        <w:t>clinic ID</w:t>
      </w:r>
      <w:r w:rsidRPr="00B604B3">
        <w:t xml:space="preserve"> using the optional Input Control.</w:t>
      </w:r>
    </w:p>
    <w:p w14:paraId="3ED59D70" w14:textId="77777777" w:rsidR="00992684" w:rsidRPr="00B604B3" w:rsidRDefault="00992684" w:rsidP="00992684">
      <w:pPr>
        <w:rPr>
          <w:rFonts w:cs="Calibri"/>
        </w:rPr>
      </w:pPr>
      <w:r w:rsidRPr="00B604B3">
        <w:rPr>
          <w:rFonts w:cs="Calibri"/>
        </w:rPr>
        <w:t xml:space="preserve">The report output also displays selected answers to a local use question (agencies do not have to use local use questions to use this report). </w:t>
      </w:r>
    </w:p>
    <w:p w14:paraId="2405A8AE" w14:textId="77777777" w:rsidR="00992684" w:rsidRPr="00166A0A" w:rsidRDefault="00992684" w:rsidP="00992684">
      <w:pPr>
        <w:rPr>
          <w:rFonts w:cs="Calibri"/>
          <w:b/>
          <w:bCs/>
        </w:rPr>
      </w:pPr>
      <w:r w:rsidRPr="00166A0A">
        <w:rPr>
          <w:rFonts w:cs="Calibri"/>
          <w:b/>
          <w:bCs/>
        </w:rPr>
        <w:t>Do you want answers to a local use question to display?</w:t>
      </w:r>
    </w:p>
    <w:p w14:paraId="0824F0A2" w14:textId="77777777" w:rsidR="00992684" w:rsidRPr="00CD1AC9" w:rsidRDefault="00992684" w:rsidP="00992684">
      <w:pPr>
        <w:pStyle w:val="ListBullet"/>
      </w:pPr>
      <w:r w:rsidRPr="00CD1AC9">
        <w:t>YES - If you want answers to a local use question to display, you will need to enter the Answer IDs. To do this, enter the Agency ID into the prompt, leaving the rest of the prompts as-is, and run the report. Refer to the Reference-Answer IDs tab for the Answer IDs.</w:t>
      </w:r>
      <w:r>
        <w:t xml:space="preserve"> All Answer IDs must be 4 digits and entered as they are listed in this tab (with preceding 0s).</w:t>
      </w:r>
    </w:p>
    <w:p w14:paraId="0C302D07" w14:textId="77777777" w:rsidR="00992684" w:rsidRDefault="00992684" w:rsidP="00992684">
      <w:pPr>
        <w:pStyle w:val="ListBullet"/>
      </w:pPr>
      <w:r w:rsidRPr="00CD1AC9">
        <w:t xml:space="preserve">NO - If you do not want answers to a local use question to display, the “Enter </w:t>
      </w:r>
      <w:r>
        <w:t xml:space="preserve">4-digit </w:t>
      </w:r>
      <w:r w:rsidRPr="00CD1AC9">
        <w:t xml:space="preserve">Answer ID(s)” prompt is still required. Enter </w:t>
      </w:r>
      <w:r w:rsidRPr="00CD1AC9">
        <w:rPr>
          <w:b/>
          <w:bCs/>
        </w:rPr>
        <w:t>9999999</w:t>
      </w:r>
      <w:r w:rsidRPr="00CD1AC9">
        <w:t xml:space="preserve"> (7 nines) into the prompt. This will meet the prompt requirement and ensure no answers are pulled into your output. </w:t>
      </w:r>
    </w:p>
    <w:p w14:paraId="2F3C2588" w14:textId="77777777" w:rsidR="00992684" w:rsidRDefault="00992684" w:rsidP="00992684">
      <w:r w:rsidRPr="00A90848">
        <w:rPr>
          <w:rStyle w:val="Heading4Char"/>
        </w:rPr>
        <w:t>Some uses</w:t>
      </w:r>
    </w:p>
    <w:p w14:paraId="3178B0E4" w14:textId="77777777" w:rsidR="00992684" w:rsidRDefault="00992684" w:rsidP="00DB35CC">
      <w:pPr>
        <w:pStyle w:val="ListParagraph"/>
      </w:pPr>
      <w:r>
        <w:t>Identify participants with a cert or MCA completed that have certain answers selected for two different local use questions.</w:t>
      </w:r>
    </w:p>
    <w:p w14:paraId="7E26F689" w14:textId="77777777" w:rsidR="00992684" w:rsidRDefault="00992684" w:rsidP="00DB35CC">
      <w:pPr>
        <w:pStyle w:val="ListParagraph"/>
      </w:pPr>
      <w:r>
        <w:t>Obtain a count of participants with specific answers selected.</w:t>
      </w:r>
    </w:p>
    <w:p w14:paraId="37CCF290" w14:textId="77777777" w:rsidR="00992684" w:rsidRDefault="00992684" w:rsidP="00DB35CC">
      <w:pPr>
        <w:pStyle w:val="ListParagraph"/>
      </w:pPr>
      <w:r>
        <w:t>Obtain a total count of participants certified or with a completed MCA during specified dates.</w:t>
      </w:r>
    </w:p>
    <w:p w14:paraId="4C823D7A" w14:textId="77777777" w:rsidR="00992684" w:rsidRDefault="00992684" w:rsidP="00992684">
      <w:pPr>
        <w:pStyle w:val="Heading4"/>
      </w:pPr>
      <w:r>
        <w:t>Prompts</w:t>
      </w:r>
    </w:p>
    <w:p w14:paraId="3B7D4FE1" w14:textId="77777777" w:rsidR="00992684" w:rsidRDefault="00992684" w:rsidP="00DB35CC">
      <w:pPr>
        <w:pStyle w:val="ListParagraph"/>
      </w:pPr>
      <w:r>
        <w:t>Agency ID – agency where participants currently belong.</w:t>
      </w:r>
    </w:p>
    <w:p w14:paraId="516E4D6B" w14:textId="77777777" w:rsidR="00992684" w:rsidRDefault="00992684" w:rsidP="00DB35CC">
      <w:pPr>
        <w:pStyle w:val="ListParagraph"/>
      </w:pPr>
      <w:r>
        <w:lastRenderedPageBreak/>
        <w:t>Start Date – first date in time period during which the LDTU falls.</w:t>
      </w:r>
    </w:p>
    <w:p w14:paraId="0F9CE42E" w14:textId="77777777" w:rsidR="00992684" w:rsidRDefault="00992684" w:rsidP="00DB35CC">
      <w:pPr>
        <w:pStyle w:val="ListParagraph"/>
      </w:pPr>
      <w:r>
        <w:t>End Date – last date in time period during which the LDTU falls.</w:t>
      </w:r>
    </w:p>
    <w:p w14:paraId="10EA782E" w14:textId="77777777" w:rsidR="00992684" w:rsidRDefault="00992684" w:rsidP="00DB35CC">
      <w:pPr>
        <w:pStyle w:val="ListParagraph"/>
      </w:pPr>
      <w:r>
        <w:t>Answer IDs – the codes associated with specific answers to a local use question. 9999999 is the code if not using local use questions.</w:t>
      </w:r>
    </w:p>
    <w:p w14:paraId="0E112A6C" w14:textId="77777777" w:rsidR="00992684" w:rsidRDefault="00992684" w:rsidP="00992684">
      <w:pPr>
        <w:pStyle w:val="Heading4"/>
      </w:pPr>
      <w:r>
        <w:t>Report outputs</w:t>
      </w:r>
    </w:p>
    <w:p w14:paraId="43951D11" w14:textId="77777777" w:rsidR="00992684" w:rsidRDefault="00992684" w:rsidP="00992684">
      <w:pPr>
        <w:pStyle w:val="Caption"/>
      </w:pPr>
      <w:r>
        <w:t>Tab 1 – Reference-</w:t>
      </w:r>
      <w:r w:rsidRPr="00A90848">
        <w:t>Answer</w:t>
      </w:r>
      <w:r>
        <w:t xml:space="preserve"> IDs</w:t>
      </w:r>
    </w:p>
    <w:p w14:paraId="4A88F8FB" w14:textId="77777777" w:rsidR="00992684" w:rsidRDefault="00992684" w:rsidP="00992684">
      <w:pPr>
        <w:rPr>
          <w:b/>
          <w:bCs/>
        </w:rPr>
      </w:pPr>
      <w:r w:rsidRPr="003238D2">
        <w:rPr>
          <w:noProof/>
        </w:rPr>
        <w:drawing>
          <wp:inline distT="0" distB="0" distL="0" distR="0" wp14:anchorId="02392E9F" wp14:editId="66BE4627">
            <wp:extent cx="5008880" cy="776478"/>
            <wp:effectExtent l="0" t="0" r="1270" b="5080"/>
            <wp:docPr id="18648132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52431"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5008880" cy="776478"/>
                    </a:xfrm>
                    <a:prstGeom prst="rect">
                      <a:avLst/>
                    </a:prstGeom>
                  </pic:spPr>
                </pic:pic>
              </a:graphicData>
            </a:graphic>
          </wp:inline>
        </w:drawing>
      </w:r>
    </w:p>
    <w:p w14:paraId="03C48CEE" w14:textId="77777777" w:rsidR="00992684" w:rsidRDefault="00992684" w:rsidP="00992684">
      <w:r>
        <w:rPr>
          <w:b/>
          <w:bCs/>
        </w:rPr>
        <w:t xml:space="preserve">Columns: </w:t>
      </w:r>
      <w:r>
        <w:t>Answer ID, Question’s WIC Type, Answer, Answer in Use?</w:t>
      </w:r>
    </w:p>
    <w:p w14:paraId="265F2E79" w14:textId="77777777" w:rsidR="00992684" w:rsidRPr="00101000" w:rsidRDefault="00992684" w:rsidP="00992684">
      <w:r>
        <w:rPr>
          <w:b/>
          <w:bCs/>
        </w:rPr>
        <w:t>Grouped by:</w:t>
      </w:r>
      <w:r>
        <w:t xml:space="preserve"> Local use question.</w:t>
      </w:r>
    </w:p>
    <w:p w14:paraId="2C86B1A6" w14:textId="77777777" w:rsidR="00992684" w:rsidRDefault="00992684" w:rsidP="00992684">
      <w:pPr>
        <w:pStyle w:val="Caption"/>
      </w:pPr>
      <w:r>
        <w:t>Tab 2 – Participant List</w:t>
      </w:r>
    </w:p>
    <w:p w14:paraId="4659F10A" w14:textId="77777777" w:rsidR="00992684" w:rsidRPr="00320FFB" w:rsidRDefault="00992684" w:rsidP="00992684">
      <w:r w:rsidRPr="00B604B3">
        <w:rPr>
          <w:noProof/>
        </w:rPr>
        <w:drawing>
          <wp:inline distT="0" distB="0" distL="0" distR="0" wp14:anchorId="2C962F72" wp14:editId="18A6FAC3">
            <wp:extent cx="5943600" cy="567690"/>
            <wp:effectExtent l="0" t="0" r="0" b="3810"/>
            <wp:docPr id="5126372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37292" name="Picture 1">
                      <a:extLst>
                        <a:ext uri="{C183D7F6-B498-43B3-948B-1728B52AA6E4}">
                          <adec:decorative xmlns:adec="http://schemas.microsoft.com/office/drawing/2017/decorative" val="1"/>
                        </a:ext>
                      </a:extLst>
                    </pic:cNvPr>
                    <pic:cNvPicPr/>
                  </pic:nvPicPr>
                  <pic:blipFill>
                    <a:blip r:embed="rId29"/>
                    <a:stretch>
                      <a:fillRect/>
                    </a:stretch>
                  </pic:blipFill>
                  <pic:spPr>
                    <a:xfrm>
                      <a:off x="0" y="0"/>
                      <a:ext cx="5943600" cy="567690"/>
                    </a:xfrm>
                    <a:prstGeom prst="rect">
                      <a:avLst/>
                    </a:prstGeom>
                  </pic:spPr>
                </pic:pic>
              </a:graphicData>
            </a:graphic>
          </wp:inline>
        </w:drawing>
      </w:r>
    </w:p>
    <w:p w14:paraId="0380EE45" w14:textId="77777777" w:rsidR="00992684" w:rsidRDefault="00992684" w:rsidP="00992684">
      <w:r>
        <w:rPr>
          <w:b/>
          <w:bCs/>
        </w:rPr>
        <w:t xml:space="preserve">Columns: </w:t>
      </w:r>
      <w:r>
        <w:t>Household ID, State WIC ID, Proof Required, Cert Start Date, Last LDTU, Authorized Rep’s Name, Telephone #, Comment, Local Use Answer.</w:t>
      </w:r>
    </w:p>
    <w:p w14:paraId="0441742F" w14:textId="77777777" w:rsidR="00992684" w:rsidRPr="00320FFB" w:rsidRDefault="00992684" w:rsidP="00992684">
      <w:r>
        <w:rPr>
          <w:b/>
          <w:bCs/>
        </w:rPr>
        <w:t xml:space="preserve">Counts: </w:t>
      </w:r>
      <w:r>
        <w:t>Households and participants.</w:t>
      </w:r>
    </w:p>
    <w:p w14:paraId="5E12DB81" w14:textId="77777777" w:rsidR="00992684" w:rsidRDefault="00992684" w:rsidP="00992684">
      <w:pPr>
        <w:pStyle w:val="Caption"/>
      </w:pPr>
      <w:r>
        <w:t>Tab 3 - Counts</w:t>
      </w:r>
    </w:p>
    <w:p w14:paraId="147BD90E" w14:textId="77777777" w:rsidR="00992684" w:rsidRDefault="00992684" w:rsidP="00992684">
      <w:pPr>
        <w:rPr>
          <w:b/>
          <w:bCs/>
        </w:rPr>
      </w:pPr>
      <w:r w:rsidRPr="00331813">
        <w:rPr>
          <w:noProof/>
        </w:rPr>
        <w:drawing>
          <wp:inline distT="0" distB="0" distL="0" distR="0" wp14:anchorId="58EED637" wp14:editId="5D9CF1D7">
            <wp:extent cx="4545203" cy="591058"/>
            <wp:effectExtent l="0" t="0" r="0" b="0"/>
            <wp:docPr id="1686559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5913" name="Picture 1">
                      <a:extLst>
                        <a:ext uri="{C183D7F6-B498-43B3-948B-1728B52AA6E4}">
                          <adec:decorative xmlns:adec="http://schemas.microsoft.com/office/drawing/2017/decorative" val="1"/>
                        </a:ext>
                      </a:extLst>
                    </pic:cNvPr>
                    <pic:cNvPicPr/>
                  </pic:nvPicPr>
                  <pic:blipFill>
                    <a:blip r:embed="rId30"/>
                    <a:stretch>
                      <a:fillRect/>
                    </a:stretch>
                  </pic:blipFill>
                  <pic:spPr>
                    <a:xfrm>
                      <a:off x="0" y="0"/>
                      <a:ext cx="4545203" cy="591058"/>
                    </a:xfrm>
                    <a:prstGeom prst="rect">
                      <a:avLst/>
                    </a:prstGeom>
                  </pic:spPr>
                </pic:pic>
              </a:graphicData>
            </a:graphic>
          </wp:inline>
        </w:drawing>
      </w:r>
    </w:p>
    <w:p w14:paraId="6E42A4DB" w14:textId="77777777" w:rsidR="00992684" w:rsidRDefault="00992684" w:rsidP="00992684">
      <w:r>
        <w:rPr>
          <w:b/>
          <w:bCs/>
        </w:rPr>
        <w:t xml:space="preserve">Columns: </w:t>
      </w:r>
      <w:r>
        <w:t>TOTAL, Identification, Income, Residence, Residence – HOMELESS.</w:t>
      </w:r>
    </w:p>
    <w:p w14:paraId="0DBB5D4C" w14:textId="77777777" w:rsidR="00992684" w:rsidRDefault="00992684" w:rsidP="00992684">
      <w:r>
        <w:rPr>
          <w:b/>
          <w:bCs/>
        </w:rPr>
        <w:t xml:space="preserve">Rows: </w:t>
      </w:r>
      <w:r>
        <w:t>TOTAL, local use answers.</w:t>
      </w:r>
    </w:p>
    <w:p w14:paraId="67F6EA46" w14:textId="77777777" w:rsidR="00992684" w:rsidRDefault="00992684" w:rsidP="00992684">
      <w:pPr>
        <w:pStyle w:val="Heading3"/>
      </w:pPr>
      <w:bookmarkStart w:id="10" w:name="_Toc235422832"/>
      <w:bookmarkStart w:id="11" w:name="_Toc244010745"/>
      <w:r>
        <w:t>Resource Management</w:t>
      </w:r>
      <w:bookmarkEnd w:id="10"/>
      <w:bookmarkEnd w:id="11"/>
    </w:p>
    <w:p w14:paraId="06866C14" w14:textId="77777777" w:rsidR="00992684" w:rsidRPr="00A90848" w:rsidRDefault="00992684" w:rsidP="00992684">
      <w:r w:rsidRPr="00A90848">
        <w:t>Revised</w:t>
      </w:r>
      <w:r>
        <w:t xml:space="preserve"> June 2, 2026</w:t>
      </w:r>
    </w:p>
    <w:p w14:paraId="6DECFD46" w14:textId="77777777" w:rsidR="00992684" w:rsidRDefault="00992684" w:rsidP="00992684">
      <w:pPr>
        <w:pStyle w:val="Heading4"/>
      </w:pPr>
      <w:r>
        <w:t>Overview</w:t>
      </w:r>
    </w:p>
    <w:p w14:paraId="37BD679B" w14:textId="77777777" w:rsidR="00992684" w:rsidRDefault="00992684" w:rsidP="00992684">
      <w:r>
        <w:t xml:space="preserve">This report provides information based on the number of participants who currently belong to the specified agency and are due for a recertification, mid-certification assessment (MCA), Nutrition Visit (NV) and/or </w:t>
      </w:r>
      <w:r>
        <w:lastRenderedPageBreak/>
        <w:t>becoming categorically ineligible during the specified future date range. A past date range can be entered to count the number of participants initially certified at the specified agency. The output includes summary counts by WIC type; resources needed per day based on 7 hour days and 30, 20, 15, 10, and 5 minutes appointments; number of appointments needed per day; and the percentage by clinic of due, categorically ineligible, and new participants. An optional input control allows the report user to filter all tabs by clinic ID.</w:t>
      </w:r>
    </w:p>
    <w:p w14:paraId="783C84D7" w14:textId="77777777" w:rsidR="00992684" w:rsidRDefault="00992684" w:rsidP="00992684">
      <w:pPr>
        <w:spacing w:before="280"/>
      </w:pPr>
      <w:r w:rsidRPr="00A90848">
        <w:rPr>
          <w:rStyle w:val="Heading4Char"/>
        </w:rPr>
        <w:t>Some uses</w:t>
      </w:r>
    </w:p>
    <w:p w14:paraId="44C11CA6" w14:textId="77777777" w:rsidR="00992684" w:rsidRDefault="00992684" w:rsidP="00DB35CC">
      <w:r>
        <w:t>Forecast resource requirements based on the number of participants due for appointments and nutrition visits and the number of new certifications recently performed.</w:t>
      </w:r>
    </w:p>
    <w:p w14:paraId="3F74DF8D" w14:textId="77777777" w:rsidR="00992684" w:rsidRDefault="00992684" w:rsidP="00992684">
      <w:pPr>
        <w:pStyle w:val="Heading4"/>
      </w:pPr>
      <w:r>
        <w:t>Prompts</w:t>
      </w:r>
    </w:p>
    <w:p w14:paraId="01B0F680" w14:textId="77777777" w:rsidR="00992684" w:rsidRDefault="00992684" w:rsidP="00992684">
      <w:pPr>
        <w:pStyle w:val="ListBullet"/>
        <w:numPr>
          <w:ilvl w:val="0"/>
          <w:numId w:val="42"/>
        </w:numPr>
      </w:pPr>
      <w:r>
        <w:t>Agency ID – where the participant currently belongs (due and categorically ineligible); where certified (new certs)</w:t>
      </w:r>
    </w:p>
    <w:p w14:paraId="7CED2A8B" w14:textId="77777777" w:rsidR="00992684" w:rsidRDefault="00992684" w:rsidP="00DB35CC">
      <w:pPr>
        <w:pStyle w:val="ListParagraph"/>
      </w:pPr>
      <w:r>
        <w:t>Start Date – the first date in time period during which the cert end date (recerts), due date (MCA), last set’s LDTU (NV), and categorical ineligibility date fall.</w:t>
      </w:r>
    </w:p>
    <w:p w14:paraId="3186107C" w14:textId="77777777" w:rsidR="00992684" w:rsidRDefault="00992684" w:rsidP="00DB35CC">
      <w:pPr>
        <w:pStyle w:val="ListParagraph"/>
      </w:pPr>
      <w:r>
        <w:t>End Date – the last date in time period during which the cert end date (recerts), due date (MCA), last set’s LDTU (NV), and categorical ineligibility date fall.</w:t>
      </w:r>
    </w:p>
    <w:p w14:paraId="7F332482" w14:textId="77777777" w:rsidR="00992684" w:rsidRDefault="00992684" w:rsidP="00DB35CC">
      <w:pPr>
        <w:pStyle w:val="ListParagraph"/>
      </w:pPr>
      <w:r>
        <w:t>New Certs – Enter Start Date (in past) – the first date in the time period during which participants were initially certified.</w:t>
      </w:r>
    </w:p>
    <w:p w14:paraId="680C89A8" w14:textId="77777777" w:rsidR="00992684" w:rsidRDefault="00992684" w:rsidP="00DB35CC">
      <w:pPr>
        <w:pStyle w:val="ListParagraph"/>
      </w:pPr>
      <w:r>
        <w:t>New Certs – Enter End Date (in past) – the last date in the time period during which participants were initially certified.</w:t>
      </w:r>
    </w:p>
    <w:p w14:paraId="4409EABE" w14:textId="77777777" w:rsidR="00992684" w:rsidRDefault="00992684" w:rsidP="00DB35CC">
      <w:pPr>
        <w:pStyle w:val="ListParagraph"/>
      </w:pPr>
      <w:r>
        <w:t>Appt Days – Enter Start Date – the first date in the time period during which resources are scheduled (used to calculate the number of appointment days for calculations).</w:t>
      </w:r>
    </w:p>
    <w:p w14:paraId="4B7F4667" w14:textId="77777777" w:rsidR="00992684" w:rsidRDefault="00992684" w:rsidP="00DB35CC">
      <w:pPr>
        <w:pStyle w:val="ListParagraph"/>
      </w:pPr>
      <w:r>
        <w:t>Appt Days – Enter End Date – the last date in the time period during which resources are scheduled (used to calculate the number of appointment days for calculations).</w:t>
      </w:r>
    </w:p>
    <w:p w14:paraId="6CBCACEA" w14:textId="77777777" w:rsidR="00992684" w:rsidRDefault="00992684" w:rsidP="00992684">
      <w:pPr>
        <w:pStyle w:val="Heading4"/>
      </w:pPr>
      <w:r>
        <w:t>Report outputs</w:t>
      </w:r>
    </w:p>
    <w:p w14:paraId="1D42827F" w14:textId="77777777" w:rsidR="00992684" w:rsidRDefault="00992684" w:rsidP="00992684">
      <w:pPr>
        <w:pStyle w:val="Caption"/>
      </w:pPr>
      <w:r>
        <w:t>Tab 1 – Counts</w:t>
      </w:r>
    </w:p>
    <w:p w14:paraId="1B9514C9" w14:textId="77777777" w:rsidR="00992684" w:rsidRDefault="00992684" w:rsidP="00992684">
      <w:pPr>
        <w:rPr>
          <w:b/>
          <w:bCs/>
        </w:rPr>
      </w:pPr>
      <w:r w:rsidRPr="00FB49C5">
        <w:rPr>
          <w:noProof/>
        </w:rPr>
        <w:drawing>
          <wp:inline distT="0" distB="0" distL="0" distR="0" wp14:anchorId="68F6BA97" wp14:editId="5C612BDD">
            <wp:extent cx="5943600" cy="2183130"/>
            <wp:effectExtent l="0" t="0" r="0" b="7620"/>
            <wp:docPr id="2598210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21013" name="Picture 1">
                      <a:extLst>
                        <a:ext uri="{C183D7F6-B498-43B3-948B-1728B52AA6E4}">
                          <adec:decorative xmlns:adec="http://schemas.microsoft.com/office/drawing/2017/decorative" val="1"/>
                        </a:ext>
                      </a:extLst>
                    </pic:cNvPr>
                    <pic:cNvPicPr/>
                  </pic:nvPicPr>
                  <pic:blipFill>
                    <a:blip r:embed="rId31"/>
                    <a:stretch>
                      <a:fillRect/>
                    </a:stretch>
                  </pic:blipFill>
                  <pic:spPr>
                    <a:xfrm>
                      <a:off x="0" y="0"/>
                      <a:ext cx="5943600" cy="2183130"/>
                    </a:xfrm>
                    <a:prstGeom prst="rect">
                      <a:avLst/>
                    </a:prstGeom>
                  </pic:spPr>
                </pic:pic>
              </a:graphicData>
            </a:graphic>
          </wp:inline>
        </w:drawing>
      </w:r>
    </w:p>
    <w:p w14:paraId="414B23E8" w14:textId="77777777" w:rsidR="00992684" w:rsidRDefault="00992684" w:rsidP="00992684">
      <w:r>
        <w:rPr>
          <w:b/>
          <w:bCs/>
        </w:rPr>
        <w:lastRenderedPageBreak/>
        <w:t xml:space="preserve">Columns: </w:t>
      </w:r>
      <w:r>
        <w:t>TOTAL, WIC Type</w:t>
      </w:r>
    </w:p>
    <w:p w14:paraId="7AAD60A8" w14:textId="77777777" w:rsidR="00992684" w:rsidRPr="00864802" w:rsidRDefault="00992684" w:rsidP="00992684">
      <w:r>
        <w:rPr>
          <w:b/>
          <w:bCs/>
        </w:rPr>
        <w:t>Rows:</w:t>
      </w:r>
      <w:r>
        <w:t xml:space="preserve"> Agency ID, Due – Recertifications, Due – Midcertifications, Due – Nutrition Visits, TOTAL DUE, New Certifications, TOTAL DUE + New Certifications, Categorically Ineligible, and clinic ID.</w:t>
      </w:r>
    </w:p>
    <w:p w14:paraId="68620404" w14:textId="77777777" w:rsidR="00992684" w:rsidRPr="00101000" w:rsidRDefault="00992684" w:rsidP="00992684">
      <w:r>
        <w:rPr>
          <w:b/>
          <w:bCs/>
        </w:rPr>
        <w:t>Grouped by:</w:t>
      </w:r>
      <w:r>
        <w:t xml:space="preserve"> Agency ID and Clinic ID within the table.</w:t>
      </w:r>
    </w:p>
    <w:p w14:paraId="1340F861" w14:textId="77777777" w:rsidR="00992684" w:rsidRDefault="00992684" w:rsidP="00992684">
      <w:pPr>
        <w:pStyle w:val="Caption"/>
      </w:pPr>
      <w:r>
        <w:t>Tab 2 – Resources</w:t>
      </w:r>
    </w:p>
    <w:p w14:paraId="3E855C6F" w14:textId="77777777" w:rsidR="00992684" w:rsidRPr="00320FFB" w:rsidRDefault="00992684" w:rsidP="00992684">
      <w:r w:rsidRPr="00FB49C5">
        <w:rPr>
          <w:noProof/>
        </w:rPr>
        <w:drawing>
          <wp:inline distT="0" distB="0" distL="0" distR="0" wp14:anchorId="16DCA48A" wp14:editId="29A10126">
            <wp:extent cx="5943600" cy="2113280"/>
            <wp:effectExtent l="0" t="0" r="0" b="1270"/>
            <wp:docPr id="3588799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79909" name="Picture 1">
                      <a:extLst>
                        <a:ext uri="{C183D7F6-B498-43B3-948B-1728B52AA6E4}">
                          <adec:decorative xmlns:adec="http://schemas.microsoft.com/office/drawing/2017/decorative" val="1"/>
                        </a:ext>
                      </a:extLst>
                    </pic:cNvPr>
                    <pic:cNvPicPr/>
                  </pic:nvPicPr>
                  <pic:blipFill>
                    <a:blip r:embed="rId32"/>
                    <a:stretch>
                      <a:fillRect/>
                    </a:stretch>
                  </pic:blipFill>
                  <pic:spPr>
                    <a:xfrm>
                      <a:off x="0" y="0"/>
                      <a:ext cx="5943600" cy="2113280"/>
                    </a:xfrm>
                    <a:prstGeom prst="rect">
                      <a:avLst/>
                    </a:prstGeom>
                  </pic:spPr>
                </pic:pic>
              </a:graphicData>
            </a:graphic>
          </wp:inline>
        </w:drawing>
      </w:r>
    </w:p>
    <w:p w14:paraId="1D37D4D6" w14:textId="77777777" w:rsidR="00992684" w:rsidRDefault="00992684" w:rsidP="00992684">
      <w:r>
        <w:rPr>
          <w:b/>
          <w:bCs/>
        </w:rPr>
        <w:t xml:space="preserve">Columns: </w:t>
      </w:r>
      <w:r>
        <w:t>Total Appts Due, Days w/Resources, # Resources/Day – 30-min appts, # Resources/Day – 20-min appts,</w:t>
      </w:r>
      <w:r w:rsidRPr="00FB411E">
        <w:t xml:space="preserve"> </w:t>
      </w:r>
      <w:r>
        <w:t># Resources/Day – 15-min appts,</w:t>
      </w:r>
      <w:r w:rsidRPr="00FB411E">
        <w:t xml:space="preserve"> </w:t>
      </w:r>
      <w:r>
        <w:t># Resources/Day – 10-min appts,</w:t>
      </w:r>
      <w:r w:rsidRPr="00FB411E">
        <w:t xml:space="preserve"> </w:t>
      </w:r>
      <w:r>
        <w:t># Resources/Day – 5-min appts,</w:t>
      </w:r>
    </w:p>
    <w:p w14:paraId="01ECC64D" w14:textId="77777777" w:rsidR="00992684" w:rsidRPr="00864802" w:rsidRDefault="00992684" w:rsidP="00992684">
      <w:r>
        <w:rPr>
          <w:b/>
          <w:bCs/>
        </w:rPr>
        <w:t>Rows:</w:t>
      </w:r>
      <w:r>
        <w:t xml:space="preserve"> Agency ID, Due – Recertifications, Due – Midcertifications, Due – Nutrition Visits, TOTAL DUE, New Certifications, TOTAL DUE + New Certifications, Categorically Ineligible, and clinic ID.</w:t>
      </w:r>
    </w:p>
    <w:p w14:paraId="7380200E" w14:textId="77777777" w:rsidR="00992684" w:rsidRDefault="00992684" w:rsidP="00992684">
      <w:r>
        <w:rPr>
          <w:b/>
          <w:bCs/>
        </w:rPr>
        <w:t>Grouped by:</w:t>
      </w:r>
      <w:r>
        <w:t xml:space="preserve"> Agency ID and Clinic ID within the table.</w:t>
      </w:r>
    </w:p>
    <w:p w14:paraId="155AC01D" w14:textId="77777777" w:rsidR="00992684" w:rsidRDefault="00992684" w:rsidP="00992684">
      <w:pPr>
        <w:pStyle w:val="Caption"/>
      </w:pPr>
      <w:r>
        <w:t>Tab 3 – Appts</w:t>
      </w:r>
    </w:p>
    <w:p w14:paraId="5588C8DD" w14:textId="77777777" w:rsidR="00992684" w:rsidRPr="00320FFB" w:rsidRDefault="00992684" w:rsidP="00992684">
      <w:r w:rsidRPr="00FB49C5">
        <w:rPr>
          <w:noProof/>
        </w:rPr>
        <w:drawing>
          <wp:inline distT="0" distB="0" distL="0" distR="0" wp14:anchorId="20B5DF6E" wp14:editId="7C494384">
            <wp:extent cx="4293870" cy="2486025"/>
            <wp:effectExtent l="0" t="0" r="0" b="9525"/>
            <wp:docPr id="3916860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86076" name="Picture 1">
                      <a:extLst>
                        <a:ext uri="{C183D7F6-B498-43B3-948B-1728B52AA6E4}">
                          <adec:decorative xmlns:adec="http://schemas.microsoft.com/office/drawing/2017/decorative" val="1"/>
                        </a:ext>
                      </a:extLst>
                    </pic:cNvPr>
                    <pic:cNvPicPr/>
                  </pic:nvPicPr>
                  <pic:blipFill>
                    <a:blip r:embed="rId33"/>
                    <a:stretch>
                      <a:fillRect/>
                    </a:stretch>
                  </pic:blipFill>
                  <pic:spPr>
                    <a:xfrm>
                      <a:off x="0" y="0"/>
                      <a:ext cx="4293870" cy="2486025"/>
                    </a:xfrm>
                    <a:prstGeom prst="rect">
                      <a:avLst/>
                    </a:prstGeom>
                  </pic:spPr>
                </pic:pic>
              </a:graphicData>
            </a:graphic>
          </wp:inline>
        </w:drawing>
      </w:r>
    </w:p>
    <w:p w14:paraId="7B8EA631" w14:textId="77777777" w:rsidR="00992684" w:rsidRDefault="00992684" w:rsidP="00992684">
      <w:r>
        <w:rPr>
          <w:b/>
          <w:bCs/>
        </w:rPr>
        <w:t xml:space="preserve">Columns: </w:t>
      </w:r>
      <w:r>
        <w:t>Total Appts Due, Days w/Resources, Appts Needed/Day.</w:t>
      </w:r>
    </w:p>
    <w:p w14:paraId="2A8A92D3" w14:textId="77777777" w:rsidR="00992684" w:rsidRPr="00864802" w:rsidRDefault="00992684" w:rsidP="00992684">
      <w:r>
        <w:rPr>
          <w:b/>
          <w:bCs/>
        </w:rPr>
        <w:lastRenderedPageBreak/>
        <w:t>Rows:</w:t>
      </w:r>
      <w:r>
        <w:t xml:space="preserve"> Agency ID, Due – Recertifications, Due – Midcertifications, Due – Nutrition Visits, TOTAL DUE, New Certifications, TOTAL DUE + New Certifications, Categorically Ineligible, and clinic ID.</w:t>
      </w:r>
    </w:p>
    <w:p w14:paraId="212F6738" w14:textId="77777777" w:rsidR="00992684" w:rsidRPr="00101000" w:rsidRDefault="00992684" w:rsidP="00992684">
      <w:r>
        <w:rPr>
          <w:b/>
          <w:bCs/>
        </w:rPr>
        <w:t>Grouped by:</w:t>
      </w:r>
      <w:r>
        <w:t xml:space="preserve"> Agency ID and Clinic ID within the table.</w:t>
      </w:r>
    </w:p>
    <w:p w14:paraId="32979C85" w14:textId="77777777" w:rsidR="00992684" w:rsidRDefault="00992684" w:rsidP="00992684">
      <w:pPr>
        <w:pStyle w:val="Caption"/>
      </w:pPr>
      <w:r>
        <w:t>Tab 4 - Percentages</w:t>
      </w:r>
    </w:p>
    <w:p w14:paraId="7D5C7799" w14:textId="77777777" w:rsidR="00992684" w:rsidRDefault="00992684" w:rsidP="00992684">
      <w:pPr>
        <w:rPr>
          <w:b/>
          <w:bCs/>
        </w:rPr>
      </w:pPr>
      <w:r w:rsidRPr="00FB49C5">
        <w:rPr>
          <w:noProof/>
        </w:rPr>
        <w:drawing>
          <wp:inline distT="0" distB="0" distL="0" distR="0" wp14:anchorId="21B026E0" wp14:editId="7DD02607">
            <wp:extent cx="3436620" cy="2486025"/>
            <wp:effectExtent l="0" t="0" r="0" b="9525"/>
            <wp:docPr id="15988389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38921" name="Picture 1">
                      <a:extLst>
                        <a:ext uri="{C183D7F6-B498-43B3-948B-1728B52AA6E4}">
                          <adec:decorative xmlns:adec="http://schemas.microsoft.com/office/drawing/2017/decorative" val="1"/>
                        </a:ext>
                      </a:extLst>
                    </pic:cNvPr>
                    <pic:cNvPicPr/>
                  </pic:nvPicPr>
                  <pic:blipFill>
                    <a:blip r:embed="rId34"/>
                    <a:stretch>
                      <a:fillRect/>
                    </a:stretch>
                  </pic:blipFill>
                  <pic:spPr>
                    <a:xfrm>
                      <a:off x="0" y="0"/>
                      <a:ext cx="3436620" cy="2486025"/>
                    </a:xfrm>
                    <a:prstGeom prst="rect">
                      <a:avLst/>
                    </a:prstGeom>
                  </pic:spPr>
                </pic:pic>
              </a:graphicData>
            </a:graphic>
          </wp:inline>
        </w:drawing>
      </w:r>
    </w:p>
    <w:p w14:paraId="5F652E41" w14:textId="77777777" w:rsidR="00992684" w:rsidRDefault="00992684" w:rsidP="00992684">
      <w:r>
        <w:rPr>
          <w:b/>
          <w:bCs/>
        </w:rPr>
        <w:t xml:space="preserve">Columns: </w:t>
      </w:r>
      <w:r>
        <w:t>TOTALS, Percentage.</w:t>
      </w:r>
    </w:p>
    <w:p w14:paraId="47AC4F40" w14:textId="77777777" w:rsidR="00992684" w:rsidRPr="00864802" w:rsidRDefault="00992684" w:rsidP="00992684">
      <w:r>
        <w:rPr>
          <w:b/>
          <w:bCs/>
        </w:rPr>
        <w:t>Rows:</w:t>
      </w:r>
      <w:r>
        <w:t xml:space="preserve"> Agency ID, Due – Recertifications, Due – Midcertifications, Due – Nutrition Visits, TOTAL DUE, New Certifications, TOTAL DUE + New Certifications, Categorically Ineligible, and clinic ID.</w:t>
      </w:r>
    </w:p>
    <w:p w14:paraId="386929B6" w14:textId="77777777" w:rsidR="00992684" w:rsidRPr="00101000" w:rsidRDefault="00992684" w:rsidP="00992684">
      <w:r>
        <w:rPr>
          <w:b/>
          <w:bCs/>
        </w:rPr>
        <w:t>Grouped by:</w:t>
      </w:r>
      <w:r>
        <w:t xml:space="preserve"> Agency ID and Clinic ID within the table.</w:t>
      </w:r>
    </w:p>
    <w:p w14:paraId="0297A5F4" w14:textId="77777777" w:rsidR="00EA0334" w:rsidRDefault="00EA0334">
      <w:pPr>
        <w:spacing w:before="120" w:after="0"/>
        <w:rPr>
          <w:rFonts w:asciiTheme="minorHAnsi" w:eastAsiaTheme="majorEastAsia" w:hAnsiTheme="minorHAnsi" w:cstheme="majorBidi"/>
          <w:b/>
          <w:color w:val="003865" w:themeColor="accent1"/>
          <w:sz w:val="36"/>
          <w:szCs w:val="32"/>
        </w:rPr>
      </w:pPr>
      <w:bookmarkStart w:id="12" w:name="_Toc235422833"/>
      <w:r>
        <w:br w:type="page"/>
      </w:r>
    </w:p>
    <w:p w14:paraId="6ED0E3BB" w14:textId="1C97B216" w:rsidR="00992684" w:rsidRDefault="00992684" w:rsidP="00992684">
      <w:pPr>
        <w:pStyle w:val="Heading2"/>
      </w:pPr>
      <w:bookmarkStart w:id="13" w:name="_Toc244010746"/>
      <w:r>
        <w:lastRenderedPageBreak/>
        <w:t>Agency Management &gt;&gt; Audits/Chart Reviews</w:t>
      </w:r>
      <w:bookmarkEnd w:id="12"/>
      <w:bookmarkEnd w:id="13"/>
    </w:p>
    <w:p w14:paraId="6108F8B0" w14:textId="159598F4" w:rsidR="00992684" w:rsidRDefault="00992684" w:rsidP="00992684">
      <w:pPr>
        <w:pStyle w:val="Heading3"/>
      </w:pPr>
      <w:bookmarkStart w:id="14" w:name="_Toc235422835"/>
      <w:bookmarkStart w:id="15" w:name="_Toc244010747"/>
      <w:r>
        <w:t>Certifications Completed by One Staff Member</w:t>
      </w:r>
      <w:bookmarkEnd w:id="15"/>
      <w:r>
        <w:t xml:space="preserve"> </w:t>
      </w:r>
      <w:bookmarkEnd w:id="14"/>
    </w:p>
    <w:p w14:paraId="30396F00" w14:textId="77777777" w:rsidR="00992684" w:rsidRDefault="00992684" w:rsidP="00992684">
      <w:r>
        <w:t>Revised Jan. 13, 2025</w:t>
      </w:r>
    </w:p>
    <w:p w14:paraId="26641E88" w14:textId="77777777" w:rsidR="00992684" w:rsidRDefault="00992684" w:rsidP="00992684">
      <w:pPr>
        <w:pStyle w:val="Heading4"/>
      </w:pPr>
      <w:r>
        <w:t>Overview</w:t>
      </w:r>
    </w:p>
    <w:p w14:paraId="3CC3AD5F" w14:textId="67D7BAAC" w:rsidR="00434D8A" w:rsidRPr="00434D8A" w:rsidRDefault="00434D8A" w:rsidP="00434D8A">
      <w:r>
        <w:t>NOTE: Removed specification of “WINNIE Only” since roll-out was completed in April 2024 (HuBERT template was archived).</w:t>
      </w:r>
    </w:p>
    <w:p w14:paraId="69F3FE7A" w14:textId="271987CF" w:rsidR="00992684" w:rsidRPr="00D45C38" w:rsidRDefault="00992684" w:rsidP="00992684">
      <w:pPr>
        <w:rPr>
          <w:b/>
          <w:bCs/>
        </w:rPr>
      </w:pPr>
      <w:r>
        <w:t xml:space="preserve">A list and count of participants certified at the specified agency and clinic(s) during the specified time period for which one staff person was recorded for each required step of the certification.  Participants are excluded from the report output if a “Separation of Duties (SOD) – Income” note has been written within 21 days prior to, on, or within 14 days after the certification by a different staff person than the certifier. </w:t>
      </w:r>
    </w:p>
    <w:p w14:paraId="50767B91" w14:textId="77777777" w:rsidR="00992684" w:rsidRDefault="00992684" w:rsidP="00992684">
      <w:pPr>
        <w:pStyle w:val="Heading4"/>
      </w:pPr>
      <w:r>
        <w:t>Some uses</w:t>
      </w:r>
    </w:p>
    <w:p w14:paraId="6C6F3D12" w14:textId="77777777" w:rsidR="00992684" w:rsidRDefault="00992684" w:rsidP="00992684">
      <w:r>
        <w:t>Assist agencies with meeting the SOD auditing requirements for participants certified by one staff person.</w:t>
      </w:r>
    </w:p>
    <w:p w14:paraId="0286BBC0" w14:textId="77777777" w:rsidR="00992684" w:rsidRPr="00A90848" w:rsidRDefault="00992684" w:rsidP="00992684">
      <w:pPr>
        <w:pStyle w:val="Heading4"/>
      </w:pPr>
      <w:r>
        <w:t>Prompts</w:t>
      </w:r>
    </w:p>
    <w:p w14:paraId="05DD70EC" w14:textId="77777777" w:rsidR="00992684" w:rsidRDefault="00992684" w:rsidP="00DB35CC">
      <w:pPr>
        <w:pStyle w:val="ListParagraph"/>
      </w:pPr>
      <w:r>
        <w:t>Agency ID – agency where participants were certified.</w:t>
      </w:r>
    </w:p>
    <w:p w14:paraId="1B41BBBF" w14:textId="77777777" w:rsidR="00992684" w:rsidRDefault="00992684" w:rsidP="00DB35CC">
      <w:pPr>
        <w:pStyle w:val="ListParagraph"/>
      </w:pPr>
      <w:r>
        <w:t>Clinic ID(s) – agency where participants were certified.</w:t>
      </w:r>
    </w:p>
    <w:p w14:paraId="43CC46B9" w14:textId="77777777" w:rsidR="00992684" w:rsidRDefault="00992684" w:rsidP="00DB35CC">
      <w:pPr>
        <w:pStyle w:val="ListParagraph"/>
      </w:pPr>
      <w:r>
        <w:t>Start Date – first date in time period during which participants were certified.</w:t>
      </w:r>
    </w:p>
    <w:p w14:paraId="0EC20894" w14:textId="77777777" w:rsidR="00992684" w:rsidRDefault="00992684" w:rsidP="00DB35CC">
      <w:pPr>
        <w:pStyle w:val="ListParagraph"/>
      </w:pPr>
      <w:r>
        <w:t>End Date – last date in time period during which participants were certified.</w:t>
      </w:r>
    </w:p>
    <w:p w14:paraId="44CFDDFF" w14:textId="77777777" w:rsidR="00992684" w:rsidRDefault="00992684" w:rsidP="00992684">
      <w:pPr>
        <w:pStyle w:val="Heading4"/>
      </w:pPr>
      <w:r>
        <w:t>Report outputs</w:t>
      </w:r>
    </w:p>
    <w:p w14:paraId="75845D5E" w14:textId="77777777" w:rsidR="00992684" w:rsidRDefault="00992684" w:rsidP="00992684">
      <w:pPr>
        <w:pStyle w:val="Caption"/>
      </w:pPr>
      <w:r>
        <w:t>Tab 1 – SOD-No Reviewed Note</w:t>
      </w:r>
    </w:p>
    <w:p w14:paraId="71FEE844" w14:textId="77777777" w:rsidR="00992684" w:rsidRDefault="00992684" w:rsidP="00992684">
      <w:r w:rsidRPr="00ED0694">
        <w:rPr>
          <w:noProof/>
        </w:rPr>
        <w:drawing>
          <wp:inline distT="0" distB="0" distL="0" distR="0" wp14:anchorId="3BDD0948" wp14:editId="29B9D5D1">
            <wp:extent cx="5943600" cy="768350"/>
            <wp:effectExtent l="0" t="0" r="0" b="0"/>
            <wp:docPr id="5917344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183976" name="Picture 1">
                      <a:extLst>
                        <a:ext uri="{C183D7F6-B498-43B3-948B-1728B52AA6E4}">
                          <adec:decorative xmlns:adec="http://schemas.microsoft.com/office/drawing/2017/decorative" val="1"/>
                        </a:ext>
                      </a:extLst>
                    </pic:cNvPr>
                    <pic:cNvPicPr/>
                  </pic:nvPicPr>
                  <pic:blipFill>
                    <a:blip r:embed="rId35"/>
                    <a:stretch>
                      <a:fillRect/>
                    </a:stretch>
                  </pic:blipFill>
                  <pic:spPr>
                    <a:xfrm>
                      <a:off x="0" y="0"/>
                      <a:ext cx="5943600" cy="768350"/>
                    </a:xfrm>
                    <a:prstGeom prst="rect">
                      <a:avLst/>
                    </a:prstGeom>
                  </pic:spPr>
                </pic:pic>
              </a:graphicData>
            </a:graphic>
          </wp:inline>
        </w:drawing>
      </w:r>
    </w:p>
    <w:p w14:paraId="5B216220" w14:textId="77777777" w:rsidR="00992684" w:rsidRDefault="00992684" w:rsidP="00992684">
      <w:r>
        <w:rPr>
          <w:b/>
          <w:bCs/>
        </w:rPr>
        <w:t xml:space="preserve">Columns: </w:t>
      </w:r>
      <w:r>
        <w:t>Food Type, Household ID (HHID), State WIC ID (SWID), WIC Type (at cert), DOB, Cert Date, Cert Time, Cert Day, Cert Length, Certifier, PPT Sig (participant signature), Risk Factors, Ht. In. (height in inches), Ht. 8ths (height 8ths of inch), Wt. Lbs. (weight in pounds), Wt. Oz. (weight ounces of pound), Hgb (hemoglobin) or Exception Reason, SOD Scan.</w:t>
      </w:r>
    </w:p>
    <w:p w14:paraId="2ABE5558" w14:textId="77777777" w:rsidR="00992684" w:rsidRPr="00A90848" w:rsidRDefault="00992684" w:rsidP="00992684">
      <w:r>
        <w:rPr>
          <w:b/>
          <w:bCs/>
        </w:rPr>
        <w:t xml:space="preserve">Grouped by: </w:t>
      </w:r>
      <w:r>
        <w:t>Clinic ID.</w:t>
      </w:r>
    </w:p>
    <w:p w14:paraId="62DCE423" w14:textId="77777777" w:rsidR="00992684" w:rsidRDefault="00992684" w:rsidP="00992684">
      <w:pPr>
        <w:pStyle w:val="Caption"/>
      </w:pPr>
      <w:r>
        <w:lastRenderedPageBreak/>
        <w:t>Tab 2 – SOD-Reviewed Note</w:t>
      </w:r>
      <w:r w:rsidRPr="00ED0694">
        <w:rPr>
          <w:noProof/>
        </w:rPr>
        <w:drawing>
          <wp:inline distT="0" distB="0" distL="0" distR="0" wp14:anchorId="594C716A" wp14:editId="64A7DC14">
            <wp:extent cx="5943600" cy="767080"/>
            <wp:effectExtent l="0" t="0" r="0" b="0"/>
            <wp:docPr id="5679105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26826" name="Picture 1">
                      <a:extLst>
                        <a:ext uri="{C183D7F6-B498-43B3-948B-1728B52AA6E4}">
                          <adec:decorative xmlns:adec="http://schemas.microsoft.com/office/drawing/2017/decorative" val="1"/>
                        </a:ext>
                      </a:extLst>
                    </pic:cNvPr>
                    <pic:cNvPicPr/>
                  </pic:nvPicPr>
                  <pic:blipFill>
                    <a:blip r:embed="rId36"/>
                    <a:stretch>
                      <a:fillRect/>
                    </a:stretch>
                  </pic:blipFill>
                  <pic:spPr>
                    <a:xfrm>
                      <a:off x="0" y="0"/>
                      <a:ext cx="5943600" cy="767080"/>
                    </a:xfrm>
                    <a:prstGeom prst="rect">
                      <a:avLst/>
                    </a:prstGeom>
                  </pic:spPr>
                </pic:pic>
              </a:graphicData>
            </a:graphic>
          </wp:inline>
        </w:drawing>
      </w:r>
    </w:p>
    <w:p w14:paraId="4F290461" w14:textId="77777777" w:rsidR="00992684" w:rsidRDefault="00992684" w:rsidP="00992684">
      <w:r>
        <w:rPr>
          <w:b/>
          <w:bCs/>
        </w:rPr>
        <w:t xml:space="preserve">Columns: </w:t>
      </w:r>
      <w:r>
        <w:t>Food Type, Household ID (HHID), State WIC ID (SWID), WIC Type (at cert), DOB, Cert Date, Cert Time, Cert Day, Cert Length (min.), Staff Wrote Note, Note Date, Certifier, PPT Sig (participant signature), RFs (risk factors), Ht. In. (height in inches), Ht. 8ths (height 8ths of inch), Wt. Lbs. (weight in pounds), Wt. Oz. (weight ounces of pound), Hgb (hemoglobin) or Exception Reason, SOD Scan.</w:t>
      </w:r>
    </w:p>
    <w:p w14:paraId="7399EC21" w14:textId="77777777" w:rsidR="00992684" w:rsidRDefault="00992684" w:rsidP="00992684">
      <w:r>
        <w:rPr>
          <w:b/>
          <w:bCs/>
        </w:rPr>
        <w:t xml:space="preserve">Grouped by: </w:t>
      </w:r>
      <w:r>
        <w:t>Clinic ID.</w:t>
      </w:r>
    </w:p>
    <w:p w14:paraId="7304A798" w14:textId="77777777" w:rsidR="00992684" w:rsidRDefault="00992684" w:rsidP="00992684">
      <w:pPr>
        <w:pStyle w:val="Heading3"/>
      </w:pPr>
      <w:bookmarkStart w:id="16" w:name="_Toc235422836"/>
      <w:bookmarkStart w:id="17" w:name="_Toc244010748"/>
      <w:r>
        <w:t>Grantee, Agency, County, City, and Zip Codes</w:t>
      </w:r>
      <w:bookmarkEnd w:id="16"/>
      <w:bookmarkEnd w:id="17"/>
    </w:p>
    <w:p w14:paraId="149E6AEE" w14:textId="77777777" w:rsidR="00992684" w:rsidRDefault="00992684" w:rsidP="00992684">
      <w:r>
        <w:t>Created May 20, 2026</w:t>
      </w:r>
    </w:p>
    <w:p w14:paraId="1C78F7EB" w14:textId="77777777" w:rsidR="00992684" w:rsidRDefault="00992684" w:rsidP="00992684">
      <w:pPr>
        <w:pStyle w:val="Heading4"/>
      </w:pPr>
      <w:r>
        <w:t>Overview</w:t>
      </w:r>
    </w:p>
    <w:p w14:paraId="67CBA279" w14:textId="77777777" w:rsidR="00992684" w:rsidRDefault="00992684" w:rsidP="00992684">
      <w:r>
        <w:t>A list of Grantee ID, Grantee, Agency ID, Agency, County Codes, Counties, City Codes, Cities, and Zip Codes. Breaks occur in the list on change of Grantee ID.</w:t>
      </w:r>
    </w:p>
    <w:p w14:paraId="0A24ED54" w14:textId="77777777" w:rsidR="00992684" w:rsidRDefault="00992684" w:rsidP="00992684">
      <w:pPr>
        <w:pStyle w:val="Heading4"/>
      </w:pPr>
      <w:r>
        <w:t>Some uses</w:t>
      </w:r>
    </w:p>
    <w:p w14:paraId="45B15C2C" w14:textId="77777777" w:rsidR="00992684" w:rsidRDefault="00992684" w:rsidP="00992684">
      <w:pPr>
        <w:pStyle w:val="ListBullet"/>
        <w:ind w:left="360" w:hanging="360"/>
      </w:pPr>
      <w:r>
        <w:t>Identifying cities and zip codes associated with grantees and agencies.</w:t>
      </w:r>
    </w:p>
    <w:p w14:paraId="4029E7B7" w14:textId="77777777" w:rsidR="00992684" w:rsidRPr="00A90848" w:rsidRDefault="00992684" w:rsidP="00992684">
      <w:pPr>
        <w:pStyle w:val="Heading4"/>
      </w:pPr>
      <w:r>
        <w:t>Prompts</w:t>
      </w:r>
    </w:p>
    <w:p w14:paraId="22AB2841" w14:textId="77777777" w:rsidR="00992684" w:rsidRDefault="00992684" w:rsidP="00992684">
      <w:pPr>
        <w:pStyle w:val="ListBullet"/>
        <w:ind w:left="360" w:hanging="360"/>
      </w:pPr>
      <w:r>
        <w:t>None</w:t>
      </w:r>
    </w:p>
    <w:p w14:paraId="1B34181D" w14:textId="77777777" w:rsidR="00992684" w:rsidRDefault="00992684" w:rsidP="00992684">
      <w:pPr>
        <w:pStyle w:val="Heading4"/>
      </w:pPr>
      <w:r>
        <w:t>Report outputs</w:t>
      </w:r>
    </w:p>
    <w:p w14:paraId="388DC37D" w14:textId="77777777" w:rsidR="00992684" w:rsidRDefault="00992684" w:rsidP="00992684">
      <w:pPr>
        <w:pStyle w:val="Caption"/>
      </w:pPr>
      <w:r>
        <w:t>Tab 1 – LIST</w:t>
      </w:r>
    </w:p>
    <w:p w14:paraId="319159AB" w14:textId="77777777" w:rsidR="00992684" w:rsidRPr="00947663" w:rsidRDefault="00992684" w:rsidP="00992684">
      <w:r w:rsidRPr="00DA59D2">
        <w:rPr>
          <w:noProof/>
        </w:rPr>
        <w:drawing>
          <wp:inline distT="0" distB="0" distL="0" distR="0" wp14:anchorId="16B2CCAD" wp14:editId="6462C16B">
            <wp:extent cx="5943600" cy="430530"/>
            <wp:effectExtent l="0" t="0" r="0" b="7620"/>
            <wp:docPr id="2603325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32548" name="Picture 1">
                      <a:extLst>
                        <a:ext uri="{C183D7F6-B498-43B3-948B-1728B52AA6E4}">
                          <adec:decorative xmlns:adec="http://schemas.microsoft.com/office/drawing/2017/decorative" val="1"/>
                        </a:ext>
                      </a:extLst>
                    </pic:cNvPr>
                    <pic:cNvPicPr/>
                  </pic:nvPicPr>
                  <pic:blipFill>
                    <a:blip r:embed="rId37"/>
                    <a:stretch>
                      <a:fillRect/>
                    </a:stretch>
                  </pic:blipFill>
                  <pic:spPr>
                    <a:xfrm>
                      <a:off x="0" y="0"/>
                      <a:ext cx="5943600" cy="430530"/>
                    </a:xfrm>
                    <a:prstGeom prst="rect">
                      <a:avLst/>
                    </a:prstGeom>
                  </pic:spPr>
                </pic:pic>
              </a:graphicData>
            </a:graphic>
          </wp:inline>
        </w:drawing>
      </w:r>
    </w:p>
    <w:p w14:paraId="3029C4FF" w14:textId="77777777" w:rsidR="00992684" w:rsidRDefault="00992684" w:rsidP="00992684">
      <w:r>
        <w:rPr>
          <w:b/>
          <w:bCs/>
        </w:rPr>
        <w:t xml:space="preserve">Columns: </w:t>
      </w:r>
      <w:r>
        <w:t>Grantee ID, Grantee, Agency ID, Agency, County Code, County, City Code, City, Zip Code.</w:t>
      </w:r>
    </w:p>
    <w:p w14:paraId="4D77363D" w14:textId="77777777" w:rsidR="00992684" w:rsidRDefault="00992684" w:rsidP="00992684">
      <w:pPr>
        <w:pStyle w:val="Heading3"/>
      </w:pPr>
      <w:bookmarkStart w:id="18" w:name="_Toc235422837"/>
      <w:bookmarkStart w:id="19" w:name="_Toc244010749"/>
      <w:r>
        <w:t>Incomplete MCAs</w:t>
      </w:r>
      <w:bookmarkEnd w:id="18"/>
      <w:bookmarkEnd w:id="19"/>
    </w:p>
    <w:p w14:paraId="7168A690" w14:textId="77777777" w:rsidR="00992684" w:rsidRDefault="00992684" w:rsidP="00992684">
      <w:r>
        <w:t>Revised Oct. 15, 2024</w:t>
      </w:r>
    </w:p>
    <w:p w14:paraId="56CACB70" w14:textId="77777777" w:rsidR="00992684" w:rsidRDefault="00992684" w:rsidP="00992684">
      <w:pPr>
        <w:pStyle w:val="Heading4"/>
      </w:pPr>
      <w:r>
        <w:lastRenderedPageBreak/>
        <w:t>Overview</w:t>
      </w:r>
    </w:p>
    <w:p w14:paraId="3CEB5B88" w14:textId="77777777" w:rsidR="00992684" w:rsidRDefault="00992684" w:rsidP="00992684">
      <w:r>
        <w:t xml:space="preserve">Provides a list and count of participants who currently belong to the specified agency and have a Mid-Certification Assessment (MCA) that was started on or after the specified date and never completed. </w:t>
      </w:r>
    </w:p>
    <w:p w14:paraId="2C235410" w14:textId="77777777" w:rsidR="00992684" w:rsidRDefault="00992684" w:rsidP="00992684">
      <w:pPr>
        <w:pStyle w:val="Heading4"/>
      </w:pPr>
      <w:r>
        <w:t>Some uses</w:t>
      </w:r>
    </w:p>
    <w:p w14:paraId="625CB39D" w14:textId="77777777" w:rsidR="00992684" w:rsidRDefault="00992684" w:rsidP="00992684">
      <w:r>
        <w:t>Identify participants for whom the MCA was not completed correctly in order to fix the record prior to the next certification.</w:t>
      </w:r>
    </w:p>
    <w:p w14:paraId="19638B05" w14:textId="77777777" w:rsidR="00992684" w:rsidRDefault="00992684" w:rsidP="00992684">
      <w:pPr>
        <w:pStyle w:val="Heading4"/>
      </w:pPr>
      <w:r>
        <w:t>Prompts</w:t>
      </w:r>
    </w:p>
    <w:p w14:paraId="1AD8F165" w14:textId="77777777" w:rsidR="00992684" w:rsidRDefault="00992684" w:rsidP="00DB35CC">
      <w:pPr>
        <w:pStyle w:val="ListParagraph"/>
      </w:pPr>
      <w:r>
        <w:t>Agency ID(s) – agency where participants currently belong.</w:t>
      </w:r>
    </w:p>
    <w:p w14:paraId="0FB17A79" w14:textId="77777777" w:rsidR="00992684" w:rsidRPr="00AD6530" w:rsidRDefault="00992684" w:rsidP="00DB35CC">
      <w:pPr>
        <w:pStyle w:val="ListParagraph"/>
      </w:pPr>
      <w:r>
        <w:t>Start Date – date on or after which the incomplete MCAs were started.</w:t>
      </w:r>
    </w:p>
    <w:p w14:paraId="26B43213" w14:textId="77777777" w:rsidR="00992684" w:rsidRDefault="00992684" w:rsidP="00992684">
      <w:pPr>
        <w:pStyle w:val="Heading4"/>
      </w:pPr>
      <w:r>
        <w:t>Report output</w:t>
      </w:r>
    </w:p>
    <w:p w14:paraId="69F1CCA1" w14:textId="77777777" w:rsidR="00992684" w:rsidRPr="00AD6530" w:rsidRDefault="00992684" w:rsidP="00992684">
      <w:pPr>
        <w:pStyle w:val="Caption"/>
      </w:pPr>
      <w:r>
        <w:t>Tab 1 – Incomplete MCAs</w:t>
      </w:r>
    </w:p>
    <w:p w14:paraId="7C44327F" w14:textId="77777777" w:rsidR="00992684" w:rsidRPr="00AD6530" w:rsidRDefault="00992684" w:rsidP="00992684">
      <w:r w:rsidRPr="00AD6530">
        <w:rPr>
          <w:noProof/>
        </w:rPr>
        <w:drawing>
          <wp:inline distT="0" distB="0" distL="0" distR="0" wp14:anchorId="3BA30508" wp14:editId="7804D19B">
            <wp:extent cx="4692142" cy="967994"/>
            <wp:effectExtent l="0" t="0" r="0" b="3810"/>
            <wp:docPr id="14933901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90114" name="Picture 1">
                      <a:extLst>
                        <a:ext uri="{C183D7F6-B498-43B3-948B-1728B52AA6E4}">
                          <adec:decorative xmlns:adec="http://schemas.microsoft.com/office/drawing/2017/decorative" val="1"/>
                        </a:ext>
                      </a:extLst>
                    </pic:cNvPr>
                    <pic:cNvPicPr/>
                  </pic:nvPicPr>
                  <pic:blipFill>
                    <a:blip r:embed="rId38"/>
                    <a:stretch>
                      <a:fillRect/>
                    </a:stretch>
                  </pic:blipFill>
                  <pic:spPr>
                    <a:xfrm>
                      <a:off x="0" y="0"/>
                      <a:ext cx="4692142" cy="967994"/>
                    </a:xfrm>
                    <a:prstGeom prst="rect">
                      <a:avLst/>
                    </a:prstGeom>
                  </pic:spPr>
                </pic:pic>
              </a:graphicData>
            </a:graphic>
          </wp:inline>
        </w:drawing>
      </w:r>
    </w:p>
    <w:p w14:paraId="5F52358F" w14:textId="77777777" w:rsidR="00992684" w:rsidRDefault="00992684" w:rsidP="00992684">
      <w:r>
        <w:rPr>
          <w:b/>
          <w:bCs/>
        </w:rPr>
        <w:t xml:space="preserve">Columns: </w:t>
      </w:r>
      <w:r>
        <w:t>State WIC ID, WIC Type, MCA Due Date, MCA Start Date, Staff Started MCA, MCA Agency ID, Completed Date.</w:t>
      </w:r>
    </w:p>
    <w:p w14:paraId="6FDD9FDD" w14:textId="77777777" w:rsidR="00992684" w:rsidRDefault="00992684" w:rsidP="00992684">
      <w:r>
        <w:rPr>
          <w:b/>
          <w:bCs/>
        </w:rPr>
        <w:t xml:space="preserve">Counts: </w:t>
      </w:r>
      <w:r>
        <w:t>Participants.</w:t>
      </w:r>
    </w:p>
    <w:p w14:paraId="244AD739" w14:textId="77777777" w:rsidR="00992684" w:rsidRPr="00AD6530" w:rsidRDefault="00992684" w:rsidP="00992684">
      <w:r>
        <w:rPr>
          <w:b/>
          <w:bCs/>
        </w:rPr>
        <w:t xml:space="preserve">Grouped by: </w:t>
      </w:r>
      <w:r>
        <w:t>Agency ID.</w:t>
      </w:r>
    </w:p>
    <w:p w14:paraId="662F7BF3" w14:textId="77777777" w:rsidR="00992684" w:rsidRDefault="00992684" w:rsidP="00992684">
      <w:pPr>
        <w:pStyle w:val="Heading3"/>
      </w:pPr>
      <w:bookmarkStart w:id="20" w:name="_Toc235422838"/>
      <w:bookmarkStart w:id="21" w:name="_Toc244010750"/>
      <w:r>
        <w:t>MCAs Completed or Not and Benefits Issued</w:t>
      </w:r>
      <w:bookmarkEnd w:id="20"/>
      <w:bookmarkEnd w:id="21"/>
    </w:p>
    <w:p w14:paraId="46B2F5BD" w14:textId="77777777" w:rsidR="00992684" w:rsidRPr="008B2990" w:rsidRDefault="00992684" w:rsidP="00992684">
      <w:r>
        <w:t>Revised Nov. 14, 2024</w:t>
      </w:r>
    </w:p>
    <w:p w14:paraId="5A8A330B" w14:textId="77777777" w:rsidR="00992684" w:rsidRPr="00AD6530" w:rsidRDefault="00992684" w:rsidP="00992684">
      <w:pPr>
        <w:pStyle w:val="Heading4"/>
      </w:pPr>
      <w:r>
        <w:t>Overview</w:t>
      </w:r>
    </w:p>
    <w:p w14:paraId="02D50F9B" w14:textId="77777777" w:rsidR="00992684" w:rsidRDefault="00992684" w:rsidP="00992684">
      <w:r>
        <w:t>A listing and count of participants who belong to the specified agency and are due for a Mid-Certification Assessment (MCAs) during the specified time period, and whether the MCA was completed, and benefits were issued. MCA appointments are identified by “mid” being part of the appointment name. Report users will need to input their agency’s Appointment Type IDs associated with MCAs, which are provided in the Reference Tab. This output includes an OPTIONAL input control that allows the report user to filter Tab 2 – MCAs (listing of participant) by clinic. (NOTE: the input controls selections are removed whenever the report is refreshed, and the output will again include all clinics.)</w:t>
      </w:r>
    </w:p>
    <w:p w14:paraId="42C46248" w14:textId="77777777" w:rsidR="00992684" w:rsidRDefault="00992684" w:rsidP="00992684">
      <w:pPr>
        <w:pStyle w:val="Heading4"/>
      </w:pPr>
      <w:r>
        <w:lastRenderedPageBreak/>
        <w:t>Some uses</w:t>
      </w:r>
    </w:p>
    <w:p w14:paraId="02FB4E1C" w14:textId="77777777" w:rsidR="00992684" w:rsidRDefault="00992684" w:rsidP="00DB35CC">
      <w:pPr>
        <w:pStyle w:val="ListParagraph"/>
      </w:pPr>
      <w:r>
        <w:t>Identify participants with MCAs, whether an appointment was scheduled/kept, who completed the MCA, the number of sets issued after the MCA Due (regardless of whether completed) and staff who issued the benefits.</w:t>
      </w:r>
    </w:p>
    <w:p w14:paraId="7DF04C81" w14:textId="77777777" w:rsidR="00992684" w:rsidRDefault="00992684" w:rsidP="00DB35CC">
      <w:pPr>
        <w:pStyle w:val="ListParagraph"/>
      </w:pPr>
      <w:r>
        <w:t>Identify the number of MCAs due during a specified time period.</w:t>
      </w:r>
    </w:p>
    <w:p w14:paraId="06B3E3E2" w14:textId="77777777" w:rsidR="00992684" w:rsidRDefault="00992684" w:rsidP="00DB35CC">
      <w:pPr>
        <w:pStyle w:val="ListParagraph"/>
      </w:pPr>
      <w:r>
        <w:t>Determine the number and percentage of completed MCAs.</w:t>
      </w:r>
    </w:p>
    <w:p w14:paraId="3E3A189D" w14:textId="77777777" w:rsidR="00992684" w:rsidRDefault="00992684" w:rsidP="00DB35CC">
      <w:pPr>
        <w:pStyle w:val="ListParagraph"/>
      </w:pPr>
      <w:r>
        <w:t>Determine the number and percentage of MCA appointments, scheduled and kept, for the agency and its clinics.</w:t>
      </w:r>
    </w:p>
    <w:p w14:paraId="55CF0BC3" w14:textId="77777777" w:rsidR="00992684" w:rsidRDefault="00992684" w:rsidP="00DB35CC">
      <w:pPr>
        <w:pStyle w:val="ListParagraph"/>
      </w:pPr>
      <w:r>
        <w:t>Identify staff who may be issuing benefits, and the number of sets, to participants after their MCA Due date who have not had their MCA completed.</w:t>
      </w:r>
    </w:p>
    <w:p w14:paraId="030311AF" w14:textId="77777777" w:rsidR="00992684" w:rsidRDefault="00992684" w:rsidP="00992684">
      <w:pPr>
        <w:pStyle w:val="Heading4"/>
      </w:pPr>
      <w:r>
        <w:t>Prompts</w:t>
      </w:r>
    </w:p>
    <w:p w14:paraId="27CA11E2" w14:textId="77777777" w:rsidR="00992684" w:rsidRDefault="00992684" w:rsidP="00DB35CC">
      <w:pPr>
        <w:pStyle w:val="ListParagraph"/>
      </w:pPr>
      <w:r>
        <w:t>Agency ID – agency where participants currently belong.</w:t>
      </w:r>
    </w:p>
    <w:p w14:paraId="0E1CE47F" w14:textId="77777777" w:rsidR="00992684" w:rsidRDefault="00992684" w:rsidP="00DB35CC">
      <w:pPr>
        <w:pStyle w:val="ListParagraph"/>
      </w:pPr>
      <w:r>
        <w:t xml:space="preserve">MCA Appointment Type ID – the ID associated with the MCA appointments. </w:t>
      </w:r>
    </w:p>
    <w:p w14:paraId="05769B01" w14:textId="77777777" w:rsidR="00992684" w:rsidRDefault="00992684" w:rsidP="00DB35CC">
      <w:pPr>
        <w:pStyle w:val="ListParagraph"/>
      </w:pPr>
      <w:r>
        <w:t>Start Date – the first date in the time period during which the MCA Due dates fall.</w:t>
      </w:r>
    </w:p>
    <w:p w14:paraId="3225380D" w14:textId="77777777" w:rsidR="00992684" w:rsidRDefault="00992684" w:rsidP="00DB35CC">
      <w:pPr>
        <w:pStyle w:val="ListParagraph"/>
      </w:pPr>
      <w:r>
        <w:t>End Date – the last date in the time period during which the MCA Due dates fall.</w:t>
      </w:r>
    </w:p>
    <w:p w14:paraId="58E41786" w14:textId="77777777" w:rsidR="00992684" w:rsidRDefault="00992684" w:rsidP="00992684">
      <w:pPr>
        <w:pStyle w:val="Heading4"/>
      </w:pPr>
      <w:r>
        <w:t>Report outputs</w:t>
      </w:r>
    </w:p>
    <w:p w14:paraId="4167507D" w14:textId="77777777" w:rsidR="00992684" w:rsidRDefault="00992684" w:rsidP="00992684">
      <w:pPr>
        <w:pStyle w:val="Caption"/>
      </w:pPr>
      <w:r>
        <w:t>Tab 1 – Reference</w:t>
      </w:r>
    </w:p>
    <w:p w14:paraId="338798F6" w14:textId="77777777" w:rsidR="00992684" w:rsidRDefault="00992684" w:rsidP="00992684">
      <w:pPr>
        <w:pStyle w:val="Caption"/>
        <w:spacing w:before="120"/>
      </w:pPr>
      <w:r w:rsidRPr="00A65AC9">
        <w:rPr>
          <w:noProof/>
        </w:rPr>
        <w:drawing>
          <wp:inline distT="0" distB="0" distL="0" distR="0" wp14:anchorId="6BEA0F02" wp14:editId="0D4EA88E">
            <wp:extent cx="3650742" cy="761111"/>
            <wp:effectExtent l="0" t="0" r="6985" b="1270"/>
            <wp:docPr id="164403912" name="Picture 1644039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39"/>
                    <a:srcRect b="29884"/>
                    <a:stretch/>
                  </pic:blipFill>
                  <pic:spPr bwMode="auto">
                    <a:xfrm>
                      <a:off x="0" y="0"/>
                      <a:ext cx="3650742" cy="761111"/>
                    </a:xfrm>
                    <a:prstGeom prst="rect">
                      <a:avLst/>
                    </a:prstGeom>
                    <a:ln>
                      <a:noFill/>
                    </a:ln>
                    <a:extLst>
                      <a:ext uri="{53640926-AAD7-44D8-BBD7-CCE9431645EC}">
                        <a14:shadowObscured xmlns:a14="http://schemas.microsoft.com/office/drawing/2010/main"/>
                      </a:ext>
                    </a:extLst>
                  </pic:spPr>
                </pic:pic>
              </a:graphicData>
            </a:graphic>
          </wp:inline>
        </w:drawing>
      </w:r>
    </w:p>
    <w:p w14:paraId="7403EF21" w14:textId="77777777" w:rsidR="00992684" w:rsidRPr="0079299F" w:rsidRDefault="00992684" w:rsidP="00992684">
      <w:r>
        <w:rPr>
          <w:b/>
          <w:bCs/>
        </w:rPr>
        <w:t>Columns:</w:t>
      </w:r>
      <w:r>
        <w:t xml:space="preserve"> Agency ID, Appt ID, Mid-certification Descriptions.</w:t>
      </w:r>
    </w:p>
    <w:p w14:paraId="55F9B60E" w14:textId="77777777" w:rsidR="00992684" w:rsidRDefault="00992684" w:rsidP="00992684">
      <w:pPr>
        <w:pStyle w:val="Caption"/>
      </w:pPr>
      <w:r>
        <w:t>Tab 2 – MCAs</w:t>
      </w:r>
    </w:p>
    <w:p w14:paraId="67CA14AB" w14:textId="77777777" w:rsidR="00992684" w:rsidRDefault="00992684" w:rsidP="00992684">
      <w:pPr>
        <w:pStyle w:val="Caption"/>
        <w:spacing w:before="120"/>
      </w:pPr>
      <w:r w:rsidRPr="007B3290">
        <w:rPr>
          <w:noProof/>
        </w:rPr>
        <w:drawing>
          <wp:inline distT="0" distB="0" distL="0" distR="0" wp14:anchorId="1DA5078F" wp14:editId="5F1FC6B9">
            <wp:extent cx="5943600" cy="675640"/>
            <wp:effectExtent l="0" t="0" r="0" b="0"/>
            <wp:docPr id="18612103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10344" name="Picture 1">
                      <a:extLst>
                        <a:ext uri="{C183D7F6-B498-43B3-948B-1728B52AA6E4}">
                          <adec:decorative xmlns:adec="http://schemas.microsoft.com/office/drawing/2017/decorative" val="1"/>
                        </a:ext>
                      </a:extLst>
                    </pic:cNvPr>
                    <pic:cNvPicPr/>
                  </pic:nvPicPr>
                  <pic:blipFill>
                    <a:blip r:embed="rId40"/>
                    <a:stretch>
                      <a:fillRect/>
                    </a:stretch>
                  </pic:blipFill>
                  <pic:spPr>
                    <a:xfrm>
                      <a:off x="0" y="0"/>
                      <a:ext cx="5943600" cy="675640"/>
                    </a:xfrm>
                    <a:prstGeom prst="rect">
                      <a:avLst/>
                    </a:prstGeom>
                  </pic:spPr>
                </pic:pic>
              </a:graphicData>
            </a:graphic>
          </wp:inline>
        </w:drawing>
      </w:r>
    </w:p>
    <w:p w14:paraId="4E87DF4D" w14:textId="77777777" w:rsidR="00992684" w:rsidRDefault="00992684" w:rsidP="00992684">
      <w:r>
        <w:rPr>
          <w:b/>
          <w:bCs/>
        </w:rPr>
        <w:t xml:space="preserve">Columns: </w:t>
      </w:r>
      <w:r>
        <w:t>Clinic ID, Household ID, State WIC ID, WIC Type, MCA Appt Scheduled, MCA Appt Kept, MCA Due, MCA Date, MCA Staff, Cert End Date, Last Set LDTU, Sets after MCA Date, Issued Date, Issued by Staff.</w:t>
      </w:r>
    </w:p>
    <w:p w14:paraId="4D8E7E7D" w14:textId="77777777" w:rsidR="00992684" w:rsidRPr="0079299F" w:rsidRDefault="00992684" w:rsidP="00992684">
      <w:r>
        <w:rPr>
          <w:b/>
          <w:bCs/>
        </w:rPr>
        <w:t xml:space="preserve">Counts: </w:t>
      </w:r>
      <w:r>
        <w:t>Participants.</w:t>
      </w:r>
    </w:p>
    <w:p w14:paraId="6E97625D" w14:textId="77777777" w:rsidR="00992684" w:rsidRDefault="00992684" w:rsidP="00992684">
      <w:pPr>
        <w:pStyle w:val="Caption"/>
      </w:pPr>
      <w:r>
        <w:t>Tab 3 – Staff Counts</w:t>
      </w:r>
    </w:p>
    <w:p w14:paraId="40A58BA3" w14:textId="77777777" w:rsidR="00992684" w:rsidRDefault="00992684" w:rsidP="00992684">
      <w:pPr>
        <w:pStyle w:val="Caption"/>
        <w:spacing w:before="120"/>
      </w:pPr>
      <w:r w:rsidRPr="00AD6530">
        <w:rPr>
          <w:noProof/>
        </w:rPr>
        <w:drawing>
          <wp:inline distT="0" distB="0" distL="0" distR="0" wp14:anchorId="611795E0" wp14:editId="60DD9714">
            <wp:extent cx="4792980" cy="623189"/>
            <wp:effectExtent l="0" t="0" r="0" b="5715"/>
            <wp:docPr id="7115711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71123" name="Picture 1">
                      <a:extLst>
                        <a:ext uri="{C183D7F6-B498-43B3-948B-1728B52AA6E4}">
                          <adec:decorative xmlns:adec="http://schemas.microsoft.com/office/drawing/2017/decorative" val="1"/>
                        </a:ext>
                      </a:extLst>
                    </pic:cNvPr>
                    <pic:cNvPicPr/>
                  </pic:nvPicPr>
                  <pic:blipFill>
                    <a:blip r:embed="rId41"/>
                    <a:stretch>
                      <a:fillRect/>
                    </a:stretch>
                  </pic:blipFill>
                  <pic:spPr>
                    <a:xfrm>
                      <a:off x="0" y="0"/>
                      <a:ext cx="4792980" cy="623189"/>
                    </a:xfrm>
                    <a:prstGeom prst="rect">
                      <a:avLst/>
                    </a:prstGeom>
                  </pic:spPr>
                </pic:pic>
              </a:graphicData>
            </a:graphic>
          </wp:inline>
        </w:drawing>
      </w:r>
    </w:p>
    <w:p w14:paraId="29EABDD0" w14:textId="77777777" w:rsidR="00992684" w:rsidRDefault="00992684" w:rsidP="00992684">
      <w:r>
        <w:rPr>
          <w:b/>
          <w:bCs/>
        </w:rPr>
        <w:lastRenderedPageBreak/>
        <w:t xml:space="preserve">Columns: </w:t>
      </w:r>
      <w:r>
        <w:t>Not Completed/Issued Benefits, 1 Set Issued, 2 Sets Issued, 3 Sets Issued, 4 or More Sets Issued.</w:t>
      </w:r>
    </w:p>
    <w:p w14:paraId="2D80A6FC" w14:textId="77777777" w:rsidR="00992684" w:rsidRPr="0079299F" w:rsidRDefault="00992684" w:rsidP="00992684">
      <w:r>
        <w:t>Row: Staff names.</w:t>
      </w:r>
    </w:p>
    <w:p w14:paraId="3B92E3E5" w14:textId="77777777" w:rsidR="00992684" w:rsidRDefault="00992684" w:rsidP="00992684">
      <w:pPr>
        <w:pStyle w:val="Caption"/>
      </w:pPr>
      <w:r>
        <w:t>Tab 4 – Counts</w:t>
      </w:r>
    </w:p>
    <w:p w14:paraId="0D3D9393" w14:textId="77777777" w:rsidR="00992684" w:rsidRDefault="00992684" w:rsidP="00992684">
      <w:pPr>
        <w:pStyle w:val="Caption"/>
        <w:spacing w:before="120"/>
      </w:pPr>
      <w:r w:rsidRPr="0079299F">
        <w:rPr>
          <w:noProof/>
        </w:rPr>
        <w:drawing>
          <wp:inline distT="0" distB="0" distL="0" distR="0" wp14:anchorId="2FF9B8E7" wp14:editId="1A373935">
            <wp:extent cx="5943600" cy="800735"/>
            <wp:effectExtent l="0" t="0" r="0" b="0"/>
            <wp:docPr id="18107174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17409" name="Picture 1">
                      <a:extLst>
                        <a:ext uri="{C183D7F6-B498-43B3-948B-1728B52AA6E4}">
                          <adec:decorative xmlns:adec="http://schemas.microsoft.com/office/drawing/2017/decorative" val="1"/>
                        </a:ext>
                      </a:extLst>
                    </pic:cNvPr>
                    <pic:cNvPicPr/>
                  </pic:nvPicPr>
                  <pic:blipFill>
                    <a:blip r:embed="rId42"/>
                    <a:stretch>
                      <a:fillRect/>
                    </a:stretch>
                  </pic:blipFill>
                  <pic:spPr>
                    <a:xfrm>
                      <a:off x="0" y="0"/>
                      <a:ext cx="5943600" cy="800735"/>
                    </a:xfrm>
                    <a:prstGeom prst="rect">
                      <a:avLst/>
                    </a:prstGeom>
                  </pic:spPr>
                </pic:pic>
              </a:graphicData>
            </a:graphic>
          </wp:inline>
        </w:drawing>
      </w:r>
    </w:p>
    <w:p w14:paraId="0E53178B" w14:textId="77777777" w:rsidR="00992684" w:rsidRDefault="00992684" w:rsidP="00992684">
      <w:r>
        <w:rPr>
          <w:b/>
          <w:bCs/>
        </w:rPr>
        <w:t xml:space="preserve">Columns: </w:t>
      </w:r>
      <w:r>
        <w:t>MCAs Due, MCAs Completed, MCAs Not Completed, % MCAs Complete, Not Completed/Issued Benefits, % Not Completed/Issued Benefits, 1 Set Issued, 2 Sets Issued, 3 Sets Issued, 4 or More Sets Issued, MCAs with Scheduled Appts, MCA Appts Kept, % MCA Appts Kept.</w:t>
      </w:r>
    </w:p>
    <w:p w14:paraId="24BAD842" w14:textId="77777777" w:rsidR="00992684" w:rsidRDefault="00992684" w:rsidP="00992684">
      <w:r>
        <w:rPr>
          <w:b/>
          <w:bCs/>
        </w:rPr>
        <w:t>Rows:</w:t>
      </w:r>
      <w:r>
        <w:t xml:space="preserve"> AGENCY ID, CLINIC ID(s).</w:t>
      </w:r>
    </w:p>
    <w:p w14:paraId="5AE21BA2" w14:textId="32C0964F" w:rsidR="00C5458F" w:rsidRDefault="00C5458F" w:rsidP="00C5458F">
      <w:pPr>
        <w:pStyle w:val="Heading3"/>
      </w:pPr>
      <w:bookmarkStart w:id="22" w:name="_Toc235422839"/>
      <w:bookmarkStart w:id="23" w:name="_Toc244010751"/>
      <w:r>
        <w:t>ME Chart Audits</w:t>
      </w:r>
      <w:bookmarkEnd w:id="23"/>
    </w:p>
    <w:p w14:paraId="2F4AF3F6" w14:textId="4877ABB9" w:rsidR="00C5458F" w:rsidRPr="008B2990" w:rsidRDefault="00C5458F" w:rsidP="00C5458F">
      <w:r>
        <w:t>Revised Sept. 24, 2026</w:t>
      </w:r>
    </w:p>
    <w:p w14:paraId="697E0399" w14:textId="77777777" w:rsidR="00C5458F" w:rsidRPr="00AD6530" w:rsidRDefault="00C5458F" w:rsidP="00C5458F">
      <w:pPr>
        <w:pStyle w:val="Heading4"/>
      </w:pPr>
      <w:r>
        <w:t>Overview</w:t>
      </w:r>
    </w:p>
    <w:p w14:paraId="50A4A11F" w14:textId="4633737E" w:rsidR="00C5458F" w:rsidRDefault="00C5458F" w:rsidP="00C5458F">
      <w:r>
        <w:t>A list of participants with benefits issued at the specified agency during the specified issuance dates and for the specified participation month. The list includes a distinct count of participants and households. Three optional input controls allow you to filter the output by Income Type, Physical Presence, and CPA Signature.</w:t>
      </w:r>
    </w:p>
    <w:p w14:paraId="64C70D9D" w14:textId="77777777" w:rsidR="00C5458F" w:rsidRDefault="00C5458F" w:rsidP="00C5458F">
      <w:pPr>
        <w:pStyle w:val="Heading4"/>
      </w:pPr>
      <w:r>
        <w:t>Some uses</w:t>
      </w:r>
    </w:p>
    <w:p w14:paraId="3BEBD346" w14:textId="77777777" w:rsidR="00C5458F" w:rsidRDefault="00C5458F" w:rsidP="00C5458F">
      <w:r>
        <w:t>Assist with identifying records for management evaluations.</w:t>
      </w:r>
    </w:p>
    <w:p w14:paraId="3A51FD33" w14:textId="77777777" w:rsidR="00C5458F" w:rsidRDefault="00C5458F" w:rsidP="00C5458F">
      <w:pPr>
        <w:pStyle w:val="Heading4"/>
      </w:pPr>
      <w:r>
        <w:t>Prompts</w:t>
      </w:r>
    </w:p>
    <w:p w14:paraId="766B6EC8" w14:textId="196AB821" w:rsidR="00C5458F" w:rsidRDefault="00C5458F" w:rsidP="00C5458F">
      <w:pPr>
        <w:pStyle w:val="ListParagraph"/>
      </w:pPr>
      <w:r>
        <w:t>Agency ID – agency where benefits were issued.</w:t>
      </w:r>
    </w:p>
    <w:p w14:paraId="183D3229" w14:textId="1C4A5E78" w:rsidR="00C5458F" w:rsidRDefault="00C5458F" w:rsidP="00C5458F">
      <w:pPr>
        <w:pStyle w:val="ListParagraph"/>
      </w:pPr>
      <w:r>
        <w:t>Participation Month – month benefits were counted for.</w:t>
      </w:r>
    </w:p>
    <w:p w14:paraId="35D60EEE" w14:textId="79E85996" w:rsidR="00C5458F" w:rsidRDefault="00C5458F" w:rsidP="00C5458F">
      <w:pPr>
        <w:pStyle w:val="ListParagraph"/>
      </w:pPr>
      <w:r>
        <w:t>Start Date – the first date in the date range during which benefits were issued.</w:t>
      </w:r>
    </w:p>
    <w:p w14:paraId="70079461" w14:textId="3F30A616" w:rsidR="00C5458F" w:rsidRDefault="00C5458F" w:rsidP="00C5458F">
      <w:pPr>
        <w:pStyle w:val="ListParagraph"/>
      </w:pPr>
      <w:r>
        <w:t>End Date – the last date in the date range during which benefits were issued.</w:t>
      </w:r>
    </w:p>
    <w:p w14:paraId="6DD437DC" w14:textId="77777777" w:rsidR="00C5458F" w:rsidRDefault="00C5458F" w:rsidP="00C5458F">
      <w:pPr>
        <w:pStyle w:val="Heading4"/>
      </w:pPr>
      <w:r>
        <w:t>Report outputs</w:t>
      </w:r>
    </w:p>
    <w:p w14:paraId="31107A3D" w14:textId="10CBACE9" w:rsidR="00C5458F" w:rsidRDefault="00C5458F" w:rsidP="00C5458F">
      <w:pPr>
        <w:pStyle w:val="Caption"/>
      </w:pPr>
      <w:r>
        <w:t>Tab 1 – List</w:t>
      </w:r>
    </w:p>
    <w:p w14:paraId="5B16D999" w14:textId="1026C04F" w:rsidR="00C5458F" w:rsidRPr="00C5458F" w:rsidRDefault="00C5458F" w:rsidP="00C5458F">
      <w:r>
        <w:t>Page 1</w:t>
      </w:r>
    </w:p>
    <w:p w14:paraId="279D916F" w14:textId="77777777" w:rsidR="00C5458F" w:rsidRPr="00404B5A" w:rsidRDefault="00C5458F" w:rsidP="00C5458F">
      <w:r w:rsidRPr="007E0748">
        <w:rPr>
          <w:noProof/>
        </w:rPr>
        <w:lastRenderedPageBreak/>
        <w:drawing>
          <wp:inline distT="0" distB="0" distL="0" distR="0" wp14:anchorId="5461B4AF" wp14:editId="435D8D4B">
            <wp:extent cx="5994400" cy="721360"/>
            <wp:effectExtent l="0" t="0" r="6350" b="2540"/>
            <wp:docPr id="7188381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38105" name="Picture 1">
                      <a:extLst>
                        <a:ext uri="{C183D7F6-B498-43B3-948B-1728B52AA6E4}">
                          <adec:decorative xmlns:adec="http://schemas.microsoft.com/office/drawing/2017/decorative" val="1"/>
                        </a:ext>
                      </a:extLst>
                    </pic:cNvPr>
                    <pic:cNvPicPr/>
                  </pic:nvPicPr>
                  <pic:blipFill>
                    <a:blip r:embed="rId43"/>
                    <a:stretch>
                      <a:fillRect/>
                    </a:stretch>
                  </pic:blipFill>
                  <pic:spPr>
                    <a:xfrm>
                      <a:off x="0" y="0"/>
                      <a:ext cx="5994400" cy="721360"/>
                    </a:xfrm>
                    <a:prstGeom prst="rect">
                      <a:avLst/>
                    </a:prstGeom>
                  </pic:spPr>
                </pic:pic>
              </a:graphicData>
            </a:graphic>
          </wp:inline>
        </w:drawing>
      </w:r>
    </w:p>
    <w:p w14:paraId="6BF39F57" w14:textId="472B0BF8" w:rsidR="00C5458F" w:rsidRDefault="00C5458F" w:rsidP="00C5458F">
      <w:r>
        <w:rPr>
          <w:b/>
          <w:bCs/>
        </w:rPr>
        <w:t xml:space="preserve">Columns: </w:t>
      </w:r>
      <w:r>
        <w:t>Clinic ID, Household ID, State WIC ID, Issue Date, Pptn Month, Voided Date, WIC Type, Cert Effective, Certifier, Identity Proof.</w:t>
      </w:r>
    </w:p>
    <w:p w14:paraId="7C34CEE7" w14:textId="02745C83" w:rsidR="00C5458F" w:rsidRDefault="00C5458F" w:rsidP="00C5458F">
      <w:r>
        <w:rPr>
          <w:b/>
          <w:bCs/>
        </w:rPr>
        <w:t xml:space="preserve">Counts: </w:t>
      </w:r>
      <w:r>
        <w:t>Households and participants.</w:t>
      </w:r>
    </w:p>
    <w:p w14:paraId="18D05CC0" w14:textId="77777777" w:rsidR="00C5458F" w:rsidRPr="007E0748" w:rsidRDefault="00C5458F" w:rsidP="00C5458F">
      <w:r>
        <w:t>Page 2</w:t>
      </w:r>
    </w:p>
    <w:p w14:paraId="0C82EB13" w14:textId="77777777" w:rsidR="00C5458F" w:rsidRDefault="00C5458F" w:rsidP="00C5458F">
      <w:pPr>
        <w:pStyle w:val="Caption"/>
      </w:pPr>
      <w:r w:rsidRPr="007E0748">
        <w:rPr>
          <w:noProof/>
        </w:rPr>
        <w:drawing>
          <wp:inline distT="0" distB="0" distL="0" distR="0" wp14:anchorId="1580E9A8" wp14:editId="0D909CE3">
            <wp:extent cx="5126355" cy="586486"/>
            <wp:effectExtent l="0" t="0" r="0" b="4445"/>
            <wp:docPr id="8672500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50026" name="Picture 1">
                      <a:extLst>
                        <a:ext uri="{C183D7F6-B498-43B3-948B-1728B52AA6E4}">
                          <adec:decorative xmlns:adec="http://schemas.microsoft.com/office/drawing/2017/decorative" val="1"/>
                        </a:ext>
                      </a:extLst>
                    </pic:cNvPr>
                    <pic:cNvPicPr/>
                  </pic:nvPicPr>
                  <pic:blipFill>
                    <a:blip r:embed="rId44"/>
                    <a:stretch>
                      <a:fillRect/>
                    </a:stretch>
                  </pic:blipFill>
                  <pic:spPr>
                    <a:xfrm>
                      <a:off x="0" y="0"/>
                      <a:ext cx="5126355" cy="586486"/>
                    </a:xfrm>
                    <a:prstGeom prst="rect">
                      <a:avLst/>
                    </a:prstGeom>
                  </pic:spPr>
                </pic:pic>
              </a:graphicData>
            </a:graphic>
          </wp:inline>
        </w:drawing>
      </w:r>
    </w:p>
    <w:p w14:paraId="767F9DA9" w14:textId="2E4D4508" w:rsidR="00C5458F" w:rsidRPr="00C5458F" w:rsidRDefault="00C5458F" w:rsidP="00C5458F">
      <w:r>
        <w:rPr>
          <w:b/>
          <w:bCs/>
        </w:rPr>
        <w:t xml:space="preserve">Columns: </w:t>
      </w:r>
      <w:r>
        <w:t>Residency Proof, Physical Presence, Reason Not Present, CPA Signature, Income Type, Income Date, Income Proof.</w:t>
      </w:r>
    </w:p>
    <w:p w14:paraId="10F26F54" w14:textId="77777777" w:rsidR="00C5458F" w:rsidRDefault="00C5458F" w:rsidP="00C5458F">
      <w:pPr>
        <w:pStyle w:val="Caption"/>
      </w:pPr>
      <w:r>
        <w:t>Tab 3 – Staff Counts</w:t>
      </w:r>
    </w:p>
    <w:p w14:paraId="3FA5A349" w14:textId="77777777" w:rsidR="00C5458F" w:rsidRDefault="00C5458F" w:rsidP="00C5458F">
      <w:pPr>
        <w:pStyle w:val="Caption"/>
        <w:spacing w:before="120"/>
      </w:pPr>
      <w:r w:rsidRPr="00AD6530">
        <w:rPr>
          <w:noProof/>
        </w:rPr>
        <w:drawing>
          <wp:inline distT="0" distB="0" distL="0" distR="0" wp14:anchorId="66D7969A" wp14:editId="77B97825">
            <wp:extent cx="4792980" cy="623189"/>
            <wp:effectExtent l="0" t="0" r="0" b="5715"/>
            <wp:docPr id="21070106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71123" name="Picture 1">
                      <a:extLst>
                        <a:ext uri="{C183D7F6-B498-43B3-948B-1728B52AA6E4}">
                          <adec:decorative xmlns:adec="http://schemas.microsoft.com/office/drawing/2017/decorative" val="1"/>
                        </a:ext>
                      </a:extLst>
                    </pic:cNvPr>
                    <pic:cNvPicPr/>
                  </pic:nvPicPr>
                  <pic:blipFill>
                    <a:blip r:embed="rId41"/>
                    <a:stretch>
                      <a:fillRect/>
                    </a:stretch>
                  </pic:blipFill>
                  <pic:spPr>
                    <a:xfrm>
                      <a:off x="0" y="0"/>
                      <a:ext cx="4792980" cy="623189"/>
                    </a:xfrm>
                    <a:prstGeom prst="rect">
                      <a:avLst/>
                    </a:prstGeom>
                  </pic:spPr>
                </pic:pic>
              </a:graphicData>
            </a:graphic>
          </wp:inline>
        </w:drawing>
      </w:r>
    </w:p>
    <w:p w14:paraId="50760315" w14:textId="77777777" w:rsidR="00C5458F" w:rsidRDefault="00C5458F" w:rsidP="00C5458F">
      <w:r>
        <w:rPr>
          <w:b/>
          <w:bCs/>
        </w:rPr>
        <w:t xml:space="preserve">Columns: </w:t>
      </w:r>
      <w:r>
        <w:t>Not Completed/Issued Benefits, 1 Set Issued, 2 Sets Issued, 3 Sets Issued, 4 or More Sets Issued.</w:t>
      </w:r>
    </w:p>
    <w:p w14:paraId="5A61151E" w14:textId="77777777" w:rsidR="00C5458F" w:rsidRPr="0079299F" w:rsidRDefault="00C5458F" w:rsidP="00C5458F">
      <w:r>
        <w:t>Row: Staff names.</w:t>
      </w:r>
    </w:p>
    <w:p w14:paraId="59740D98" w14:textId="77777777" w:rsidR="00C5458F" w:rsidRDefault="00C5458F" w:rsidP="00C5458F">
      <w:pPr>
        <w:pStyle w:val="Caption"/>
      </w:pPr>
      <w:r>
        <w:t>Tab 4 – Counts</w:t>
      </w:r>
    </w:p>
    <w:p w14:paraId="543A570F" w14:textId="77777777" w:rsidR="00C5458F" w:rsidRDefault="00C5458F" w:rsidP="00C5458F">
      <w:pPr>
        <w:pStyle w:val="Caption"/>
        <w:spacing w:before="120"/>
      </w:pPr>
      <w:r w:rsidRPr="0079299F">
        <w:rPr>
          <w:noProof/>
        </w:rPr>
        <w:drawing>
          <wp:inline distT="0" distB="0" distL="0" distR="0" wp14:anchorId="21431A5B" wp14:editId="2656D2BA">
            <wp:extent cx="5943600" cy="800735"/>
            <wp:effectExtent l="0" t="0" r="0" b="0"/>
            <wp:docPr id="19080602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17409" name="Picture 1">
                      <a:extLst>
                        <a:ext uri="{C183D7F6-B498-43B3-948B-1728B52AA6E4}">
                          <adec:decorative xmlns:adec="http://schemas.microsoft.com/office/drawing/2017/decorative" val="1"/>
                        </a:ext>
                      </a:extLst>
                    </pic:cNvPr>
                    <pic:cNvPicPr/>
                  </pic:nvPicPr>
                  <pic:blipFill>
                    <a:blip r:embed="rId42"/>
                    <a:stretch>
                      <a:fillRect/>
                    </a:stretch>
                  </pic:blipFill>
                  <pic:spPr>
                    <a:xfrm>
                      <a:off x="0" y="0"/>
                      <a:ext cx="5943600" cy="800735"/>
                    </a:xfrm>
                    <a:prstGeom prst="rect">
                      <a:avLst/>
                    </a:prstGeom>
                  </pic:spPr>
                </pic:pic>
              </a:graphicData>
            </a:graphic>
          </wp:inline>
        </w:drawing>
      </w:r>
    </w:p>
    <w:p w14:paraId="5D2AC84B" w14:textId="77777777" w:rsidR="00C5458F" w:rsidRDefault="00C5458F" w:rsidP="00C5458F">
      <w:r>
        <w:rPr>
          <w:b/>
          <w:bCs/>
        </w:rPr>
        <w:t xml:space="preserve">Columns: </w:t>
      </w:r>
      <w:r>
        <w:t>MCAs Due, MCAs Completed, MCAs Not Completed, % MCAs Complete, Not Completed/Issued Benefits, % Not Completed/Issued Benefits, 1 Set Issued, 2 Sets Issued, 3 Sets Issued, 4 or More Sets Issued, MCAs with Scheduled Appts, MCA Appts Kept, % MCA Appts Kept.</w:t>
      </w:r>
    </w:p>
    <w:p w14:paraId="4D52CA06" w14:textId="77777777" w:rsidR="00C5458F" w:rsidRDefault="00C5458F" w:rsidP="00C5458F">
      <w:r>
        <w:rPr>
          <w:b/>
          <w:bCs/>
        </w:rPr>
        <w:t>Rows:</w:t>
      </w:r>
      <w:r>
        <w:t xml:space="preserve"> AGENCY ID, CLINIC ID(s).</w:t>
      </w:r>
    </w:p>
    <w:p w14:paraId="2F072EA0" w14:textId="6328779B" w:rsidR="00992684" w:rsidRDefault="00992684" w:rsidP="00992684">
      <w:pPr>
        <w:pStyle w:val="Heading3"/>
      </w:pPr>
      <w:bookmarkStart w:id="24" w:name="_Toc244010752"/>
      <w:r>
        <w:t>New Households/Participants and Whether Substance Abuse NE Topics and/or Material Was Provided</w:t>
      </w:r>
      <w:bookmarkEnd w:id="22"/>
      <w:bookmarkEnd w:id="24"/>
      <w:r>
        <w:t xml:space="preserve"> </w:t>
      </w:r>
    </w:p>
    <w:p w14:paraId="41947103" w14:textId="77777777" w:rsidR="00992684" w:rsidRDefault="00992684" w:rsidP="00992684">
      <w:r>
        <w:t>Revised March 10, 2025</w:t>
      </w:r>
    </w:p>
    <w:p w14:paraId="76C06577" w14:textId="77777777" w:rsidR="00992684" w:rsidRDefault="00992684" w:rsidP="00992684">
      <w:pPr>
        <w:pStyle w:val="Heading4"/>
      </w:pPr>
      <w:r>
        <w:lastRenderedPageBreak/>
        <w:t>Overview</w:t>
      </w:r>
    </w:p>
    <w:p w14:paraId="4E017D37" w14:textId="77777777" w:rsidR="00992684" w:rsidRDefault="00992684" w:rsidP="00992684">
      <w:r>
        <w:t>This report provides a list of new households and participants certified at the specified agency during the specified dates. It is based on whether the “Dangers of Substance Abuse” Nutrition Education (NE) topic and/or the “Alcohol, Tobacco, and Other Drugs” material was documented in the Nutrition Education tab by the certifier as having been provided as part of the certification.</w:t>
      </w:r>
    </w:p>
    <w:p w14:paraId="2A2D91E8" w14:textId="77777777" w:rsidR="00992684" w:rsidRDefault="00992684" w:rsidP="00992684">
      <w:pPr>
        <w:pStyle w:val="Heading4"/>
      </w:pPr>
      <w:r>
        <w:t>Some uses</w:t>
      </w:r>
    </w:p>
    <w:p w14:paraId="31432C7A" w14:textId="77777777" w:rsidR="00992684" w:rsidRPr="0032171F" w:rsidRDefault="00992684" w:rsidP="00DB35CC">
      <w:pPr>
        <w:pStyle w:val="ListParagraph"/>
      </w:pPr>
      <w:r w:rsidRPr="0032171F">
        <w:t xml:space="preserve">Identify new households who received the required substance abuse information at their initial certification. </w:t>
      </w:r>
    </w:p>
    <w:p w14:paraId="790E0AD3" w14:textId="77777777" w:rsidR="00992684" w:rsidRDefault="00992684" w:rsidP="00DB35CC">
      <w:pPr>
        <w:pStyle w:val="ListParagraph"/>
      </w:pPr>
      <w:r w:rsidRPr="0032171F">
        <w:t>Identify staff who may not be providing, or documenting, the substance abuse information to new households for further training</w:t>
      </w:r>
      <w:r>
        <w:t>.</w:t>
      </w:r>
    </w:p>
    <w:p w14:paraId="2AC23DEF" w14:textId="77777777" w:rsidR="00992684" w:rsidRDefault="00992684" w:rsidP="00992684">
      <w:pPr>
        <w:pStyle w:val="Heading4"/>
      </w:pPr>
      <w:r>
        <w:t>Prompts</w:t>
      </w:r>
    </w:p>
    <w:p w14:paraId="78CEC845" w14:textId="77777777" w:rsidR="00992684" w:rsidRDefault="00992684" w:rsidP="00DB35CC">
      <w:pPr>
        <w:pStyle w:val="ListParagraph"/>
      </w:pPr>
      <w:r>
        <w:t>Agency ID – agency where the participants were certified.</w:t>
      </w:r>
    </w:p>
    <w:p w14:paraId="2FE60617" w14:textId="77777777" w:rsidR="00992684" w:rsidRDefault="00992684" w:rsidP="00DB35CC">
      <w:pPr>
        <w:pStyle w:val="ListParagraph"/>
      </w:pPr>
      <w:r>
        <w:t>Start Date – the first date in the time period during which participants were certified.</w:t>
      </w:r>
    </w:p>
    <w:p w14:paraId="2684601F" w14:textId="77777777" w:rsidR="00992684" w:rsidRDefault="00992684" w:rsidP="00DB35CC">
      <w:pPr>
        <w:pStyle w:val="ListParagraph"/>
      </w:pPr>
      <w:r>
        <w:t>End Date – the last date in the time period during which participants were certified.</w:t>
      </w:r>
    </w:p>
    <w:p w14:paraId="3F684ED7" w14:textId="77777777" w:rsidR="00992684" w:rsidRDefault="00992684" w:rsidP="00992684">
      <w:pPr>
        <w:pStyle w:val="Heading4"/>
      </w:pPr>
      <w:r>
        <w:t>Report outputs</w:t>
      </w:r>
    </w:p>
    <w:p w14:paraId="1FA5762F" w14:textId="77777777" w:rsidR="00992684" w:rsidRDefault="00992684" w:rsidP="00992684">
      <w:pPr>
        <w:pStyle w:val="Caption"/>
      </w:pPr>
      <w:r>
        <w:t>Tab 1 – New HHs</w:t>
      </w:r>
    </w:p>
    <w:p w14:paraId="29B3A804" w14:textId="77777777" w:rsidR="00992684" w:rsidRDefault="00992684" w:rsidP="00992684">
      <w:r w:rsidRPr="00F43EE4">
        <w:rPr>
          <w:noProof/>
        </w:rPr>
        <w:drawing>
          <wp:inline distT="0" distB="0" distL="0" distR="0" wp14:anchorId="539A5E13" wp14:editId="6417E51A">
            <wp:extent cx="4952873" cy="679958"/>
            <wp:effectExtent l="0" t="0" r="635" b="6350"/>
            <wp:docPr id="2952678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67881" name="Picture 1">
                      <a:extLst>
                        <a:ext uri="{C183D7F6-B498-43B3-948B-1728B52AA6E4}">
                          <adec:decorative xmlns:adec="http://schemas.microsoft.com/office/drawing/2017/decorative" val="1"/>
                        </a:ext>
                      </a:extLst>
                    </pic:cNvPr>
                    <pic:cNvPicPr/>
                  </pic:nvPicPr>
                  <pic:blipFill>
                    <a:blip r:embed="rId45"/>
                    <a:stretch>
                      <a:fillRect/>
                    </a:stretch>
                  </pic:blipFill>
                  <pic:spPr>
                    <a:xfrm>
                      <a:off x="0" y="0"/>
                      <a:ext cx="4952873" cy="679958"/>
                    </a:xfrm>
                    <a:prstGeom prst="rect">
                      <a:avLst/>
                    </a:prstGeom>
                  </pic:spPr>
                </pic:pic>
              </a:graphicData>
            </a:graphic>
          </wp:inline>
        </w:drawing>
      </w:r>
    </w:p>
    <w:p w14:paraId="6C416B1B" w14:textId="77777777" w:rsidR="00992684" w:rsidRDefault="00992684" w:rsidP="00992684">
      <w:r>
        <w:rPr>
          <w:b/>
          <w:bCs/>
        </w:rPr>
        <w:t>Columns:</w:t>
      </w:r>
      <w:r>
        <w:t xml:space="preserve"> New Households, Date HHID (household ID) Assigned, Cert Date(s), Materials Given, NE (nutrition education) Topic Covered, Certifier.</w:t>
      </w:r>
    </w:p>
    <w:p w14:paraId="24B6D9DB" w14:textId="77777777" w:rsidR="00992684" w:rsidRPr="0079299F" w:rsidRDefault="00992684" w:rsidP="00992684">
      <w:r>
        <w:rPr>
          <w:b/>
          <w:bCs/>
        </w:rPr>
        <w:t xml:space="preserve">Counts: </w:t>
      </w:r>
      <w:r>
        <w:t>New households.</w:t>
      </w:r>
    </w:p>
    <w:p w14:paraId="15D06188" w14:textId="77777777" w:rsidR="00992684" w:rsidRDefault="00992684" w:rsidP="00992684">
      <w:pPr>
        <w:pStyle w:val="Caption"/>
      </w:pPr>
      <w:r>
        <w:t>Tab 2 – New HHs Without</w:t>
      </w:r>
    </w:p>
    <w:p w14:paraId="763A5001" w14:textId="77777777" w:rsidR="00992684" w:rsidRDefault="00992684" w:rsidP="00992684">
      <w:pPr>
        <w:pStyle w:val="Caption"/>
      </w:pPr>
      <w:r w:rsidRPr="00F43EE4">
        <w:rPr>
          <w:noProof/>
        </w:rPr>
        <w:drawing>
          <wp:inline distT="0" distB="0" distL="0" distR="0" wp14:anchorId="03BD0D5C" wp14:editId="06B64004">
            <wp:extent cx="4792853" cy="608838"/>
            <wp:effectExtent l="0" t="0" r="0" b="1270"/>
            <wp:docPr id="21204068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06869" name="Picture 1">
                      <a:extLst>
                        <a:ext uri="{C183D7F6-B498-43B3-948B-1728B52AA6E4}">
                          <adec:decorative xmlns:adec="http://schemas.microsoft.com/office/drawing/2017/decorative" val="1"/>
                        </a:ext>
                      </a:extLst>
                    </pic:cNvPr>
                    <pic:cNvPicPr/>
                  </pic:nvPicPr>
                  <pic:blipFill>
                    <a:blip r:embed="rId46"/>
                    <a:stretch>
                      <a:fillRect/>
                    </a:stretch>
                  </pic:blipFill>
                  <pic:spPr>
                    <a:xfrm>
                      <a:off x="0" y="0"/>
                      <a:ext cx="4792853" cy="608838"/>
                    </a:xfrm>
                    <a:prstGeom prst="rect">
                      <a:avLst/>
                    </a:prstGeom>
                  </pic:spPr>
                </pic:pic>
              </a:graphicData>
            </a:graphic>
          </wp:inline>
        </w:drawing>
      </w:r>
      <w:r w:rsidRPr="0079299F">
        <w:t xml:space="preserve"> </w:t>
      </w:r>
    </w:p>
    <w:p w14:paraId="361C4002" w14:textId="77777777" w:rsidR="00992684" w:rsidRDefault="00992684" w:rsidP="00992684">
      <w:r>
        <w:rPr>
          <w:b/>
          <w:bCs/>
        </w:rPr>
        <w:t xml:space="preserve">Columns: </w:t>
      </w:r>
      <w:r>
        <w:t>New Households, Date HHID (household ID) Assigned, Cert Date(s), Certifier.</w:t>
      </w:r>
    </w:p>
    <w:p w14:paraId="74D05A20" w14:textId="77777777" w:rsidR="00992684" w:rsidRPr="0079299F" w:rsidRDefault="00992684" w:rsidP="00992684">
      <w:r>
        <w:rPr>
          <w:b/>
          <w:bCs/>
        </w:rPr>
        <w:t xml:space="preserve">Count: </w:t>
      </w:r>
      <w:r>
        <w:t>New households.</w:t>
      </w:r>
    </w:p>
    <w:p w14:paraId="781E6FD0" w14:textId="77777777" w:rsidR="00992684" w:rsidRDefault="00992684" w:rsidP="00992684">
      <w:pPr>
        <w:pStyle w:val="Caption"/>
      </w:pPr>
      <w:r>
        <w:t>Tab 3 – HH Counts</w:t>
      </w:r>
    </w:p>
    <w:p w14:paraId="42B477DF" w14:textId="77777777" w:rsidR="00992684" w:rsidRDefault="00992684" w:rsidP="00992684">
      <w:pPr>
        <w:spacing w:before="60"/>
      </w:pPr>
      <w:r w:rsidRPr="00F43EE4">
        <w:rPr>
          <w:noProof/>
        </w:rPr>
        <w:lastRenderedPageBreak/>
        <w:drawing>
          <wp:inline distT="0" distB="0" distL="0" distR="0" wp14:anchorId="18C298C5" wp14:editId="611326D8">
            <wp:extent cx="4845050" cy="777494"/>
            <wp:effectExtent l="0" t="0" r="0" b="3810"/>
            <wp:docPr id="16353750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75059" name="Picture 1">
                      <a:extLst>
                        <a:ext uri="{C183D7F6-B498-43B3-948B-1728B52AA6E4}">
                          <adec:decorative xmlns:adec="http://schemas.microsoft.com/office/drawing/2017/decorative" val="1"/>
                        </a:ext>
                      </a:extLst>
                    </pic:cNvPr>
                    <pic:cNvPicPr/>
                  </pic:nvPicPr>
                  <pic:blipFill>
                    <a:blip r:embed="rId47"/>
                    <a:stretch>
                      <a:fillRect/>
                    </a:stretch>
                  </pic:blipFill>
                  <pic:spPr>
                    <a:xfrm>
                      <a:off x="0" y="0"/>
                      <a:ext cx="4845050" cy="777494"/>
                    </a:xfrm>
                    <a:prstGeom prst="rect">
                      <a:avLst/>
                    </a:prstGeom>
                  </pic:spPr>
                </pic:pic>
              </a:graphicData>
            </a:graphic>
          </wp:inline>
        </w:drawing>
      </w:r>
    </w:p>
    <w:p w14:paraId="206782DA" w14:textId="77777777" w:rsidR="00992684" w:rsidRDefault="00992684" w:rsidP="00992684">
      <w:r>
        <w:rPr>
          <w:b/>
          <w:bCs/>
        </w:rPr>
        <w:t xml:space="preserve">Columns: </w:t>
      </w:r>
      <w:r>
        <w:t>New HH (households), New HHs with Material Given (%), New HHs with Topic Covered (%), New HHs w/o Material Given or Topic Covered (%).</w:t>
      </w:r>
    </w:p>
    <w:p w14:paraId="3E139AB2" w14:textId="77777777" w:rsidR="00992684" w:rsidRDefault="00992684" w:rsidP="00992684">
      <w:r>
        <w:rPr>
          <w:b/>
          <w:bCs/>
        </w:rPr>
        <w:t>Rows:</w:t>
      </w:r>
      <w:r>
        <w:t xml:space="preserve"> TOTAL, staff name.</w:t>
      </w:r>
    </w:p>
    <w:p w14:paraId="11226CAB" w14:textId="77777777" w:rsidR="00992684" w:rsidRDefault="00992684" w:rsidP="00992684">
      <w:pPr>
        <w:pStyle w:val="Caption"/>
      </w:pPr>
      <w:r>
        <w:t>Tab 4 – New Ppts</w:t>
      </w:r>
    </w:p>
    <w:p w14:paraId="70AF92F7" w14:textId="77777777" w:rsidR="00992684" w:rsidRDefault="00992684" w:rsidP="00992684">
      <w:pPr>
        <w:pStyle w:val="Caption"/>
        <w:spacing w:before="60"/>
      </w:pPr>
      <w:r w:rsidRPr="00F43EE4">
        <w:rPr>
          <w:noProof/>
        </w:rPr>
        <w:drawing>
          <wp:inline distT="0" distB="0" distL="0" distR="0" wp14:anchorId="43A84477" wp14:editId="29576C5D">
            <wp:extent cx="4953254" cy="675259"/>
            <wp:effectExtent l="0" t="0" r="0" b="0"/>
            <wp:docPr id="17954714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71433" name="Picture 1">
                      <a:extLst>
                        <a:ext uri="{C183D7F6-B498-43B3-948B-1728B52AA6E4}">
                          <adec:decorative xmlns:adec="http://schemas.microsoft.com/office/drawing/2017/decorative" val="1"/>
                        </a:ext>
                      </a:extLst>
                    </pic:cNvPr>
                    <pic:cNvPicPr/>
                  </pic:nvPicPr>
                  <pic:blipFill>
                    <a:blip r:embed="rId48"/>
                    <a:stretch>
                      <a:fillRect/>
                    </a:stretch>
                  </pic:blipFill>
                  <pic:spPr>
                    <a:xfrm>
                      <a:off x="0" y="0"/>
                      <a:ext cx="4953254" cy="675259"/>
                    </a:xfrm>
                    <a:prstGeom prst="rect">
                      <a:avLst/>
                    </a:prstGeom>
                  </pic:spPr>
                </pic:pic>
              </a:graphicData>
            </a:graphic>
          </wp:inline>
        </w:drawing>
      </w:r>
    </w:p>
    <w:p w14:paraId="1AA60C70" w14:textId="77777777" w:rsidR="00992684" w:rsidRDefault="00992684" w:rsidP="00992684">
      <w:r>
        <w:rPr>
          <w:b/>
          <w:bCs/>
        </w:rPr>
        <w:t xml:space="preserve">Columns: </w:t>
      </w:r>
      <w:r>
        <w:t xml:space="preserve"> Household ID, New PPT (participant) – State WIC ID, WIC Type at Cert, Prescreen Date, Cert Date, Material Given, NE (nutrition education) Topic Covered, Certifier.</w:t>
      </w:r>
    </w:p>
    <w:p w14:paraId="6F37DE28" w14:textId="77777777" w:rsidR="00992684" w:rsidRDefault="00992684" w:rsidP="00992684">
      <w:r>
        <w:rPr>
          <w:b/>
          <w:bCs/>
        </w:rPr>
        <w:t>Counts:</w:t>
      </w:r>
      <w:r>
        <w:t xml:space="preserve"> New participants.</w:t>
      </w:r>
    </w:p>
    <w:p w14:paraId="4D528A95" w14:textId="77777777" w:rsidR="00992684" w:rsidRDefault="00992684" w:rsidP="00992684">
      <w:pPr>
        <w:pStyle w:val="Heading3"/>
      </w:pPr>
      <w:bookmarkStart w:id="25" w:name="_Toc235422840"/>
      <w:bookmarkStart w:id="26" w:name="_Toc244010753"/>
      <w:r>
        <w:t>No Signatures at Certification</w:t>
      </w:r>
      <w:bookmarkEnd w:id="25"/>
      <w:bookmarkEnd w:id="26"/>
    </w:p>
    <w:p w14:paraId="729B5F40" w14:textId="77777777" w:rsidR="00992684" w:rsidRPr="0079299F" w:rsidRDefault="00992684" w:rsidP="00992684">
      <w:r>
        <w:t>Revised March 11, 2025</w:t>
      </w:r>
    </w:p>
    <w:p w14:paraId="4DA21462" w14:textId="77777777" w:rsidR="00992684" w:rsidRDefault="00992684" w:rsidP="00992684">
      <w:pPr>
        <w:pStyle w:val="Heading4"/>
      </w:pPr>
      <w:r>
        <w:t>Overview</w:t>
      </w:r>
    </w:p>
    <w:p w14:paraId="5DF4D070" w14:textId="77777777" w:rsidR="00992684" w:rsidRDefault="00992684" w:rsidP="00992684">
      <w:r>
        <w:t>Provides a list and count by certifier of participant records missing the CPA’s signature, missing the participant’s signature, or missing both signatures for certifications completed at the specified agency. It also includes a statewide count of certs missing the CPA signature.</w:t>
      </w:r>
    </w:p>
    <w:p w14:paraId="13ED348D" w14:textId="77777777" w:rsidR="00992684" w:rsidRDefault="00992684" w:rsidP="00992684">
      <w:pPr>
        <w:pStyle w:val="Heading4"/>
      </w:pPr>
      <w:r>
        <w:t>Some uses</w:t>
      </w:r>
    </w:p>
    <w:p w14:paraId="0E05D33A" w14:textId="77777777" w:rsidR="00992684" w:rsidRDefault="00992684" w:rsidP="00DB35CC">
      <w:pPr>
        <w:pStyle w:val="ListParagraph"/>
      </w:pPr>
      <w:r>
        <w:t>Identify certifications missing signatures for audits or chart reviews.</w:t>
      </w:r>
    </w:p>
    <w:p w14:paraId="10850EEC" w14:textId="77777777" w:rsidR="00992684" w:rsidRDefault="00992684" w:rsidP="00DB35CC">
      <w:pPr>
        <w:pStyle w:val="ListParagraph"/>
      </w:pPr>
      <w:r>
        <w:t>Compare the number of missing signatures between agencies, which may help identify agencies using an alternative method for collecting signatures outside of the Information System.</w:t>
      </w:r>
    </w:p>
    <w:p w14:paraId="5B9A25B6" w14:textId="77777777" w:rsidR="00992684" w:rsidRDefault="00992684" w:rsidP="00992684">
      <w:pPr>
        <w:pStyle w:val="Heading4"/>
      </w:pPr>
      <w:r>
        <w:t>Prompts</w:t>
      </w:r>
    </w:p>
    <w:p w14:paraId="43A596E0" w14:textId="77777777" w:rsidR="00992684" w:rsidRDefault="00992684" w:rsidP="00DB35CC">
      <w:pPr>
        <w:pStyle w:val="ListParagraph"/>
      </w:pPr>
      <w:r>
        <w:t>Agency ID – agency where the participants were certified.</w:t>
      </w:r>
    </w:p>
    <w:p w14:paraId="4299EE76" w14:textId="77777777" w:rsidR="00992684" w:rsidRDefault="00992684" w:rsidP="00DB35CC">
      <w:pPr>
        <w:pStyle w:val="ListParagraph"/>
      </w:pPr>
      <w:r>
        <w:t>Start Date – the first date in the time period during which participants were certified.</w:t>
      </w:r>
    </w:p>
    <w:p w14:paraId="265DEB9A" w14:textId="77777777" w:rsidR="00992684" w:rsidRDefault="00992684" w:rsidP="00DB35CC">
      <w:pPr>
        <w:pStyle w:val="ListParagraph"/>
      </w:pPr>
      <w:r>
        <w:t>End Date – the last date in the time period during which participants were certified.</w:t>
      </w:r>
    </w:p>
    <w:p w14:paraId="7C243867" w14:textId="77777777" w:rsidR="00992684" w:rsidRDefault="00992684" w:rsidP="00992684">
      <w:pPr>
        <w:pStyle w:val="Heading4"/>
      </w:pPr>
      <w:r>
        <w:lastRenderedPageBreak/>
        <w:t>Report outputs</w:t>
      </w:r>
    </w:p>
    <w:p w14:paraId="1494AFDF" w14:textId="77777777" w:rsidR="00992684" w:rsidRDefault="00992684" w:rsidP="00992684">
      <w:pPr>
        <w:pStyle w:val="Caption"/>
      </w:pPr>
      <w:r>
        <w:t>Tab 1 – Count-Missing Signatures</w:t>
      </w:r>
    </w:p>
    <w:p w14:paraId="272BB995" w14:textId="77777777" w:rsidR="00992684" w:rsidRDefault="00992684" w:rsidP="00992684">
      <w:pPr>
        <w:pStyle w:val="Caption"/>
        <w:spacing w:before="60"/>
      </w:pPr>
      <w:r w:rsidRPr="00E16616">
        <w:rPr>
          <w:noProof/>
        </w:rPr>
        <w:drawing>
          <wp:inline distT="0" distB="0" distL="0" distR="0" wp14:anchorId="19E4EB2D" wp14:editId="7E1EEA72">
            <wp:extent cx="4595876" cy="609346"/>
            <wp:effectExtent l="0" t="0" r="0" b="635"/>
            <wp:docPr id="1726869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69422" name="Picture 1">
                      <a:extLst>
                        <a:ext uri="{C183D7F6-B498-43B3-948B-1728B52AA6E4}">
                          <adec:decorative xmlns:adec="http://schemas.microsoft.com/office/drawing/2017/decorative" val="1"/>
                        </a:ext>
                      </a:extLst>
                    </pic:cNvPr>
                    <pic:cNvPicPr/>
                  </pic:nvPicPr>
                  <pic:blipFill>
                    <a:blip r:embed="rId49"/>
                    <a:stretch>
                      <a:fillRect/>
                    </a:stretch>
                  </pic:blipFill>
                  <pic:spPr>
                    <a:xfrm>
                      <a:off x="0" y="0"/>
                      <a:ext cx="4595876" cy="609346"/>
                    </a:xfrm>
                    <a:prstGeom prst="rect">
                      <a:avLst/>
                    </a:prstGeom>
                  </pic:spPr>
                </pic:pic>
              </a:graphicData>
            </a:graphic>
          </wp:inline>
        </w:drawing>
      </w:r>
    </w:p>
    <w:p w14:paraId="537B4C1D" w14:textId="77777777" w:rsidR="00992684" w:rsidRDefault="00992684" w:rsidP="00992684">
      <w:r>
        <w:rPr>
          <w:b/>
          <w:bCs/>
        </w:rPr>
        <w:t xml:space="preserve">Columns: </w:t>
      </w:r>
      <w:r>
        <w:t>No CPA Signatures, No Participant Signatures, No Signatures.</w:t>
      </w:r>
    </w:p>
    <w:p w14:paraId="3C23DD36" w14:textId="77777777" w:rsidR="00992684" w:rsidRPr="0079299F" w:rsidRDefault="00992684" w:rsidP="00992684">
      <w:r>
        <w:rPr>
          <w:b/>
          <w:bCs/>
        </w:rPr>
        <w:t xml:space="preserve">Rows: </w:t>
      </w:r>
      <w:r>
        <w:t>TOTAL, staff names.</w:t>
      </w:r>
    </w:p>
    <w:p w14:paraId="46EA30F1" w14:textId="77777777" w:rsidR="00992684" w:rsidRDefault="00992684" w:rsidP="00992684">
      <w:pPr>
        <w:pStyle w:val="Caption"/>
      </w:pPr>
      <w:r>
        <w:t>Tab 2 – No CPA Signature</w:t>
      </w:r>
    </w:p>
    <w:p w14:paraId="21645C9A" w14:textId="77777777" w:rsidR="00992684" w:rsidRDefault="00992684" w:rsidP="00992684">
      <w:pPr>
        <w:spacing w:before="60"/>
      </w:pPr>
      <w:r w:rsidRPr="00E16616">
        <w:rPr>
          <w:noProof/>
        </w:rPr>
        <w:drawing>
          <wp:inline distT="0" distB="0" distL="0" distR="0" wp14:anchorId="03151419" wp14:editId="5AB0C026">
            <wp:extent cx="3300222" cy="721487"/>
            <wp:effectExtent l="0" t="0" r="0" b="2540"/>
            <wp:docPr id="11086829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82943" name="Picture 1">
                      <a:extLst>
                        <a:ext uri="{C183D7F6-B498-43B3-948B-1728B52AA6E4}">
                          <adec:decorative xmlns:adec="http://schemas.microsoft.com/office/drawing/2017/decorative" val="1"/>
                        </a:ext>
                      </a:extLst>
                    </pic:cNvPr>
                    <pic:cNvPicPr/>
                  </pic:nvPicPr>
                  <pic:blipFill>
                    <a:blip r:embed="rId50"/>
                    <a:stretch>
                      <a:fillRect/>
                    </a:stretch>
                  </pic:blipFill>
                  <pic:spPr>
                    <a:xfrm>
                      <a:off x="0" y="0"/>
                      <a:ext cx="3300222" cy="721487"/>
                    </a:xfrm>
                    <a:prstGeom prst="rect">
                      <a:avLst/>
                    </a:prstGeom>
                  </pic:spPr>
                </pic:pic>
              </a:graphicData>
            </a:graphic>
          </wp:inline>
        </w:drawing>
      </w:r>
    </w:p>
    <w:p w14:paraId="22414BA0" w14:textId="77777777" w:rsidR="00992684" w:rsidRDefault="00992684" w:rsidP="00992684">
      <w:pPr>
        <w:spacing w:before="60"/>
      </w:pPr>
      <w:r>
        <w:rPr>
          <w:b/>
          <w:bCs/>
        </w:rPr>
        <w:t xml:space="preserve">Columns: </w:t>
      </w:r>
      <w:r>
        <w:t>Household ID, State WIC ID, Cert Date, Certifier.</w:t>
      </w:r>
    </w:p>
    <w:p w14:paraId="3DFEFE22" w14:textId="77777777" w:rsidR="00992684" w:rsidRDefault="00992684" w:rsidP="00992684">
      <w:pPr>
        <w:spacing w:before="60"/>
      </w:pPr>
      <w:r>
        <w:rPr>
          <w:b/>
          <w:bCs/>
        </w:rPr>
        <w:t xml:space="preserve">Count: </w:t>
      </w:r>
      <w:r>
        <w:t>Participants.</w:t>
      </w:r>
    </w:p>
    <w:p w14:paraId="7A68435A" w14:textId="77777777" w:rsidR="00992684" w:rsidRPr="0079299F" w:rsidRDefault="00992684" w:rsidP="00992684">
      <w:pPr>
        <w:spacing w:before="60"/>
      </w:pPr>
      <w:r>
        <w:rPr>
          <w:b/>
          <w:bCs/>
        </w:rPr>
        <w:t xml:space="preserve">Grouped by: </w:t>
      </w:r>
      <w:r>
        <w:t>Staff name.</w:t>
      </w:r>
    </w:p>
    <w:p w14:paraId="0CECCE35" w14:textId="77777777" w:rsidR="00992684" w:rsidRDefault="00992684" w:rsidP="00992684">
      <w:pPr>
        <w:pStyle w:val="Caption"/>
      </w:pPr>
      <w:r>
        <w:t>Tab 3 – No Ppt Signature</w:t>
      </w:r>
    </w:p>
    <w:p w14:paraId="73AF7A21" w14:textId="77777777" w:rsidR="00992684" w:rsidRDefault="00992684" w:rsidP="00992684">
      <w:pPr>
        <w:spacing w:before="60"/>
      </w:pPr>
      <w:r w:rsidRPr="00E16616">
        <w:rPr>
          <w:noProof/>
        </w:rPr>
        <w:drawing>
          <wp:inline distT="0" distB="0" distL="0" distR="0" wp14:anchorId="49C84D12" wp14:editId="24417F29">
            <wp:extent cx="3300222" cy="721487"/>
            <wp:effectExtent l="0" t="0" r="0" b="2540"/>
            <wp:docPr id="5010051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05147" name="Picture 1">
                      <a:extLst>
                        <a:ext uri="{C183D7F6-B498-43B3-948B-1728B52AA6E4}">
                          <adec:decorative xmlns:adec="http://schemas.microsoft.com/office/drawing/2017/decorative" val="1"/>
                        </a:ext>
                      </a:extLst>
                    </pic:cNvPr>
                    <pic:cNvPicPr/>
                  </pic:nvPicPr>
                  <pic:blipFill>
                    <a:blip r:embed="rId51"/>
                    <a:stretch>
                      <a:fillRect/>
                    </a:stretch>
                  </pic:blipFill>
                  <pic:spPr>
                    <a:xfrm>
                      <a:off x="0" y="0"/>
                      <a:ext cx="3300222" cy="721487"/>
                    </a:xfrm>
                    <a:prstGeom prst="rect">
                      <a:avLst/>
                    </a:prstGeom>
                  </pic:spPr>
                </pic:pic>
              </a:graphicData>
            </a:graphic>
          </wp:inline>
        </w:drawing>
      </w:r>
    </w:p>
    <w:p w14:paraId="2DED2AA4" w14:textId="77777777" w:rsidR="00992684" w:rsidRDefault="00992684" w:rsidP="00992684">
      <w:pPr>
        <w:spacing w:before="60"/>
      </w:pPr>
      <w:r>
        <w:rPr>
          <w:b/>
          <w:bCs/>
        </w:rPr>
        <w:t xml:space="preserve">Columns: </w:t>
      </w:r>
      <w:r>
        <w:t>Household ID, State WIC ID, Cert Date, Certifier.</w:t>
      </w:r>
    </w:p>
    <w:p w14:paraId="7E89A9B8" w14:textId="77777777" w:rsidR="00992684" w:rsidRDefault="00992684" w:rsidP="00992684">
      <w:pPr>
        <w:spacing w:before="60"/>
      </w:pPr>
      <w:r>
        <w:rPr>
          <w:b/>
          <w:bCs/>
        </w:rPr>
        <w:t xml:space="preserve">Count: </w:t>
      </w:r>
      <w:r>
        <w:t>Participants.</w:t>
      </w:r>
    </w:p>
    <w:p w14:paraId="0240F760" w14:textId="77777777" w:rsidR="00992684" w:rsidRPr="0079299F" w:rsidRDefault="00992684" w:rsidP="00992684">
      <w:pPr>
        <w:spacing w:before="60"/>
      </w:pPr>
      <w:r>
        <w:rPr>
          <w:b/>
          <w:bCs/>
        </w:rPr>
        <w:t xml:space="preserve">Grouped by: </w:t>
      </w:r>
      <w:r>
        <w:t>Staff name.</w:t>
      </w:r>
    </w:p>
    <w:p w14:paraId="115ED759" w14:textId="77777777" w:rsidR="00992684" w:rsidRDefault="00992684" w:rsidP="00992684">
      <w:pPr>
        <w:pStyle w:val="Caption"/>
      </w:pPr>
      <w:r>
        <w:t>Tab 4 – No Signatures</w:t>
      </w:r>
    </w:p>
    <w:p w14:paraId="7E783105" w14:textId="77777777" w:rsidR="00992684" w:rsidRDefault="00992684" w:rsidP="00992684">
      <w:r w:rsidRPr="00E16616">
        <w:rPr>
          <w:noProof/>
        </w:rPr>
        <w:drawing>
          <wp:inline distT="0" distB="0" distL="0" distR="0" wp14:anchorId="7FB816A4" wp14:editId="54498E1C">
            <wp:extent cx="3300730" cy="728726"/>
            <wp:effectExtent l="0" t="0" r="0" b="0"/>
            <wp:docPr id="1388343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43383" name="Picture 1">
                      <a:extLst>
                        <a:ext uri="{C183D7F6-B498-43B3-948B-1728B52AA6E4}">
                          <adec:decorative xmlns:adec="http://schemas.microsoft.com/office/drawing/2017/decorative" val="1"/>
                        </a:ext>
                      </a:extLst>
                    </pic:cNvPr>
                    <pic:cNvPicPr/>
                  </pic:nvPicPr>
                  <pic:blipFill>
                    <a:blip r:embed="rId52"/>
                    <a:stretch>
                      <a:fillRect/>
                    </a:stretch>
                  </pic:blipFill>
                  <pic:spPr>
                    <a:xfrm>
                      <a:off x="0" y="0"/>
                      <a:ext cx="3300730" cy="728726"/>
                    </a:xfrm>
                    <a:prstGeom prst="rect">
                      <a:avLst/>
                    </a:prstGeom>
                  </pic:spPr>
                </pic:pic>
              </a:graphicData>
            </a:graphic>
          </wp:inline>
        </w:drawing>
      </w:r>
    </w:p>
    <w:p w14:paraId="63FD8CCB" w14:textId="77777777" w:rsidR="00992684" w:rsidRDefault="00992684" w:rsidP="00992684">
      <w:pPr>
        <w:spacing w:before="60"/>
      </w:pPr>
      <w:r>
        <w:rPr>
          <w:b/>
          <w:bCs/>
        </w:rPr>
        <w:t xml:space="preserve">Columns: </w:t>
      </w:r>
      <w:r>
        <w:t>Household ID, State WIC ID, Cert Date, Certifier.</w:t>
      </w:r>
    </w:p>
    <w:p w14:paraId="110F2AE1" w14:textId="77777777" w:rsidR="00992684" w:rsidRDefault="00992684" w:rsidP="00992684">
      <w:pPr>
        <w:spacing w:before="60"/>
      </w:pPr>
      <w:r>
        <w:rPr>
          <w:b/>
          <w:bCs/>
        </w:rPr>
        <w:t xml:space="preserve">Count: </w:t>
      </w:r>
      <w:r>
        <w:t>Participants.</w:t>
      </w:r>
    </w:p>
    <w:p w14:paraId="0DECB922" w14:textId="77777777" w:rsidR="00992684" w:rsidRPr="0079299F" w:rsidRDefault="00992684" w:rsidP="00992684">
      <w:pPr>
        <w:spacing w:before="60"/>
      </w:pPr>
      <w:r>
        <w:rPr>
          <w:b/>
          <w:bCs/>
        </w:rPr>
        <w:t xml:space="preserve">Grouped by: </w:t>
      </w:r>
      <w:r>
        <w:t>Staff name.</w:t>
      </w:r>
    </w:p>
    <w:p w14:paraId="4D86F417" w14:textId="77777777" w:rsidR="00992684" w:rsidRDefault="00992684" w:rsidP="00992684">
      <w:pPr>
        <w:pStyle w:val="Caption"/>
      </w:pPr>
      <w:r>
        <w:t>Tab 5 – State – Count No CPA Signature</w:t>
      </w:r>
    </w:p>
    <w:p w14:paraId="4D4EECAC" w14:textId="77777777" w:rsidR="00992684" w:rsidRDefault="00992684" w:rsidP="00992684">
      <w:pPr>
        <w:spacing w:before="60"/>
      </w:pPr>
      <w:r w:rsidRPr="00E16616">
        <w:rPr>
          <w:noProof/>
        </w:rPr>
        <w:lastRenderedPageBreak/>
        <w:drawing>
          <wp:inline distT="0" distB="0" distL="0" distR="0" wp14:anchorId="24DD9DD1" wp14:editId="64FC2601">
            <wp:extent cx="4215511" cy="678688"/>
            <wp:effectExtent l="0" t="0" r="0" b="7620"/>
            <wp:docPr id="875740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4004" name="Picture 1">
                      <a:extLst>
                        <a:ext uri="{C183D7F6-B498-43B3-948B-1728B52AA6E4}">
                          <adec:decorative xmlns:adec="http://schemas.microsoft.com/office/drawing/2017/decorative" val="1"/>
                        </a:ext>
                      </a:extLst>
                    </pic:cNvPr>
                    <pic:cNvPicPr/>
                  </pic:nvPicPr>
                  <pic:blipFill>
                    <a:blip r:embed="rId53"/>
                    <a:stretch>
                      <a:fillRect/>
                    </a:stretch>
                  </pic:blipFill>
                  <pic:spPr>
                    <a:xfrm>
                      <a:off x="0" y="0"/>
                      <a:ext cx="4215511" cy="678688"/>
                    </a:xfrm>
                    <a:prstGeom prst="rect">
                      <a:avLst/>
                    </a:prstGeom>
                  </pic:spPr>
                </pic:pic>
              </a:graphicData>
            </a:graphic>
          </wp:inline>
        </w:drawing>
      </w:r>
    </w:p>
    <w:p w14:paraId="67DA65EA" w14:textId="77777777" w:rsidR="00992684" w:rsidRDefault="00992684" w:rsidP="00992684">
      <w:pPr>
        <w:spacing w:before="60"/>
      </w:pPr>
      <w:r>
        <w:rPr>
          <w:b/>
          <w:bCs/>
        </w:rPr>
        <w:t xml:space="preserve">Columns: </w:t>
      </w:r>
      <w:r>
        <w:t>No CPA Signature at Certification.</w:t>
      </w:r>
    </w:p>
    <w:p w14:paraId="40849D45" w14:textId="77777777" w:rsidR="00992684" w:rsidRDefault="00992684" w:rsidP="00992684">
      <w:pPr>
        <w:spacing w:before="60"/>
      </w:pPr>
      <w:r>
        <w:rPr>
          <w:b/>
          <w:bCs/>
        </w:rPr>
        <w:t xml:space="preserve">Rows: </w:t>
      </w:r>
      <w:r>
        <w:t>STATE TOTAL, AGENCY NAME (ID)</w:t>
      </w:r>
    </w:p>
    <w:p w14:paraId="3A92430C" w14:textId="77777777" w:rsidR="00992684" w:rsidRDefault="00992684" w:rsidP="00992684">
      <w:pPr>
        <w:pStyle w:val="Heading3"/>
      </w:pPr>
      <w:bookmarkStart w:id="27" w:name="_Toc235422841"/>
      <w:bookmarkStart w:id="28" w:name="_Toc244010754"/>
      <w:r>
        <w:t>Not Assigned 400 (Dietary) Risk Factors at Cert</w:t>
      </w:r>
      <w:bookmarkEnd w:id="27"/>
      <w:bookmarkEnd w:id="28"/>
    </w:p>
    <w:p w14:paraId="1822FB2E" w14:textId="77777777" w:rsidR="00992684" w:rsidRPr="0079299F" w:rsidRDefault="00992684" w:rsidP="00992684">
      <w:r>
        <w:t>Revised March 13, 2026</w:t>
      </w:r>
    </w:p>
    <w:p w14:paraId="110AC2B2" w14:textId="77777777" w:rsidR="00992684" w:rsidRDefault="00992684" w:rsidP="00992684">
      <w:pPr>
        <w:pStyle w:val="Heading4"/>
      </w:pPr>
      <w:r>
        <w:t>Overview</w:t>
      </w:r>
    </w:p>
    <w:p w14:paraId="64DBD5DE" w14:textId="77777777" w:rsidR="00992684" w:rsidRDefault="00992684" w:rsidP="00992684">
      <w:r>
        <w:t>A list and count of participants certified at the specified agency during the specified time period who were not assigned a 400-risk factor. The output provides both a list of the risk factors that were assigned at the cert and the certifier’s name, along with a count and percentage of certifications missing 400-risk factors. (The output excludes infants younger than 4 months old at the time of the cert since they do not required a 400-risk factor to be assigned at certification.)</w:t>
      </w:r>
    </w:p>
    <w:p w14:paraId="60A8901F" w14:textId="77777777" w:rsidR="00992684" w:rsidRDefault="00992684" w:rsidP="00992684">
      <w:pPr>
        <w:pStyle w:val="Heading4"/>
      </w:pPr>
      <w:r>
        <w:t>Some uses</w:t>
      </w:r>
    </w:p>
    <w:p w14:paraId="3DADD35F" w14:textId="77777777" w:rsidR="00992684" w:rsidRDefault="00992684" w:rsidP="00DB35CC">
      <w:pPr>
        <w:pStyle w:val="ListParagraph"/>
      </w:pPr>
      <w:r>
        <w:t>Assess whether staff are assigning a 400-risk factor as required by policy.</w:t>
      </w:r>
    </w:p>
    <w:p w14:paraId="5092C2BF" w14:textId="77777777" w:rsidR="00992684" w:rsidRDefault="00992684" w:rsidP="00DB35CC">
      <w:pPr>
        <w:pStyle w:val="ListParagraph"/>
      </w:pPr>
      <w:r>
        <w:t>Identify staff who may need further training or guidance about risk factor requirements.</w:t>
      </w:r>
    </w:p>
    <w:p w14:paraId="2945EE0F" w14:textId="77777777" w:rsidR="00992684" w:rsidRDefault="00992684" w:rsidP="00992684">
      <w:pPr>
        <w:pStyle w:val="Heading4"/>
      </w:pPr>
      <w:r>
        <w:t>Prompts</w:t>
      </w:r>
    </w:p>
    <w:p w14:paraId="7ACA72AA" w14:textId="77777777" w:rsidR="00992684" w:rsidRDefault="00992684" w:rsidP="00DB35CC">
      <w:pPr>
        <w:pStyle w:val="ListParagraph"/>
      </w:pPr>
      <w:r>
        <w:t>Agency ID – agency where the participants were certified.</w:t>
      </w:r>
    </w:p>
    <w:p w14:paraId="439DCCF5" w14:textId="77777777" w:rsidR="00992684" w:rsidRDefault="00992684" w:rsidP="00DB35CC">
      <w:pPr>
        <w:pStyle w:val="ListParagraph"/>
      </w:pPr>
      <w:r>
        <w:t>Start Date – the first date in the time period during which participants were certified.</w:t>
      </w:r>
    </w:p>
    <w:p w14:paraId="17CCADBF" w14:textId="77777777" w:rsidR="00992684" w:rsidRDefault="00992684" w:rsidP="00DB35CC">
      <w:pPr>
        <w:pStyle w:val="ListParagraph"/>
      </w:pPr>
      <w:r>
        <w:t>End Date – the last date in the time period during which participants were certified.</w:t>
      </w:r>
    </w:p>
    <w:p w14:paraId="22322A97" w14:textId="77777777" w:rsidR="00992684" w:rsidRDefault="00992684" w:rsidP="00992684">
      <w:pPr>
        <w:pStyle w:val="Heading4"/>
      </w:pPr>
      <w:r>
        <w:t>Report outputs</w:t>
      </w:r>
    </w:p>
    <w:p w14:paraId="7998B127" w14:textId="77777777" w:rsidR="00992684" w:rsidRDefault="00992684" w:rsidP="00992684">
      <w:pPr>
        <w:pStyle w:val="Caption"/>
      </w:pPr>
      <w:r>
        <w:t>Tab 1 – List</w:t>
      </w:r>
    </w:p>
    <w:p w14:paraId="71D11E40" w14:textId="77777777" w:rsidR="00992684" w:rsidRDefault="00992684" w:rsidP="00992684">
      <w:pPr>
        <w:pStyle w:val="Caption"/>
        <w:spacing w:before="60"/>
      </w:pPr>
      <w:r w:rsidRPr="00D919AA">
        <w:rPr>
          <w:noProof/>
        </w:rPr>
        <w:drawing>
          <wp:inline distT="0" distB="0" distL="0" distR="0" wp14:anchorId="384ACE5A" wp14:editId="690BF26B">
            <wp:extent cx="5943600" cy="574040"/>
            <wp:effectExtent l="0" t="0" r="0" b="0"/>
            <wp:docPr id="14335547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54723" name="Picture 1">
                      <a:extLst>
                        <a:ext uri="{C183D7F6-B498-43B3-948B-1728B52AA6E4}">
                          <adec:decorative xmlns:adec="http://schemas.microsoft.com/office/drawing/2017/decorative" val="1"/>
                        </a:ext>
                      </a:extLst>
                    </pic:cNvPr>
                    <pic:cNvPicPr/>
                  </pic:nvPicPr>
                  <pic:blipFill>
                    <a:blip r:embed="rId54"/>
                    <a:stretch>
                      <a:fillRect/>
                    </a:stretch>
                  </pic:blipFill>
                  <pic:spPr>
                    <a:xfrm>
                      <a:off x="0" y="0"/>
                      <a:ext cx="5943600" cy="574040"/>
                    </a:xfrm>
                    <a:prstGeom prst="rect">
                      <a:avLst/>
                    </a:prstGeom>
                  </pic:spPr>
                </pic:pic>
              </a:graphicData>
            </a:graphic>
          </wp:inline>
        </w:drawing>
      </w:r>
    </w:p>
    <w:p w14:paraId="7E826B77" w14:textId="77777777" w:rsidR="00992684" w:rsidRDefault="00992684" w:rsidP="00992684">
      <w:r>
        <w:rPr>
          <w:b/>
          <w:bCs/>
        </w:rPr>
        <w:t xml:space="preserve">Columns: </w:t>
      </w:r>
      <w:r>
        <w:t>Household ID, State WIC ID, WIC Type, Cert Start Date, Certifier, Assigned Risk Factors, Clinic ID, Agency ID.</w:t>
      </w:r>
    </w:p>
    <w:p w14:paraId="6C61BBEC" w14:textId="77777777" w:rsidR="00992684" w:rsidRDefault="00992684" w:rsidP="00992684">
      <w:pPr>
        <w:pStyle w:val="Caption"/>
      </w:pPr>
      <w:r>
        <w:t>Tab 2 – Counts</w:t>
      </w:r>
    </w:p>
    <w:p w14:paraId="7C734B23" w14:textId="77777777" w:rsidR="00992684" w:rsidRDefault="00992684" w:rsidP="00992684">
      <w:pPr>
        <w:spacing w:before="60"/>
      </w:pPr>
      <w:r w:rsidRPr="00BE03EC">
        <w:rPr>
          <w:noProof/>
        </w:rPr>
        <w:lastRenderedPageBreak/>
        <w:drawing>
          <wp:inline distT="0" distB="0" distL="0" distR="0" wp14:anchorId="7C25AB7B" wp14:editId="4C308305">
            <wp:extent cx="3465195" cy="657225"/>
            <wp:effectExtent l="0" t="0" r="1905" b="9525"/>
            <wp:docPr id="4337779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77925" name="Picture 1">
                      <a:extLst>
                        <a:ext uri="{C183D7F6-B498-43B3-948B-1728B52AA6E4}">
                          <adec:decorative xmlns:adec="http://schemas.microsoft.com/office/drawing/2017/decorative" val="1"/>
                        </a:ext>
                      </a:extLst>
                    </pic:cNvPr>
                    <pic:cNvPicPr/>
                  </pic:nvPicPr>
                  <pic:blipFill>
                    <a:blip r:embed="rId55"/>
                    <a:stretch>
                      <a:fillRect/>
                    </a:stretch>
                  </pic:blipFill>
                  <pic:spPr>
                    <a:xfrm>
                      <a:off x="0" y="0"/>
                      <a:ext cx="3465195" cy="657225"/>
                    </a:xfrm>
                    <a:prstGeom prst="rect">
                      <a:avLst/>
                    </a:prstGeom>
                  </pic:spPr>
                </pic:pic>
              </a:graphicData>
            </a:graphic>
          </wp:inline>
        </w:drawing>
      </w:r>
    </w:p>
    <w:p w14:paraId="6E166809" w14:textId="77777777" w:rsidR="00992684" w:rsidRDefault="00992684" w:rsidP="00992684">
      <w:pPr>
        <w:spacing w:before="60"/>
      </w:pPr>
      <w:r>
        <w:rPr>
          <w:b/>
          <w:bCs/>
        </w:rPr>
        <w:t xml:space="preserve">Columns: </w:t>
      </w:r>
      <w:r>
        <w:t>Count Not Assigned 400 RF, Total Certs (% Not Assigned 400 RF).</w:t>
      </w:r>
    </w:p>
    <w:p w14:paraId="6CA217E1" w14:textId="77777777" w:rsidR="00992684" w:rsidRDefault="00992684" w:rsidP="00992684">
      <w:pPr>
        <w:spacing w:before="60"/>
      </w:pPr>
      <w:r>
        <w:rPr>
          <w:b/>
          <w:bCs/>
        </w:rPr>
        <w:t xml:space="preserve">Count: </w:t>
      </w:r>
      <w:r>
        <w:t>AGENCY &lt;ID&gt; TOTAL, Certifier.</w:t>
      </w:r>
    </w:p>
    <w:p w14:paraId="217B0142" w14:textId="77777777" w:rsidR="00992684" w:rsidRDefault="00992684" w:rsidP="00992684">
      <w:pPr>
        <w:pStyle w:val="Heading3"/>
      </w:pPr>
      <w:bookmarkStart w:id="29" w:name="_Toc235422842"/>
      <w:bookmarkStart w:id="30" w:name="_Toc244010755"/>
      <w:r>
        <w:t>Participants for Chart Audits</w:t>
      </w:r>
      <w:bookmarkEnd w:id="29"/>
      <w:bookmarkEnd w:id="30"/>
    </w:p>
    <w:p w14:paraId="06EC17D2" w14:textId="77777777" w:rsidR="00992684" w:rsidRDefault="00992684" w:rsidP="00992684">
      <w:r>
        <w:t>Revised March 18, 2025</w:t>
      </w:r>
    </w:p>
    <w:p w14:paraId="2A5A9AC6" w14:textId="77777777" w:rsidR="00992684" w:rsidRDefault="00992684" w:rsidP="00992684">
      <w:pPr>
        <w:pStyle w:val="Heading4"/>
      </w:pPr>
      <w:r>
        <w:t>Overview</w:t>
      </w:r>
    </w:p>
    <w:p w14:paraId="70F05C58" w14:textId="77777777" w:rsidR="00992684" w:rsidRDefault="00992684" w:rsidP="00992684">
      <w:r>
        <w:t xml:space="preserve">Provides an unduplicated list of participants certified during the specified dates and by specified agency, clinics, and WIC Categories. </w:t>
      </w:r>
    </w:p>
    <w:p w14:paraId="50138192" w14:textId="77777777" w:rsidR="00992684" w:rsidRDefault="00992684" w:rsidP="00992684">
      <w:pPr>
        <w:pStyle w:val="Heading4"/>
      </w:pPr>
      <w:r>
        <w:t>Some uses</w:t>
      </w:r>
    </w:p>
    <w:p w14:paraId="175EA392" w14:textId="77777777" w:rsidR="00992684" w:rsidRDefault="00992684" w:rsidP="00992684">
      <w:r>
        <w:t>Auditing purposes.</w:t>
      </w:r>
    </w:p>
    <w:p w14:paraId="24B5D03D" w14:textId="77777777" w:rsidR="00992684" w:rsidRDefault="00992684" w:rsidP="00992684">
      <w:pPr>
        <w:pStyle w:val="Heading4"/>
      </w:pPr>
      <w:r>
        <w:t>Prompts</w:t>
      </w:r>
    </w:p>
    <w:p w14:paraId="6E02707A" w14:textId="77777777" w:rsidR="00992684" w:rsidRDefault="00992684" w:rsidP="00DB35CC">
      <w:pPr>
        <w:pStyle w:val="ListParagraph"/>
      </w:pPr>
      <w:r>
        <w:t>Agency ID – agency where participants were certified.</w:t>
      </w:r>
    </w:p>
    <w:p w14:paraId="6EA1DAA0" w14:textId="77777777" w:rsidR="00992684" w:rsidRDefault="00992684" w:rsidP="00DB35CC">
      <w:pPr>
        <w:pStyle w:val="ListParagraph"/>
      </w:pPr>
      <w:r>
        <w:t>Clinic ID(s) – clinic where participants were certified.</w:t>
      </w:r>
    </w:p>
    <w:p w14:paraId="524D11F4" w14:textId="77777777" w:rsidR="00992684" w:rsidRDefault="00992684" w:rsidP="00DB35CC">
      <w:pPr>
        <w:pStyle w:val="ListParagraph"/>
      </w:pPr>
      <w:r>
        <w:t>Start Date – the first date during the time period during which participants were certified.</w:t>
      </w:r>
    </w:p>
    <w:p w14:paraId="71B691C8" w14:textId="77777777" w:rsidR="00992684" w:rsidRDefault="00992684" w:rsidP="00DB35CC">
      <w:pPr>
        <w:pStyle w:val="ListParagraph"/>
      </w:pPr>
      <w:r>
        <w:t>End Date – the last date during the time period during which participants were certified.</w:t>
      </w:r>
    </w:p>
    <w:p w14:paraId="0403A530" w14:textId="77777777" w:rsidR="00992684" w:rsidRDefault="00992684" w:rsidP="00DB35CC">
      <w:pPr>
        <w:pStyle w:val="ListParagraph"/>
      </w:pPr>
      <w:r>
        <w:t>WIC Type(s) – the WIC type at the time the participants were certified.</w:t>
      </w:r>
    </w:p>
    <w:p w14:paraId="1AE4DBE9" w14:textId="77777777" w:rsidR="00992684" w:rsidRDefault="00992684" w:rsidP="00992684">
      <w:pPr>
        <w:pStyle w:val="Heading4"/>
      </w:pPr>
      <w:r>
        <w:t>Report output</w:t>
      </w:r>
    </w:p>
    <w:p w14:paraId="58D53955" w14:textId="77777777" w:rsidR="00992684" w:rsidRDefault="00992684" w:rsidP="00992684">
      <w:pPr>
        <w:pStyle w:val="Caption"/>
      </w:pPr>
      <w:r>
        <w:t>Tab 1 – Participant List</w:t>
      </w:r>
    </w:p>
    <w:p w14:paraId="07055ADB" w14:textId="77777777" w:rsidR="00992684" w:rsidRDefault="00992684" w:rsidP="00992684">
      <w:pPr>
        <w:pStyle w:val="Caption"/>
        <w:spacing w:before="60"/>
      </w:pPr>
      <w:r w:rsidRPr="007E0C81">
        <w:rPr>
          <w:noProof/>
        </w:rPr>
        <w:drawing>
          <wp:inline distT="0" distB="0" distL="0" distR="0" wp14:anchorId="7C1F4209" wp14:editId="563550B3">
            <wp:extent cx="5943600" cy="487680"/>
            <wp:effectExtent l="0" t="0" r="0" b="7620"/>
            <wp:docPr id="3015341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34178" name="Picture 1">
                      <a:extLst>
                        <a:ext uri="{C183D7F6-B498-43B3-948B-1728B52AA6E4}">
                          <adec:decorative xmlns:adec="http://schemas.microsoft.com/office/drawing/2017/decorative" val="1"/>
                        </a:ext>
                      </a:extLst>
                    </pic:cNvPr>
                    <pic:cNvPicPr/>
                  </pic:nvPicPr>
                  <pic:blipFill>
                    <a:blip r:embed="rId56"/>
                    <a:stretch>
                      <a:fillRect/>
                    </a:stretch>
                  </pic:blipFill>
                  <pic:spPr>
                    <a:xfrm>
                      <a:off x="0" y="0"/>
                      <a:ext cx="5943600" cy="487680"/>
                    </a:xfrm>
                    <a:prstGeom prst="rect">
                      <a:avLst/>
                    </a:prstGeom>
                  </pic:spPr>
                </pic:pic>
              </a:graphicData>
            </a:graphic>
          </wp:inline>
        </w:drawing>
      </w:r>
    </w:p>
    <w:p w14:paraId="737B4964" w14:textId="77777777" w:rsidR="00992684" w:rsidRDefault="00992684" w:rsidP="00992684">
      <w:r>
        <w:rPr>
          <w:b/>
          <w:bCs/>
        </w:rPr>
        <w:t xml:space="preserve">Columns: </w:t>
      </w:r>
      <w:r>
        <w:t>WIC Type, Household ID, State WIC ID, First Name, Last Name, Date of Birth, High Risk, Certifier.</w:t>
      </w:r>
    </w:p>
    <w:p w14:paraId="5BBB6641" w14:textId="77777777" w:rsidR="00992684" w:rsidRDefault="00992684" w:rsidP="00992684">
      <w:r>
        <w:rPr>
          <w:b/>
          <w:bCs/>
        </w:rPr>
        <w:t>Grouped by:</w:t>
      </w:r>
      <w:r>
        <w:t xml:space="preserve"> Clinic name and WIC type.</w:t>
      </w:r>
    </w:p>
    <w:p w14:paraId="3F4EBF3A" w14:textId="77777777" w:rsidR="00992684" w:rsidRDefault="00992684" w:rsidP="00992684">
      <w:pPr>
        <w:pStyle w:val="Heading3"/>
      </w:pPr>
      <w:bookmarkStart w:id="31" w:name="_Toc235422843"/>
      <w:bookmarkStart w:id="32" w:name="_Toc244010756"/>
      <w:r>
        <w:t>Presumptive Eligibility and Documentation</w:t>
      </w:r>
      <w:bookmarkEnd w:id="31"/>
      <w:bookmarkEnd w:id="32"/>
    </w:p>
    <w:p w14:paraId="4B0AF853" w14:textId="77777777" w:rsidR="00992684" w:rsidRDefault="00992684" w:rsidP="00992684">
      <w:r>
        <w:t>Revised May 20, 2026</w:t>
      </w:r>
    </w:p>
    <w:p w14:paraId="7EE56356" w14:textId="77777777" w:rsidR="00992684" w:rsidRDefault="00992684" w:rsidP="00992684">
      <w:pPr>
        <w:pStyle w:val="Heading4"/>
      </w:pPr>
      <w:r>
        <w:lastRenderedPageBreak/>
        <w:t>Overview</w:t>
      </w:r>
    </w:p>
    <w:p w14:paraId="4120DC9E" w14:textId="77777777" w:rsidR="00992684" w:rsidRDefault="00992684" w:rsidP="00992684">
      <w:r>
        <w:t xml:space="preserve">A list and count of participants who were certified at the specified agencies during the specified time period and for whom Presumptive Eligibility – 90 Days was selected as Proof of MHCP-MA or MHCP-MN Care.  </w:t>
      </w:r>
    </w:p>
    <w:p w14:paraId="24BC7556" w14:textId="77777777" w:rsidR="00992684" w:rsidRDefault="00992684" w:rsidP="00DB35CC">
      <w:pPr>
        <w:pStyle w:val="ListParagraph"/>
      </w:pPr>
      <w:r>
        <w:t xml:space="preserve">Tab 1 – PE List displays the date Presumptive Eligibility (PE) was selected for the MHCP income record and if another MA/MN Care income record was entered within 120 days of the Cert Start Date. It also includes the Staff ID of the user that created the PE income record and if benefits were issued after 6 months. </w:t>
      </w:r>
    </w:p>
    <w:p w14:paraId="6CEE3935" w14:textId="77777777" w:rsidR="00992684" w:rsidRDefault="00992684" w:rsidP="00DB35CC">
      <w:pPr>
        <w:pStyle w:val="ListParagraph"/>
      </w:pPr>
      <w:r>
        <w:t xml:space="preserve">Tab 2 – Notes, displays the PE/SOD-Income notes written within 7 days of the Cert Date and whether a follow-up note was written between 1 and 120 days after the cert. </w:t>
      </w:r>
    </w:p>
    <w:p w14:paraId="0A15A5B6" w14:textId="77777777" w:rsidR="00992684" w:rsidRDefault="00992684" w:rsidP="00DB35CC">
      <w:pPr>
        <w:pStyle w:val="ListParagraph"/>
      </w:pPr>
      <w:r>
        <w:t>Tab 3 – Missing Notes, indicates if no PE/SOD-Income note was written and/or if no follow-up note was written and whether benefits were issued after 6 months.</w:t>
      </w:r>
    </w:p>
    <w:p w14:paraId="7B82E98A" w14:textId="77777777" w:rsidR="00992684" w:rsidRDefault="00992684" w:rsidP="00DB35CC">
      <w:pPr>
        <w:pStyle w:val="ListParagraph"/>
      </w:pPr>
      <w:r>
        <w:t>Tab 4 – PE State provides a statewide count by agency of participants with PE selected who were certified during the specified time period.</w:t>
      </w:r>
    </w:p>
    <w:p w14:paraId="68465CB3" w14:textId="77777777" w:rsidR="00992684" w:rsidRDefault="00992684" w:rsidP="00992684">
      <w:pPr>
        <w:pStyle w:val="Heading4"/>
      </w:pPr>
      <w:r>
        <w:t>Some uses</w:t>
      </w:r>
    </w:p>
    <w:p w14:paraId="6E5F2BBF" w14:textId="77777777" w:rsidR="00992684" w:rsidRDefault="00992684" w:rsidP="00DB35CC">
      <w:pPr>
        <w:pStyle w:val="ListParagraph"/>
      </w:pPr>
      <w:r>
        <w:t>Audit PE records to ensure documentation is occurring correctly.</w:t>
      </w:r>
    </w:p>
    <w:p w14:paraId="541E2DBB" w14:textId="77777777" w:rsidR="00992684" w:rsidRDefault="00992684" w:rsidP="00DB35CC">
      <w:pPr>
        <w:pStyle w:val="ListParagraph"/>
      </w:pPr>
      <w:r>
        <w:t>Identify if benefits are being issued without documentation that supports further issuance.</w:t>
      </w:r>
    </w:p>
    <w:p w14:paraId="24CD35C7" w14:textId="77777777" w:rsidR="00992684" w:rsidRDefault="00992684" w:rsidP="00DB35CC">
      <w:pPr>
        <w:pStyle w:val="ListParagraph"/>
      </w:pPr>
      <w:r>
        <w:t>Identify potential needs for further training on PE and its documentation.</w:t>
      </w:r>
    </w:p>
    <w:p w14:paraId="6F94DAC6" w14:textId="77777777" w:rsidR="00992684" w:rsidRDefault="00992684" w:rsidP="00DB35CC">
      <w:pPr>
        <w:pStyle w:val="ListParagraph"/>
      </w:pPr>
      <w:r>
        <w:t>Identify agencies within the state that had PE selected for participant income records.</w:t>
      </w:r>
    </w:p>
    <w:p w14:paraId="3C99C2B5" w14:textId="77777777" w:rsidR="00992684" w:rsidRDefault="00992684" w:rsidP="00992684">
      <w:pPr>
        <w:pStyle w:val="Heading4"/>
      </w:pPr>
      <w:r>
        <w:t>Prompts</w:t>
      </w:r>
    </w:p>
    <w:p w14:paraId="71CF7F6E" w14:textId="77777777" w:rsidR="00992684" w:rsidRDefault="00992684" w:rsidP="00DB35CC">
      <w:pPr>
        <w:pStyle w:val="ListParagraph"/>
      </w:pPr>
      <w:r>
        <w:t>Agency ID(s) – agency where participants were certified.</w:t>
      </w:r>
    </w:p>
    <w:p w14:paraId="40588B75" w14:textId="77777777" w:rsidR="00992684" w:rsidRDefault="00992684" w:rsidP="00DB35CC">
      <w:pPr>
        <w:pStyle w:val="ListParagraph"/>
      </w:pPr>
      <w:r>
        <w:t>Start Date – the first date in the time period during which participants were certified and a PE income record was created.</w:t>
      </w:r>
    </w:p>
    <w:p w14:paraId="1FEAE1F2" w14:textId="77777777" w:rsidR="00992684" w:rsidRDefault="00992684" w:rsidP="00DB35CC">
      <w:pPr>
        <w:pStyle w:val="ListParagraph"/>
      </w:pPr>
      <w:r>
        <w:t>End Date – the last date in the time period during which participants were certified and a PE income record was created.</w:t>
      </w:r>
    </w:p>
    <w:p w14:paraId="10EABD9C" w14:textId="77777777" w:rsidR="00992684" w:rsidRDefault="00992684" w:rsidP="00992684">
      <w:pPr>
        <w:pStyle w:val="Heading4"/>
      </w:pPr>
      <w:r>
        <w:t>Report output</w:t>
      </w:r>
    </w:p>
    <w:p w14:paraId="1878C218" w14:textId="77777777" w:rsidR="00992684" w:rsidRDefault="00992684" w:rsidP="00992684">
      <w:pPr>
        <w:pStyle w:val="Caption"/>
      </w:pPr>
      <w:r>
        <w:t>Tab 1 – PE List</w:t>
      </w:r>
    </w:p>
    <w:p w14:paraId="6BBAE3F0" w14:textId="77777777" w:rsidR="00992684" w:rsidRDefault="00992684" w:rsidP="00992684">
      <w:pPr>
        <w:pStyle w:val="Caption"/>
        <w:spacing w:before="60"/>
      </w:pPr>
      <w:r w:rsidRPr="00E47E95">
        <w:rPr>
          <w:noProof/>
        </w:rPr>
        <w:drawing>
          <wp:inline distT="0" distB="0" distL="0" distR="0" wp14:anchorId="5665BF90" wp14:editId="1872DDAB">
            <wp:extent cx="5943600" cy="483235"/>
            <wp:effectExtent l="0" t="0" r="0" b="0"/>
            <wp:docPr id="10150301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30147" name="Picture 1">
                      <a:extLst>
                        <a:ext uri="{C183D7F6-B498-43B3-948B-1728B52AA6E4}">
                          <adec:decorative xmlns:adec="http://schemas.microsoft.com/office/drawing/2017/decorative" val="1"/>
                        </a:ext>
                      </a:extLst>
                    </pic:cNvPr>
                    <pic:cNvPicPr/>
                  </pic:nvPicPr>
                  <pic:blipFill>
                    <a:blip r:embed="rId57"/>
                    <a:stretch>
                      <a:fillRect/>
                    </a:stretch>
                  </pic:blipFill>
                  <pic:spPr>
                    <a:xfrm>
                      <a:off x="0" y="0"/>
                      <a:ext cx="5943600" cy="483235"/>
                    </a:xfrm>
                    <a:prstGeom prst="rect">
                      <a:avLst/>
                    </a:prstGeom>
                  </pic:spPr>
                </pic:pic>
              </a:graphicData>
            </a:graphic>
          </wp:inline>
        </w:drawing>
      </w:r>
    </w:p>
    <w:p w14:paraId="7BC76A7D" w14:textId="77777777" w:rsidR="00992684" w:rsidRDefault="00992684" w:rsidP="00992684">
      <w:r>
        <w:rPr>
          <w:b/>
          <w:bCs/>
        </w:rPr>
        <w:t xml:space="preserve">Columns: </w:t>
      </w:r>
      <w:r>
        <w:t>Agency ID, Household ID, State WIC ID, Created PE Record, Cert Start Date, PE + Next Record(s), MA or MN Care, Income Proof, Benefits &gt; 6 months.</w:t>
      </w:r>
    </w:p>
    <w:p w14:paraId="2C4D4ACD" w14:textId="77777777" w:rsidR="00992684" w:rsidRDefault="00992684" w:rsidP="00992684">
      <w:r>
        <w:rPr>
          <w:b/>
          <w:bCs/>
        </w:rPr>
        <w:t>Grouped by:</w:t>
      </w:r>
      <w:r>
        <w:t xml:space="preserve"> Agency name and ID.</w:t>
      </w:r>
    </w:p>
    <w:p w14:paraId="2C3B6B06" w14:textId="77777777" w:rsidR="00992684" w:rsidRDefault="00992684" w:rsidP="00992684">
      <w:pPr>
        <w:pStyle w:val="Caption"/>
      </w:pPr>
      <w:r>
        <w:t>Tab 2 – Notes</w:t>
      </w:r>
    </w:p>
    <w:p w14:paraId="7E8582C4" w14:textId="77777777" w:rsidR="00992684" w:rsidRDefault="00992684" w:rsidP="00992684">
      <w:pPr>
        <w:pStyle w:val="Caption"/>
        <w:spacing w:before="60"/>
      </w:pPr>
      <w:r w:rsidRPr="00E47E95">
        <w:rPr>
          <w:noProof/>
        </w:rPr>
        <w:lastRenderedPageBreak/>
        <w:drawing>
          <wp:inline distT="0" distB="0" distL="0" distR="0" wp14:anchorId="09AEA13F" wp14:editId="0B6CA33D">
            <wp:extent cx="5943600" cy="1776730"/>
            <wp:effectExtent l="0" t="0" r="0" b="0"/>
            <wp:docPr id="1900315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1540" name="Picture 1">
                      <a:extLst>
                        <a:ext uri="{C183D7F6-B498-43B3-948B-1728B52AA6E4}">
                          <adec:decorative xmlns:adec="http://schemas.microsoft.com/office/drawing/2017/decorative" val="1"/>
                        </a:ext>
                      </a:extLst>
                    </pic:cNvPr>
                    <pic:cNvPicPr/>
                  </pic:nvPicPr>
                  <pic:blipFill>
                    <a:blip r:embed="rId58"/>
                    <a:stretch>
                      <a:fillRect/>
                    </a:stretch>
                  </pic:blipFill>
                  <pic:spPr>
                    <a:xfrm>
                      <a:off x="0" y="0"/>
                      <a:ext cx="5943600" cy="1776730"/>
                    </a:xfrm>
                    <a:prstGeom prst="rect">
                      <a:avLst/>
                    </a:prstGeom>
                  </pic:spPr>
                </pic:pic>
              </a:graphicData>
            </a:graphic>
          </wp:inline>
        </w:drawing>
      </w:r>
    </w:p>
    <w:p w14:paraId="62F6A53E" w14:textId="77777777" w:rsidR="00992684" w:rsidRDefault="00992684" w:rsidP="00992684">
      <w:r>
        <w:rPr>
          <w:b/>
          <w:bCs/>
        </w:rPr>
        <w:t xml:space="preserve">Columns: </w:t>
      </w:r>
      <w:r>
        <w:t>Agency ID, Household ID, State WIC ID, Created PE Record, Cert Start Date, PE Date, MA or MN Care, Note Date, Note Text.</w:t>
      </w:r>
    </w:p>
    <w:p w14:paraId="2B2E2819" w14:textId="77777777" w:rsidR="00992684" w:rsidRDefault="00992684" w:rsidP="00992684">
      <w:r>
        <w:rPr>
          <w:b/>
          <w:bCs/>
        </w:rPr>
        <w:t>Grouped by:</w:t>
      </w:r>
      <w:r>
        <w:t xml:space="preserve"> Agency name and ID.</w:t>
      </w:r>
    </w:p>
    <w:p w14:paraId="24C50221" w14:textId="77777777" w:rsidR="00992684" w:rsidRDefault="00992684" w:rsidP="00992684">
      <w:pPr>
        <w:pStyle w:val="Caption"/>
      </w:pPr>
      <w:r>
        <w:t>Tab 3 – Missing Notes</w:t>
      </w:r>
    </w:p>
    <w:p w14:paraId="34EF648F" w14:textId="77777777" w:rsidR="00992684" w:rsidRDefault="00992684" w:rsidP="00992684">
      <w:pPr>
        <w:pStyle w:val="Caption"/>
        <w:spacing w:before="60"/>
      </w:pPr>
      <w:r w:rsidRPr="00E47E95">
        <w:rPr>
          <w:noProof/>
        </w:rPr>
        <w:drawing>
          <wp:inline distT="0" distB="0" distL="0" distR="0" wp14:anchorId="61BF1B39" wp14:editId="7B843F28">
            <wp:extent cx="4154297" cy="1733169"/>
            <wp:effectExtent l="0" t="0" r="0" b="635"/>
            <wp:docPr id="1086937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37882" name="Picture 1">
                      <a:extLst>
                        <a:ext uri="{C183D7F6-B498-43B3-948B-1728B52AA6E4}">
                          <adec:decorative xmlns:adec="http://schemas.microsoft.com/office/drawing/2017/decorative" val="1"/>
                        </a:ext>
                      </a:extLst>
                    </pic:cNvPr>
                    <pic:cNvPicPr/>
                  </pic:nvPicPr>
                  <pic:blipFill>
                    <a:blip r:embed="rId59"/>
                    <a:stretch>
                      <a:fillRect/>
                    </a:stretch>
                  </pic:blipFill>
                  <pic:spPr>
                    <a:xfrm>
                      <a:off x="0" y="0"/>
                      <a:ext cx="4154297" cy="1733169"/>
                    </a:xfrm>
                    <a:prstGeom prst="rect">
                      <a:avLst/>
                    </a:prstGeom>
                  </pic:spPr>
                </pic:pic>
              </a:graphicData>
            </a:graphic>
          </wp:inline>
        </w:drawing>
      </w:r>
    </w:p>
    <w:p w14:paraId="5EF1A11B" w14:textId="77777777" w:rsidR="00992684" w:rsidRDefault="00992684" w:rsidP="00992684">
      <w:r>
        <w:rPr>
          <w:b/>
          <w:bCs/>
        </w:rPr>
        <w:t xml:space="preserve">Table 1 and 2 - Columns: </w:t>
      </w:r>
      <w:r>
        <w:t>Agency ID, Household ID, State WIC ID, Created PE Record, Cert Start Date, PE Date, MA or MN Care, Benefits &gt; 6 months.</w:t>
      </w:r>
    </w:p>
    <w:p w14:paraId="76BE7CDF" w14:textId="77777777" w:rsidR="00992684" w:rsidRDefault="00992684" w:rsidP="00992684">
      <w:r>
        <w:rPr>
          <w:b/>
          <w:bCs/>
        </w:rPr>
        <w:t>Grouped by:</w:t>
      </w:r>
      <w:r>
        <w:t xml:space="preserve"> Agency name and ID.</w:t>
      </w:r>
    </w:p>
    <w:p w14:paraId="04C95EB7" w14:textId="77777777" w:rsidR="00992684" w:rsidRDefault="00992684" w:rsidP="00992684">
      <w:pPr>
        <w:pStyle w:val="Caption"/>
      </w:pPr>
      <w:r>
        <w:t>Tab 4 – PE State</w:t>
      </w:r>
    </w:p>
    <w:p w14:paraId="3C4354F1" w14:textId="77777777" w:rsidR="00992684" w:rsidRDefault="00992684" w:rsidP="00992684">
      <w:pPr>
        <w:pStyle w:val="Caption"/>
        <w:spacing w:before="60"/>
        <w:rPr>
          <w:b/>
          <w:bCs/>
        </w:rPr>
      </w:pPr>
      <w:r w:rsidRPr="00E47E95">
        <w:rPr>
          <w:noProof/>
        </w:rPr>
        <w:drawing>
          <wp:inline distT="0" distB="0" distL="0" distR="0" wp14:anchorId="1B77DF7D" wp14:editId="60C57EEC">
            <wp:extent cx="3238627" cy="600583"/>
            <wp:effectExtent l="0" t="0" r="0" b="9525"/>
            <wp:docPr id="19017268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26872" name="Picture 1">
                      <a:extLst>
                        <a:ext uri="{C183D7F6-B498-43B3-948B-1728B52AA6E4}">
                          <adec:decorative xmlns:adec="http://schemas.microsoft.com/office/drawing/2017/decorative" val="1"/>
                        </a:ext>
                      </a:extLst>
                    </pic:cNvPr>
                    <pic:cNvPicPr/>
                  </pic:nvPicPr>
                  <pic:blipFill>
                    <a:blip r:embed="rId60"/>
                    <a:stretch>
                      <a:fillRect/>
                    </a:stretch>
                  </pic:blipFill>
                  <pic:spPr>
                    <a:xfrm>
                      <a:off x="0" y="0"/>
                      <a:ext cx="3238627" cy="600583"/>
                    </a:xfrm>
                    <a:prstGeom prst="rect">
                      <a:avLst/>
                    </a:prstGeom>
                  </pic:spPr>
                </pic:pic>
              </a:graphicData>
            </a:graphic>
          </wp:inline>
        </w:drawing>
      </w:r>
    </w:p>
    <w:p w14:paraId="7E1E7FCF" w14:textId="77777777" w:rsidR="00992684" w:rsidRPr="001D2F02" w:rsidRDefault="00992684" w:rsidP="00992684">
      <w:r>
        <w:rPr>
          <w:b/>
          <w:bCs/>
        </w:rPr>
        <w:t>Rows:</w:t>
      </w:r>
      <w:r>
        <w:t xml:space="preserve"> MN WIC PROGRAM, agency name and ID.</w:t>
      </w:r>
    </w:p>
    <w:p w14:paraId="731A155E" w14:textId="77777777" w:rsidR="00992684" w:rsidRDefault="00992684" w:rsidP="00992684">
      <w:r>
        <w:rPr>
          <w:b/>
          <w:bCs/>
        </w:rPr>
        <w:t xml:space="preserve">Columns: </w:t>
      </w:r>
      <w:r>
        <w:t>AGENCY, Participant Count.</w:t>
      </w:r>
    </w:p>
    <w:p w14:paraId="4AB2AA03" w14:textId="77777777" w:rsidR="00992684" w:rsidRDefault="00992684" w:rsidP="00992684">
      <w:pPr>
        <w:pStyle w:val="Heading3"/>
      </w:pPr>
      <w:bookmarkStart w:id="33" w:name="_Toc235422844"/>
      <w:bookmarkStart w:id="34" w:name="_Toc244010757"/>
      <w:r>
        <w:t>Women with Unlinked or One Way Linked Infants</w:t>
      </w:r>
      <w:bookmarkEnd w:id="33"/>
      <w:bookmarkEnd w:id="34"/>
    </w:p>
    <w:p w14:paraId="43312076" w14:textId="77777777" w:rsidR="00992684" w:rsidRDefault="00992684" w:rsidP="00992684">
      <w:r>
        <w:t>Revised Feb. 20, 2025</w:t>
      </w:r>
    </w:p>
    <w:p w14:paraId="4EB733DF" w14:textId="77777777" w:rsidR="00992684" w:rsidRDefault="00992684" w:rsidP="00992684">
      <w:pPr>
        <w:pStyle w:val="Heading4"/>
      </w:pPr>
      <w:r>
        <w:lastRenderedPageBreak/>
        <w:t>Overview</w:t>
      </w:r>
    </w:p>
    <w:p w14:paraId="654DC627" w14:textId="77777777" w:rsidR="00992684" w:rsidRDefault="00992684" w:rsidP="00992684">
      <w:r w:rsidRPr="00D63529">
        <w:t>A list of currently certified women who belong to the specified agency and do not have a two-way link to their infant’s record. Also provides the name of the staff person who completed the certification.</w:t>
      </w:r>
    </w:p>
    <w:p w14:paraId="73B7C5B1" w14:textId="77777777" w:rsidR="00992684" w:rsidRDefault="00992684" w:rsidP="00992684">
      <w:pPr>
        <w:pStyle w:val="Heading4"/>
      </w:pPr>
      <w:r>
        <w:t>Some uses</w:t>
      </w:r>
    </w:p>
    <w:p w14:paraId="6C281D58" w14:textId="77777777" w:rsidR="00992684" w:rsidRPr="0079299F" w:rsidRDefault="00992684" w:rsidP="00992684">
      <w:pPr>
        <w:rPr>
          <w:rFonts w:asciiTheme="minorHAnsi" w:hAnsiTheme="minorHAnsi" w:cstheme="minorHAnsi"/>
        </w:rPr>
      </w:pPr>
      <w:r w:rsidRPr="0079299F">
        <w:rPr>
          <w:rFonts w:asciiTheme="minorHAnsi" w:hAnsiTheme="minorHAnsi" w:cstheme="minorHAnsi"/>
        </w:rPr>
        <w:t>Food packages and breastfeeding amounts will not update correctly if only a one-way link exists between the mom’s and infant’s records.  If no link exists, the participant that doesn’t receive benefits in the breastfeeding dyad will not be counted in the participation count.</w:t>
      </w:r>
    </w:p>
    <w:p w14:paraId="59FAB785" w14:textId="77777777" w:rsidR="00992684" w:rsidRDefault="00992684" w:rsidP="00992684">
      <w:pPr>
        <w:pStyle w:val="Heading4"/>
      </w:pPr>
      <w:r>
        <w:t>Prompts</w:t>
      </w:r>
    </w:p>
    <w:p w14:paraId="025F6195" w14:textId="77777777" w:rsidR="00992684" w:rsidRDefault="00992684" w:rsidP="00DB35CC">
      <w:pPr>
        <w:pStyle w:val="ListParagraph"/>
      </w:pPr>
      <w:r>
        <w:t>Agency ID – agency where the participants currently belong.</w:t>
      </w:r>
    </w:p>
    <w:p w14:paraId="202F32B3" w14:textId="77777777" w:rsidR="00992684" w:rsidRDefault="00992684" w:rsidP="00DB35CC">
      <w:pPr>
        <w:pStyle w:val="ListParagraph"/>
      </w:pPr>
      <w:r>
        <w:t>Start Date – the first date in the time period during which both the woman’s certification occurred, and the infant was born.</w:t>
      </w:r>
    </w:p>
    <w:p w14:paraId="4DB8BEE4" w14:textId="77777777" w:rsidR="00992684" w:rsidRPr="0079299F" w:rsidRDefault="00992684" w:rsidP="00DB35CC">
      <w:pPr>
        <w:pStyle w:val="ListParagraph"/>
      </w:pPr>
      <w:r>
        <w:t>End Date – the last date in the time period during which both the woman’s certification occurred, and the infant was born.</w:t>
      </w:r>
    </w:p>
    <w:p w14:paraId="438014B5" w14:textId="77777777" w:rsidR="00992684" w:rsidRDefault="00992684" w:rsidP="00992684">
      <w:pPr>
        <w:pStyle w:val="Heading4"/>
      </w:pPr>
      <w:r>
        <w:t>Report output</w:t>
      </w:r>
    </w:p>
    <w:p w14:paraId="23A74277" w14:textId="77777777" w:rsidR="00992684" w:rsidRDefault="00992684" w:rsidP="00992684">
      <w:pPr>
        <w:pStyle w:val="Caption"/>
      </w:pPr>
      <w:r>
        <w:t>Tab 1 – Women</w:t>
      </w:r>
    </w:p>
    <w:p w14:paraId="62AD997C" w14:textId="77777777" w:rsidR="00992684" w:rsidRDefault="00992684" w:rsidP="00992684">
      <w:r w:rsidRPr="00D63529">
        <w:rPr>
          <w:rFonts w:ascii="Calibri Light" w:hAnsi="Calibri Light" w:cs="Calibri Light"/>
          <w:bCs/>
          <w:noProof/>
        </w:rPr>
        <w:drawing>
          <wp:inline distT="0" distB="0" distL="0" distR="0" wp14:anchorId="13A30CA3" wp14:editId="71288814">
            <wp:extent cx="4715383" cy="771525"/>
            <wp:effectExtent l="0" t="0" r="9525" b="0"/>
            <wp:docPr id="17051307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30723" name="Picture 1">
                      <a:extLst>
                        <a:ext uri="{C183D7F6-B498-43B3-948B-1728B52AA6E4}">
                          <adec:decorative xmlns:adec="http://schemas.microsoft.com/office/drawing/2017/decorative" val="1"/>
                        </a:ext>
                      </a:extLst>
                    </pic:cNvPr>
                    <pic:cNvPicPr/>
                  </pic:nvPicPr>
                  <pic:blipFill>
                    <a:blip r:embed="rId61"/>
                    <a:stretch>
                      <a:fillRect/>
                    </a:stretch>
                  </pic:blipFill>
                  <pic:spPr>
                    <a:xfrm>
                      <a:off x="0" y="0"/>
                      <a:ext cx="4715383" cy="771525"/>
                    </a:xfrm>
                    <a:prstGeom prst="rect">
                      <a:avLst/>
                    </a:prstGeom>
                  </pic:spPr>
                </pic:pic>
              </a:graphicData>
            </a:graphic>
          </wp:inline>
        </w:drawing>
      </w:r>
    </w:p>
    <w:p w14:paraId="38E6041D" w14:textId="77777777" w:rsidR="00992684" w:rsidRDefault="00992684" w:rsidP="00992684">
      <w:r>
        <w:rPr>
          <w:b/>
          <w:bCs/>
        </w:rPr>
        <w:t xml:space="preserve">Columns: </w:t>
      </w:r>
      <w:r>
        <w:t>Household ID, Mom’s State WIC ID, Type of Link, Current BF Amt, Actual Delivery Date, Cert Date, Certifier.</w:t>
      </w:r>
    </w:p>
    <w:p w14:paraId="737C6EC6" w14:textId="11AEBFD6" w:rsidR="00992684" w:rsidRPr="0079299F" w:rsidRDefault="00992684" w:rsidP="00992684">
      <w:r>
        <w:rPr>
          <w:b/>
          <w:bCs/>
        </w:rPr>
        <w:t>Counts</w:t>
      </w:r>
      <w:r>
        <w:t>: Participants.</w:t>
      </w:r>
    </w:p>
    <w:p w14:paraId="7AE534EA"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35" w:name="_Toc235422845"/>
      <w:r>
        <w:br w:type="page"/>
      </w:r>
    </w:p>
    <w:p w14:paraId="07B297A5" w14:textId="37A2C826" w:rsidR="00992684" w:rsidRDefault="00992684" w:rsidP="00992684">
      <w:pPr>
        <w:pStyle w:val="Heading2"/>
      </w:pPr>
      <w:bookmarkStart w:id="36" w:name="_Toc244010758"/>
      <w:r>
        <w:lastRenderedPageBreak/>
        <w:t>Agency Management &gt;&gt; Due/Overdue</w:t>
      </w:r>
      <w:bookmarkEnd w:id="35"/>
      <w:bookmarkEnd w:id="36"/>
    </w:p>
    <w:p w14:paraId="69705634" w14:textId="77777777" w:rsidR="00992684" w:rsidRDefault="00992684" w:rsidP="00992684">
      <w:pPr>
        <w:pStyle w:val="Heading3"/>
      </w:pPr>
      <w:bookmarkStart w:id="37" w:name="_Toc235422846"/>
      <w:bookmarkStart w:id="38" w:name="_Toc244010759"/>
      <w:r>
        <w:t>Due for Cert, MCA, or Nutrition Visit with Two Optional Local Use Answers</w:t>
      </w:r>
      <w:bookmarkEnd w:id="37"/>
      <w:bookmarkEnd w:id="38"/>
    </w:p>
    <w:p w14:paraId="15A7EAC0" w14:textId="77777777" w:rsidR="00992684" w:rsidRDefault="00992684" w:rsidP="00992684">
      <w:r>
        <w:t>Revised Dec. 15, 2025</w:t>
      </w:r>
    </w:p>
    <w:p w14:paraId="65E583C4" w14:textId="77777777" w:rsidR="00992684" w:rsidRPr="00A90848" w:rsidRDefault="00992684" w:rsidP="00992684">
      <w:pPr>
        <w:pStyle w:val="Heading4"/>
      </w:pPr>
      <w:r>
        <w:t>Overview</w:t>
      </w:r>
    </w:p>
    <w:p w14:paraId="30FCE300" w14:textId="77777777" w:rsidR="00992684" w:rsidRDefault="00992684" w:rsidP="00992684">
      <w:r>
        <w:t xml:space="preserve">A list of participants due for certification, MCA or nutrition visit (NV - benefit pick-up) during a specified time period who currently belong to the specified agency and clinics. The report output displays whether a participant has a future appointment scheduled, contact information, and the answers to </w:t>
      </w:r>
      <w:r w:rsidRPr="00EA3FCA">
        <w:t xml:space="preserve">different </w:t>
      </w:r>
      <w:r>
        <w:t>local use</w:t>
      </w:r>
      <w:r w:rsidRPr="00EA3FCA">
        <w:t xml:space="preserve"> questions (optional). </w:t>
      </w:r>
      <w:r>
        <w:t xml:space="preserve">Total counts by agency are found at the top of each type of contact “Due” tab and a total by agency, clinics, and contacts are included in tab 9 – Totals. </w:t>
      </w:r>
      <w:r w:rsidRPr="00EA3FCA">
        <w:t>A</w:t>
      </w:r>
      <w:r>
        <w:t xml:space="preserve">gencies do </w:t>
      </w:r>
      <w:r>
        <w:rPr>
          <w:b/>
          <w:bCs/>
        </w:rPr>
        <w:t xml:space="preserve">not </w:t>
      </w:r>
      <w:r>
        <w:t>need to use local use questions to use this report. A</w:t>
      </w:r>
      <w:r w:rsidRPr="00EA3FCA">
        <w:t xml:space="preserve">ll participants display regardless of </w:t>
      </w:r>
      <w:r>
        <w:t>whether local use</w:t>
      </w:r>
      <w:r w:rsidRPr="00EA3FCA">
        <w:t xml:space="preserve"> answers have been selected.</w:t>
      </w:r>
    </w:p>
    <w:p w14:paraId="709D46F2" w14:textId="77777777" w:rsidR="00992684" w:rsidRPr="00166A0A" w:rsidRDefault="00992684" w:rsidP="00992684">
      <w:pPr>
        <w:rPr>
          <w:rFonts w:cs="Calibri"/>
          <w:b/>
          <w:bCs/>
        </w:rPr>
      </w:pPr>
      <w:r w:rsidRPr="00166A0A">
        <w:rPr>
          <w:rFonts w:cs="Calibri"/>
          <w:b/>
          <w:bCs/>
        </w:rPr>
        <w:t>Do you want answers to a local use question to display?</w:t>
      </w:r>
    </w:p>
    <w:p w14:paraId="5CB7AAD9" w14:textId="77777777" w:rsidR="00992684" w:rsidRPr="00CD1AC9" w:rsidRDefault="00992684" w:rsidP="00992684">
      <w:pPr>
        <w:pStyle w:val="ListBullet"/>
      </w:pPr>
      <w:r w:rsidRPr="00CD1AC9">
        <w:t>YES - If you want answers to a local use question to display, you will need to enter the Answer IDs. To do this, enter the Agency ID into the prompt, leaving the rest of the prompts as-is, and run the report. Refer to the Reference-Answer IDs tab for the Answer IDs.</w:t>
      </w:r>
      <w:r>
        <w:t xml:space="preserve"> All Answer IDs must be 4 digits and entered as they are listed in this tab (with preceding 0s).</w:t>
      </w:r>
    </w:p>
    <w:p w14:paraId="0D222745" w14:textId="77777777" w:rsidR="00992684" w:rsidRDefault="00992684" w:rsidP="00992684">
      <w:pPr>
        <w:pStyle w:val="ListBullet"/>
      </w:pPr>
      <w:r w:rsidRPr="00CD1AC9">
        <w:t xml:space="preserve">NO - If you do not want answers to a local use question to display, the “Enter Answer ID(s)” prompt is still required. Enter </w:t>
      </w:r>
      <w:r w:rsidRPr="00CD1AC9">
        <w:rPr>
          <w:b/>
          <w:bCs/>
        </w:rPr>
        <w:t>9999999</w:t>
      </w:r>
      <w:r w:rsidRPr="00CD1AC9">
        <w:t xml:space="preserve"> (7 nines) into the prompt. This will meet the prompt requirement and ensure no answers are pulled into your output. </w:t>
      </w:r>
    </w:p>
    <w:p w14:paraId="72492CC6" w14:textId="77777777" w:rsidR="00992684" w:rsidRDefault="00992684" w:rsidP="00992684">
      <w:pPr>
        <w:pStyle w:val="Heading4"/>
      </w:pPr>
      <w:r>
        <w:t>Some uses</w:t>
      </w:r>
    </w:p>
    <w:p w14:paraId="7C47964C" w14:textId="77777777" w:rsidR="00992684" w:rsidRPr="00ED64C4" w:rsidRDefault="00992684" w:rsidP="00DB35CC">
      <w:pPr>
        <w:pStyle w:val="ListParagraph"/>
      </w:pPr>
      <w:r w:rsidRPr="00ED64C4">
        <w:t>Identify participants due for certs or MCAs who don’t have an appointment scheduled.</w:t>
      </w:r>
    </w:p>
    <w:p w14:paraId="615DD0E0" w14:textId="77777777" w:rsidR="00992684" w:rsidRPr="00ED64C4" w:rsidRDefault="00992684" w:rsidP="00DB35CC">
      <w:pPr>
        <w:pStyle w:val="ListParagraph"/>
      </w:pPr>
      <w:r w:rsidRPr="00ED64C4">
        <w:t>Create mailing labels for reminders about scheduled appointments or to schedule an appointment.</w:t>
      </w:r>
    </w:p>
    <w:p w14:paraId="67231789" w14:textId="77777777" w:rsidR="00992684" w:rsidRPr="00ED64C4" w:rsidRDefault="00992684" w:rsidP="00DB35CC">
      <w:pPr>
        <w:pStyle w:val="ListParagraph"/>
      </w:pPr>
      <w:r w:rsidRPr="00ED64C4">
        <w:t>Provide contact information for reminder calls/texts and outreach.</w:t>
      </w:r>
    </w:p>
    <w:p w14:paraId="484ACDC4" w14:textId="77777777" w:rsidR="00992684" w:rsidRDefault="00992684" w:rsidP="00DB35CC">
      <w:pPr>
        <w:pStyle w:val="ListParagraph"/>
      </w:pPr>
      <w:r w:rsidRPr="00ED64C4">
        <w:t>Provide language/interpreter needs for scheduled appointments.</w:t>
      </w:r>
    </w:p>
    <w:p w14:paraId="78C4C0BA" w14:textId="77777777" w:rsidR="00992684" w:rsidRPr="000752CB" w:rsidRDefault="00992684" w:rsidP="00DB35CC">
      <w:pPr>
        <w:pStyle w:val="ListParagraph"/>
        <w:rPr>
          <w:b/>
        </w:rPr>
      </w:pPr>
      <w:r>
        <w:t>Obtain total due for certs, MCAs, and NVs for caseload management and scheduling resources for the agency and by clinic.</w:t>
      </w:r>
    </w:p>
    <w:p w14:paraId="2F228852" w14:textId="77777777" w:rsidR="00992684" w:rsidRDefault="00992684" w:rsidP="00992684">
      <w:pPr>
        <w:pStyle w:val="Heading4"/>
      </w:pPr>
      <w:r>
        <w:t>Prompts</w:t>
      </w:r>
    </w:p>
    <w:p w14:paraId="5AD4893B" w14:textId="77777777" w:rsidR="00992684" w:rsidRDefault="00992684" w:rsidP="00DB35CC">
      <w:pPr>
        <w:pStyle w:val="ListParagraph"/>
      </w:pPr>
      <w:r>
        <w:t>Agency ID – agency where the participants currently belong.</w:t>
      </w:r>
    </w:p>
    <w:p w14:paraId="26A1754D" w14:textId="77777777" w:rsidR="00992684" w:rsidRDefault="00992684" w:rsidP="00DB35CC">
      <w:pPr>
        <w:pStyle w:val="ListParagraph"/>
      </w:pPr>
      <w:r>
        <w:t>Clinic ID(s) – clinic where the participants currently belong.</w:t>
      </w:r>
    </w:p>
    <w:p w14:paraId="1B1DCEC9" w14:textId="77777777" w:rsidR="00992684" w:rsidRDefault="00992684" w:rsidP="00DB35CC">
      <w:pPr>
        <w:pStyle w:val="ListParagraph"/>
      </w:pPr>
      <w:r>
        <w:t>Start Date – the first date in the time period during which the cert end date, MCA due date, or Last Date to Use falls.</w:t>
      </w:r>
    </w:p>
    <w:p w14:paraId="6192B741" w14:textId="77777777" w:rsidR="00992684" w:rsidRDefault="00992684" w:rsidP="00DB35CC">
      <w:pPr>
        <w:pStyle w:val="ListParagraph"/>
      </w:pPr>
      <w:r>
        <w:t>End Date – the last date in the time period during which the cert end date, MCA due date, or Last Date to Use falls.</w:t>
      </w:r>
    </w:p>
    <w:p w14:paraId="548D2855" w14:textId="77777777" w:rsidR="00992684" w:rsidRDefault="00992684" w:rsidP="00DB35CC">
      <w:pPr>
        <w:pStyle w:val="ListParagraph"/>
      </w:pPr>
      <w:r>
        <w:lastRenderedPageBreak/>
        <w:t>Question 1 – Answer ID(s): IDs associated with specific answers to a local use question. 9999999 is the code if not using local use questions.</w:t>
      </w:r>
    </w:p>
    <w:p w14:paraId="4651180D" w14:textId="77777777" w:rsidR="00992684" w:rsidRDefault="00992684" w:rsidP="00DB35CC">
      <w:pPr>
        <w:pStyle w:val="ListParagraph"/>
      </w:pPr>
      <w:r>
        <w:t>Question 2 – Answer ID(s): IDs associated with specific answers to a second local use question.</w:t>
      </w:r>
      <w:r w:rsidRPr="006F4D03">
        <w:t xml:space="preserve"> </w:t>
      </w:r>
      <w:r>
        <w:t>9999999 is the code if not using local use questions.</w:t>
      </w:r>
    </w:p>
    <w:p w14:paraId="30147607" w14:textId="77777777" w:rsidR="00992684" w:rsidRDefault="00992684" w:rsidP="00992684">
      <w:pPr>
        <w:pStyle w:val="Heading4"/>
      </w:pPr>
      <w:r>
        <w:t>Report outputs</w:t>
      </w:r>
    </w:p>
    <w:p w14:paraId="1C00B313" w14:textId="77777777" w:rsidR="00992684" w:rsidRDefault="00992684" w:rsidP="00992684">
      <w:pPr>
        <w:pStyle w:val="Caption"/>
      </w:pPr>
      <w:r>
        <w:t>Tab 1 – Reference-Answer IDs</w:t>
      </w:r>
    </w:p>
    <w:p w14:paraId="61E2B325" w14:textId="77777777" w:rsidR="00992684" w:rsidRDefault="00992684" w:rsidP="00992684">
      <w:pPr>
        <w:pStyle w:val="Caption"/>
        <w:spacing w:before="60"/>
      </w:pPr>
      <w:r w:rsidRPr="000D6F19">
        <w:rPr>
          <w:noProof/>
        </w:rPr>
        <w:drawing>
          <wp:inline distT="0" distB="0" distL="0" distR="0" wp14:anchorId="3AF95051" wp14:editId="098B0061">
            <wp:extent cx="5943600" cy="854075"/>
            <wp:effectExtent l="0" t="0" r="0" b="3175"/>
            <wp:docPr id="4702524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52495" name="Picture 1">
                      <a:extLst>
                        <a:ext uri="{C183D7F6-B498-43B3-948B-1728B52AA6E4}">
                          <adec:decorative xmlns:adec="http://schemas.microsoft.com/office/drawing/2017/decorative" val="1"/>
                        </a:ext>
                      </a:extLst>
                    </pic:cNvPr>
                    <pic:cNvPicPr/>
                  </pic:nvPicPr>
                  <pic:blipFill>
                    <a:blip r:embed="rId62"/>
                    <a:stretch>
                      <a:fillRect/>
                    </a:stretch>
                  </pic:blipFill>
                  <pic:spPr>
                    <a:xfrm>
                      <a:off x="0" y="0"/>
                      <a:ext cx="5943600" cy="854075"/>
                    </a:xfrm>
                    <a:prstGeom prst="rect">
                      <a:avLst/>
                    </a:prstGeom>
                  </pic:spPr>
                </pic:pic>
              </a:graphicData>
            </a:graphic>
          </wp:inline>
        </w:drawing>
      </w:r>
    </w:p>
    <w:p w14:paraId="50FF8B13" w14:textId="77777777" w:rsidR="00992684" w:rsidRDefault="00992684" w:rsidP="00992684">
      <w:r>
        <w:rPr>
          <w:b/>
          <w:bCs/>
        </w:rPr>
        <w:t xml:space="preserve">Columns: </w:t>
      </w:r>
      <w:r>
        <w:t>Answer ID, Question’s WIC Type, Answer, Answer in Use?, Question in Use?</w:t>
      </w:r>
    </w:p>
    <w:p w14:paraId="768742AC" w14:textId="77777777" w:rsidR="00992684" w:rsidRPr="0079299F" w:rsidRDefault="00992684" w:rsidP="00992684">
      <w:r>
        <w:rPr>
          <w:b/>
          <w:bCs/>
        </w:rPr>
        <w:t xml:space="preserve">Grouped by: </w:t>
      </w:r>
      <w:r>
        <w:t>Local use question.</w:t>
      </w:r>
    </w:p>
    <w:p w14:paraId="3E15BA78" w14:textId="77777777" w:rsidR="00992684" w:rsidRDefault="00992684" w:rsidP="00992684">
      <w:pPr>
        <w:pStyle w:val="Caption"/>
      </w:pPr>
      <w:r>
        <w:t xml:space="preserve">Tab 2 – </w:t>
      </w:r>
      <w:r w:rsidRPr="0079299F">
        <w:t>Certs</w:t>
      </w:r>
      <w:r>
        <w:t xml:space="preserve"> Due</w:t>
      </w:r>
    </w:p>
    <w:p w14:paraId="629F5C57" w14:textId="77777777" w:rsidR="00992684" w:rsidRDefault="00992684" w:rsidP="00992684">
      <w:pPr>
        <w:spacing w:before="60"/>
      </w:pPr>
      <w:r w:rsidRPr="000D6F19">
        <w:rPr>
          <w:noProof/>
        </w:rPr>
        <w:drawing>
          <wp:inline distT="0" distB="0" distL="0" distR="0" wp14:anchorId="349A519F" wp14:editId="1F3A0613">
            <wp:extent cx="5943600" cy="724535"/>
            <wp:effectExtent l="0" t="0" r="0" b="0"/>
            <wp:docPr id="1811857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5744" name="Picture 1">
                      <a:extLst>
                        <a:ext uri="{C183D7F6-B498-43B3-948B-1728B52AA6E4}">
                          <adec:decorative xmlns:adec="http://schemas.microsoft.com/office/drawing/2017/decorative" val="1"/>
                        </a:ext>
                      </a:extLst>
                    </pic:cNvPr>
                    <pic:cNvPicPr/>
                  </pic:nvPicPr>
                  <pic:blipFill>
                    <a:blip r:embed="rId63"/>
                    <a:stretch>
                      <a:fillRect/>
                    </a:stretch>
                  </pic:blipFill>
                  <pic:spPr>
                    <a:xfrm>
                      <a:off x="0" y="0"/>
                      <a:ext cx="5943600" cy="724535"/>
                    </a:xfrm>
                    <a:prstGeom prst="rect">
                      <a:avLst/>
                    </a:prstGeom>
                  </pic:spPr>
                </pic:pic>
              </a:graphicData>
            </a:graphic>
          </wp:inline>
        </w:drawing>
      </w:r>
    </w:p>
    <w:p w14:paraId="16A67224" w14:textId="77777777" w:rsidR="00992684" w:rsidRDefault="00992684" w:rsidP="00992684">
      <w:pPr>
        <w:spacing w:before="60"/>
      </w:pPr>
      <w:r w:rsidRPr="00EA3FCA">
        <w:rPr>
          <w:noProof/>
        </w:rPr>
        <w:drawing>
          <wp:inline distT="0" distB="0" distL="0" distR="0" wp14:anchorId="1007BB0E" wp14:editId="139FCBC0">
            <wp:extent cx="5943600" cy="558165"/>
            <wp:effectExtent l="0" t="0" r="0" b="0"/>
            <wp:docPr id="730934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3456" name="Picture 1">
                      <a:extLst>
                        <a:ext uri="{C183D7F6-B498-43B3-948B-1728B52AA6E4}">
                          <adec:decorative xmlns:adec="http://schemas.microsoft.com/office/drawing/2017/decorative" val="1"/>
                        </a:ext>
                      </a:extLst>
                    </pic:cNvPr>
                    <pic:cNvPicPr/>
                  </pic:nvPicPr>
                  <pic:blipFill>
                    <a:blip r:embed="rId64"/>
                    <a:stretch>
                      <a:fillRect/>
                    </a:stretch>
                  </pic:blipFill>
                  <pic:spPr>
                    <a:xfrm>
                      <a:off x="0" y="0"/>
                      <a:ext cx="5943600" cy="558165"/>
                    </a:xfrm>
                    <a:prstGeom prst="rect">
                      <a:avLst/>
                    </a:prstGeom>
                  </pic:spPr>
                </pic:pic>
              </a:graphicData>
            </a:graphic>
          </wp:inline>
        </w:drawing>
      </w:r>
    </w:p>
    <w:p w14:paraId="0A757E36" w14:textId="77777777" w:rsidR="00992684" w:rsidRDefault="00992684" w:rsidP="00992684">
      <w:pPr>
        <w:spacing w:before="60"/>
      </w:pPr>
      <w:r w:rsidRPr="00EA3FCA">
        <w:rPr>
          <w:noProof/>
        </w:rPr>
        <w:drawing>
          <wp:inline distT="0" distB="0" distL="0" distR="0" wp14:anchorId="7458390C" wp14:editId="77917951">
            <wp:extent cx="2860167" cy="588137"/>
            <wp:effectExtent l="0" t="0" r="0" b="2540"/>
            <wp:docPr id="15780162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016232" name="Picture 1">
                      <a:extLst>
                        <a:ext uri="{C183D7F6-B498-43B3-948B-1728B52AA6E4}">
                          <adec:decorative xmlns:adec="http://schemas.microsoft.com/office/drawing/2017/decorative" val="1"/>
                        </a:ext>
                      </a:extLst>
                    </pic:cNvPr>
                    <pic:cNvPicPr/>
                  </pic:nvPicPr>
                  <pic:blipFill>
                    <a:blip r:embed="rId65"/>
                    <a:stretch>
                      <a:fillRect/>
                    </a:stretch>
                  </pic:blipFill>
                  <pic:spPr>
                    <a:xfrm>
                      <a:off x="0" y="0"/>
                      <a:ext cx="2860167" cy="588137"/>
                    </a:xfrm>
                    <a:prstGeom prst="rect">
                      <a:avLst/>
                    </a:prstGeom>
                  </pic:spPr>
                </pic:pic>
              </a:graphicData>
            </a:graphic>
          </wp:inline>
        </w:drawing>
      </w:r>
    </w:p>
    <w:p w14:paraId="58779AC2" w14:textId="77777777" w:rsidR="00992684" w:rsidRDefault="00992684" w:rsidP="00992684">
      <w:pPr>
        <w:spacing w:before="60"/>
      </w:pPr>
      <w:r>
        <w:rPr>
          <w:b/>
          <w:bCs/>
        </w:rPr>
        <w:t xml:space="preserve">Columns: </w:t>
      </w:r>
      <w:r>
        <w:t>Household ID, State WIC ID, First Name, Last Name, DOB, WIC Type, High Risk, Last Set’s LDTU, Cert Start Date, MCA Due Date, MCA Date, Cert End Date, Future Appt Date, Short Appt Description, Language, Interpreter Needed, Local Use Answer 1, Local Use Answer 2 Authorized Rep’s Name, Telephone #, Comment 1, Telephone 2, Comment 2, Mail Address, Mail City, Mail State, Mail Zip.</w:t>
      </w:r>
    </w:p>
    <w:p w14:paraId="7F78E6B4" w14:textId="77777777" w:rsidR="00992684" w:rsidRDefault="00992684" w:rsidP="00992684">
      <w:pPr>
        <w:spacing w:before="60"/>
      </w:pPr>
      <w:r>
        <w:rPr>
          <w:b/>
          <w:bCs/>
        </w:rPr>
        <w:t xml:space="preserve">Grouped by: </w:t>
      </w:r>
      <w:r>
        <w:t>Clinic ID.</w:t>
      </w:r>
    </w:p>
    <w:p w14:paraId="5C378C9D" w14:textId="77777777" w:rsidR="00992684" w:rsidRPr="00ED64C4" w:rsidRDefault="00992684" w:rsidP="00992684">
      <w:pPr>
        <w:spacing w:before="60"/>
      </w:pPr>
      <w:r>
        <w:rPr>
          <w:b/>
          <w:bCs/>
        </w:rPr>
        <w:t xml:space="preserve">Counts: </w:t>
      </w:r>
      <w:r>
        <w:t>Households and participants.</w:t>
      </w:r>
    </w:p>
    <w:p w14:paraId="5A1A3B60" w14:textId="77777777" w:rsidR="00992684" w:rsidRDefault="00992684" w:rsidP="00992684">
      <w:pPr>
        <w:pStyle w:val="Caption"/>
      </w:pPr>
      <w:r>
        <w:t>Tab 3 – Cert Labels</w:t>
      </w:r>
    </w:p>
    <w:p w14:paraId="3B64B1A2" w14:textId="77777777" w:rsidR="00992684" w:rsidRDefault="00992684" w:rsidP="00992684">
      <w:pPr>
        <w:spacing w:before="60"/>
      </w:pPr>
      <w:r w:rsidRPr="00BD558A">
        <w:rPr>
          <w:noProof/>
        </w:rPr>
        <w:drawing>
          <wp:inline distT="0" distB="0" distL="0" distR="0" wp14:anchorId="22E8114A" wp14:editId="3BEBF6E9">
            <wp:extent cx="5943600" cy="440055"/>
            <wp:effectExtent l="0" t="0" r="0" b="0"/>
            <wp:docPr id="10862637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63791" name="Picture 1">
                      <a:extLst>
                        <a:ext uri="{C183D7F6-B498-43B3-948B-1728B52AA6E4}">
                          <adec:decorative xmlns:adec="http://schemas.microsoft.com/office/drawing/2017/decorative" val="1"/>
                        </a:ext>
                      </a:extLst>
                    </pic:cNvPr>
                    <pic:cNvPicPr/>
                  </pic:nvPicPr>
                  <pic:blipFill>
                    <a:blip r:embed="rId66"/>
                    <a:stretch>
                      <a:fillRect/>
                    </a:stretch>
                  </pic:blipFill>
                  <pic:spPr>
                    <a:xfrm>
                      <a:off x="0" y="0"/>
                      <a:ext cx="5943600" cy="440055"/>
                    </a:xfrm>
                    <a:prstGeom prst="rect">
                      <a:avLst/>
                    </a:prstGeom>
                  </pic:spPr>
                </pic:pic>
              </a:graphicData>
            </a:graphic>
          </wp:inline>
        </w:drawing>
      </w:r>
    </w:p>
    <w:p w14:paraId="20FF72F0" w14:textId="77777777" w:rsidR="00992684" w:rsidRDefault="00992684" w:rsidP="00992684">
      <w:pPr>
        <w:spacing w:before="60"/>
      </w:pPr>
      <w:r w:rsidRPr="00EA3FCA">
        <w:rPr>
          <w:noProof/>
        </w:rPr>
        <w:lastRenderedPageBreak/>
        <w:drawing>
          <wp:inline distT="0" distB="0" distL="0" distR="0" wp14:anchorId="666C16DE" wp14:editId="5BB634C3">
            <wp:extent cx="2346325" cy="464312"/>
            <wp:effectExtent l="0" t="0" r="0" b="0"/>
            <wp:docPr id="18981252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25209" name="Picture 1">
                      <a:extLst>
                        <a:ext uri="{C183D7F6-B498-43B3-948B-1728B52AA6E4}">
                          <adec:decorative xmlns:adec="http://schemas.microsoft.com/office/drawing/2017/decorative" val="1"/>
                        </a:ext>
                      </a:extLst>
                    </pic:cNvPr>
                    <pic:cNvPicPr/>
                  </pic:nvPicPr>
                  <pic:blipFill>
                    <a:blip r:embed="rId67"/>
                    <a:stretch>
                      <a:fillRect/>
                    </a:stretch>
                  </pic:blipFill>
                  <pic:spPr>
                    <a:xfrm>
                      <a:off x="0" y="0"/>
                      <a:ext cx="2346325" cy="464312"/>
                    </a:xfrm>
                    <a:prstGeom prst="rect">
                      <a:avLst/>
                    </a:prstGeom>
                  </pic:spPr>
                </pic:pic>
              </a:graphicData>
            </a:graphic>
          </wp:inline>
        </w:drawing>
      </w:r>
    </w:p>
    <w:p w14:paraId="02E927ED" w14:textId="77777777" w:rsidR="00992684" w:rsidRPr="00ED64C4" w:rsidRDefault="00992684" w:rsidP="00992684">
      <w:pPr>
        <w:spacing w:before="60"/>
      </w:pPr>
      <w:r>
        <w:rPr>
          <w:b/>
          <w:bCs/>
        </w:rPr>
        <w:t>Columns:</w:t>
      </w:r>
      <w:r>
        <w:t xml:space="preserve"> Clinic ID, Household ID, State WIC ID, Future Appt Date, Appointment Description, Participant’s Name, Authorized Rep’s Name, Mail Address, Mail City, Mail State, Mail Zip, Local Use Answer 1, Local Use Answer 2.</w:t>
      </w:r>
    </w:p>
    <w:p w14:paraId="45AD4E31" w14:textId="77777777" w:rsidR="00992684" w:rsidRDefault="00992684" w:rsidP="00992684">
      <w:pPr>
        <w:pStyle w:val="Caption"/>
      </w:pPr>
      <w:r>
        <w:t xml:space="preserve">Tab 4 – MCAs </w:t>
      </w:r>
      <w:r w:rsidRPr="0079299F">
        <w:t>Due</w:t>
      </w:r>
    </w:p>
    <w:p w14:paraId="249D9641" w14:textId="77777777" w:rsidR="00992684" w:rsidRDefault="00992684" w:rsidP="00992684">
      <w:pPr>
        <w:spacing w:before="60"/>
      </w:pPr>
      <w:r w:rsidRPr="00BD558A">
        <w:rPr>
          <w:noProof/>
        </w:rPr>
        <w:drawing>
          <wp:inline distT="0" distB="0" distL="0" distR="0" wp14:anchorId="78130F2D" wp14:editId="0E3A3899">
            <wp:extent cx="5943600" cy="730885"/>
            <wp:effectExtent l="0" t="0" r="0" b="0"/>
            <wp:docPr id="17707214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21401" name="Picture 1">
                      <a:extLst>
                        <a:ext uri="{C183D7F6-B498-43B3-948B-1728B52AA6E4}">
                          <adec:decorative xmlns:adec="http://schemas.microsoft.com/office/drawing/2017/decorative" val="1"/>
                        </a:ext>
                      </a:extLst>
                    </pic:cNvPr>
                    <pic:cNvPicPr/>
                  </pic:nvPicPr>
                  <pic:blipFill>
                    <a:blip r:embed="rId68"/>
                    <a:stretch>
                      <a:fillRect/>
                    </a:stretch>
                  </pic:blipFill>
                  <pic:spPr>
                    <a:xfrm>
                      <a:off x="0" y="0"/>
                      <a:ext cx="5943600" cy="730885"/>
                    </a:xfrm>
                    <a:prstGeom prst="rect">
                      <a:avLst/>
                    </a:prstGeom>
                  </pic:spPr>
                </pic:pic>
              </a:graphicData>
            </a:graphic>
          </wp:inline>
        </w:drawing>
      </w:r>
    </w:p>
    <w:p w14:paraId="4C9A0E09" w14:textId="77777777" w:rsidR="00992684" w:rsidRDefault="00992684" w:rsidP="00992684">
      <w:pPr>
        <w:spacing w:before="60"/>
      </w:pPr>
      <w:r w:rsidRPr="00EA3FCA">
        <w:rPr>
          <w:noProof/>
        </w:rPr>
        <w:drawing>
          <wp:inline distT="0" distB="0" distL="0" distR="0" wp14:anchorId="6A99F3CF" wp14:editId="2F2B4F2D">
            <wp:extent cx="5943600" cy="558800"/>
            <wp:effectExtent l="0" t="0" r="0" b="0"/>
            <wp:docPr id="18900857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85715" name="Picture 1">
                      <a:extLst>
                        <a:ext uri="{C183D7F6-B498-43B3-948B-1728B52AA6E4}">
                          <adec:decorative xmlns:adec="http://schemas.microsoft.com/office/drawing/2017/decorative" val="1"/>
                        </a:ext>
                      </a:extLst>
                    </pic:cNvPr>
                    <pic:cNvPicPr/>
                  </pic:nvPicPr>
                  <pic:blipFill>
                    <a:blip r:embed="rId69"/>
                    <a:stretch>
                      <a:fillRect/>
                    </a:stretch>
                  </pic:blipFill>
                  <pic:spPr>
                    <a:xfrm>
                      <a:off x="0" y="0"/>
                      <a:ext cx="5943600" cy="558800"/>
                    </a:xfrm>
                    <a:prstGeom prst="rect">
                      <a:avLst/>
                    </a:prstGeom>
                  </pic:spPr>
                </pic:pic>
              </a:graphicData>
            </a:graphic>
          </wp:inline>
        </w:drawing>
      </w:r>
    </w:p>
    <w:p w14:paraId="4D19419E" w14:textId="77777777" w:rsidR="00992684" w:rsidRDefault="00992684" w:rsidP="00992684">
      <w:pPr>
        <w:spacing w:before="60"/>
      </w:pPr>
      <w:r w:rsidRPr="00EA3FCA">
        <w:rPr>
          <w:noProof/>
        </w:rPr>
        <w:drawing>
          <wp:inline distT="0" distB="0" distL="0" distR="0" wp14:anchorId="2B89384E" wp14:editId="4A41E2B3">
            <wp:extent cx="2104898" cy="588137"/>
            <wp:effectExtent l="0" t="0" r="0" b="2540"/>
            <wp:docPr id="3271861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86137" name="Picture 1">
                      <a:extLst>
                        <a:ext uri="{C183D7F6-B498-43B3-948B-1728B52AA6E4}">
                          <adec:decorative xmlns:adec="http://schemas.microsoft.com/office/drawing/2017/decorative" val="1"/>
                        </a:ext>
                      </a:extLst>
                    </pic:cNvPr>
                    <pic:cNvPicPr/>
                  </pic:nvPicPr>
                  <pic:blipFill>
                    <a:blip r:embed="rId70"/>
                    <a:stretch>
                      <a:fillRect/>
                    </a:stretch>
                  </pic:blipFill>
                  <pic:spPr>
                    <a:xfrm>
                      <a:off x="0" y="0"/>
                      <a:ext cx="2104898" cy="588137"/>
                    </a:xfrm>
                    <a:prstGeom prst="rect">
                      <a:avLst/>
                    </a:prstGeom>
                  </pic:spPr>
                </pic:pic>
              </a:graphicData>
            </a:graphic>
          </wp:inline>
        </w:drawing>
      </w:r>
    </w:p>
    <w:p w14:paraId="5CF715C6" w14:textId="77777777" w:rsidR="00992684" w:rsidRDefault="00992684" w:rsidP="00992684">
      <w:pPr>
        <w:spacing w:before="60"/>
      </w:pPr>
      <w:r>
        <w:rPr>
          <w:b/>
          <w:bCs/>
        </w:rPr>
        <w:t xml:space="preserve">Columns: </w:t>
      </w:r>
      <w:r>
        <w:t>Household ID, State WIC ID, First Name, Last Name, DOB, WIC Type, High Risk, Last Set’s LDTU, Cert Start Date, MCA Due Date, MCA Date, Cert End Date, Future Appt Date, Short Appt Description, Language, Interpreter Needed, Local Use Answer 1, Local Use Answer 2, Authorized Rep’s Name, Telephone #, Comment 1, Telephone 2, Comment 2, Mail Address, Mail City, Mail State, Mail Zip</w:t>
      </w:r>
    </w:p>
    <w:p w14:paraId="0E0B42CC" w14:textId="77777777" w:rsidR="00992684" w:rsidRDefault="00992684" w:rsidP="00992684">
      <w:pPr>
        <w:spacing w:before="60"/>
      </w:pPr>
      <w:r>
        <w:rPr>
          <w:b/>
          <w:bCs/>
        </w:rPr>
        <w:t xml:space="preserve">Grouped by: </w:t>
      </w:r>
      <w:r>
        <w:t>Clinic ID.</w:t>
      </w:r>
    </w:p>
    <w:p w14:paraId="610E34DE" w14:textId="77777777" w:rsidR="00992684" w:rsidRPr="00ED64C4" w:rsidRDefault="00992684" w:rsidP="00992684">
      <w:pPr>
        <w:spacing w:before="60"/>
      </w:pPr>
      <w:r>
        <w:rPr>
          <w:b/>
          <w:bCs/>
        </w:rPr>
        <w:t xml:space="preserve">Counts: </w:t>
      </w:r>
      <w:r>
        <w:t>Households and participants.</w:t>
      </w:r>
    </w:p>
    <w:p w14:paraId="790F21A8" w14:textId="77777777" w:rsidR="00992684" w:rsidRDefault="00992684" w:rsidP="00992684">
      <w:pPr>
        <w:pStyle w:val="Caption"/>
      </w:pPr>
      <w:r>
        <w:t xml:space="preserve">Tab 5 – MCA </w:t>
      </w:r>
      <w:r w:rsidRPr="0079299F">
        <w:t>Labels</w:t>
      </w:r>
    </w:p>
    <w:p w14:paraId="548B1148" w14:textId="77777777" w:rsidR="00992684" w:rsidRDefault="00992684" w:rsidP="00992684">
      <w:pPr>
        <w:spacing w:before="60"/>
      </w:pPr>
      <w:r w:rsidRPr="00BD558A">
        <w:rPr>
          <w:noProof/>
        </w:rPr>
        <w:drawing>
          <wp:inline distT="0" distB="0" distL="0" distR="0" wp14:anchorId="5CA2C91D" wp14:editId="6C0A4070">
            <wp:extent cx="5943600" cy="440055"/>
            <wp:effectExtent l="0" t="0" r="0" b="0"/>
            <wp:docPr id="1591690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90766" name="Picture 1">
                      <a:extLst>
                        <a:ext uri="{C183D7F6-B498-43B3-948B-1728B52AA6E4}">
                          <adec:decorative xmlns:adec="http://schemas.microsoft.com/office/drawing/2017/decorative" val="1"/>
                        </a:ext>
                      </a:extLst>
                    </pic:cNvPr>
                    <pic:cNvPicPr/>
                  </pic:nvPicPr>
                  <pic:blipFill>
                    <a:blip r:embed="rId71"/>
                    <a:stretch>
                      <a:fillRect/>
                    </a:stretch>
                  </pic:blipFill>
                  <pic:spPr>
                    <a:xfrm>
                      <a:off x="0" y="0"/>
                      <a:ext cx="5943600" cy="440055"/>
                    </a:xfrm>
                    <a:prstGeom prst="rect">
                      <a:avLst/>
                    </a:prstGeom>
                  </pic:spPr>
                </pic:pic>
              </a:graphicData>
            </a:graphic>
          </wp:inline>
        </w:drawing>
      </w:r>
    </w:p>
    <w:p w14:paraId="7622DCAE" w14:textId="77777777" w:rsidR="00992684" w:rsidRDefault="00992684" w:rsidP="00992684">
      <w:pPr>
        <w:spacing w:before="60"/>
      </w:pPr>
      <w:r w:rsidRPr="00EA3FCA">
        <w:rPr>
          <w:noProof/>
        </w:rPr>
        <w:drawing>
          <wp:inline distT="0" distB="0" distL="0" distR="0" wp14:anchorId="6056FFE6" wp14:editId="04A3F419">
            <wp:extent cx="2080133" cy="464312"/>
            <wp:effectExtent l="0" t="0" r="0" b="0"/>
            <wp:docPr id="10951199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19993" name="Picture 1">
                      <a:extLst>
                        <a:ext uri="{C183D7F6-B498-43B3-948B-1728B52AA6E4}">
                          <adec:decorative xmlns:adec="http://schemas.microsoft.com/office/drawing/2017/decorative" val="1"/>
                        </a:ext>
                      </a:extLst>
                    </pic:cNvPr>
                    <pic:cNvPicPr/>
                  </pic:nvPicPr>
                  <pic:blipFill>
                    <a:blip r:embed="rId72"/>
                    <a:stretch>
                      <a:fillRect/>
                    </a:stretch>
                  </pic:blipFill>
                  <pic:spPr>
                    <a:xfrm>
                      <a:off x="0" y="0"/>
                      <a:ext cx="2080133" cy="464312"/>
                    </a:xfrm>
                    <a:prstGeom prst="rect">
                      <a:avLst/>
                    </a:prstGeom>
                  </pic:spPr>
                </pic:pic>
              </a:graphicData>
            </a:graphic>
          </wp:inline>
        </w:drawing>
      </w:r>
    </w:p>
    <w:p w14:paraId="32790423" w14:textId="77777777" w:rsidR="00992684" w:rsidRDefault="00992684" w:rsidP="00992684">
      <w:pPr>
        <w:spacing w:before="60"/>
      </w:pPr>
      <w:r>
        <w:rPr>
          <w:b/>
          <w:bCs/>
        </w:rPr>
        <w:t>Columns:</w:t>
      </w:r>
      <w:r>
        <w:t xml:space="preserve"> Clinic ID, Household ID, State WIC ID, Future Appt Date, Appointment Description, Participant’s Name, Authorized Rep’s Name, Mail Address, Mail City, Mail State, Mail Zip, Local Use Answer 1, Local Use Answer 2.</w:t>
      </w:r>
    </w:p>
    <w:p w14:paraId="67A06F2E" w14:textId="77777777" w:rsidR="00992684" w:rsidRDefault="00992684" w:rsidP="00992684">
      <w:pPr>
        <w:pStyle w:val="Caption"/>
      </w:pPr>
      <w:r>
        <w:t xml:space="preserve">Tab 6 – </w:t>
      </w:r>
      <w:r w:rsidRPr="0079299F">
        <w:t>NVs</w:t>
      </w:r>
      <w:r>
        <w:t xml:space="preserve"> Due</w:t>
      </w:r>
    </w:p>
    <w:p w14:paraId="10D627F5" w14:textId="77777777" w:rsidR="00992684" w:rsidRDefault="00992684" w:rsidP="00992684">
      <w:pPr>
        <w:spacing w:before="60"/>
      </w:pPr>
      <w:r w:rsidRPr="00BD558A">
        <w:rPr>
          <w:noProof/>
        </w:rPr>
        <w:drawing>
          <wp:inline distT="0" distB="0" distL="0" distR="0" wp14:anchorId="20D818E2" wp14:editId="1D3F599D">
            <wp:extent cx="5943600" cy="730885"/>
            <wp:effectExtent l="0" t="0" r="0" b="0"/>
            <wp:docPr id="13616561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56183" name="Picture 1">
                      <a:extLst>
                        <a:ext uri="{C183D7F6-B498-43B3-948B-1728B52AA6E4}">
                          <adec:decorative xmlns:adec="http://schemas.microsoft.com/office/drawing/2017/decorative" val="1"/>
                        </a:ext>
                      </a:extLst>
                    </pic:cNvPr>
                    <pic:cNvPicPr/>
                  </pic:nvPicPr>
                  <pic:blipFill>
                    <a:blip r:embed="rId73"/>
                    <a:stretch>
                      <a:fillRect/>
                    </a:stretch>
                  </pic:blipFill>
                  <pic:spPr>
                    <a:xfrm>
                      <a:off x="0" y="0"/>
                      <a:ext cx="5943600" cy="730885"/>
                    </a:xfrm>
                    <a:prstGeom prst="rect">
                      <a:avLst/>
                    </a:prstGeom>
                  </pic:spPr>
                </pic:pic>
              </a:graphicData>
            </a:graphic>
          </wp:inline>
        </w:drawing>
      </w:r>
    </w:p>
    <w:p w14:paraId="02C7993B" w14:textId="77777777" w:rsidR="00992684" w:rsidRDefault="00992684" w:rsidP="00992684">
      <w:pPr>
        <w:spacing w:before="60"/>
      </w:pPr>
      <w:r w:rsidRPr="00EA3FCA">
        <w:rPr>
          <w:noProof/>
        </w:rPr>
        <w:lastRenderedPageBreak/>
        <w:drawing>
          <wp:inline distT="0" distB="0" distL="0" distR="0" wp14:anchorId="225DA8C4" wp14:editId="7E201AAD">
            <wp:extent cx="5943600" cy="559435"/>
            <wp:effectExtent l="0" t="0" r="0" b="0"/>
            <wp:docPr id="914309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0941" name="Picture 1">
                      <a:extLst>
                        <a:ext uri="{C183D7F6-B498-43B3-948B-1728B52AA6E4}">
                          <adec:decorative xmlns:adec="http://schemas.microsoft.com/office/drawing/2017/decorative" val="1"/>
                        </a:ext>
                      </a:extLst>
                    </pic:cNvPr>
                    <pic:cNvPicPr/>
                  </pic:nvPicPr>
                  <pic:blipFill>
                    <a:blip r:embed="rId74"/>
                    <a:stretch>
                      <a:fillRect/>
                    </a:stretch>
                  </pic:blipFill>
                  <pic:spPr>
                    <a:xfrm>
                      <a:off x="0" y="0"/>
                      <a:ext cx="5943600" cy="559435"/>
                    </a:xfrm>
                    <a:prstGeom prst="rect">
                      <a:avLst/>
                    </a:prstGeom>
                  </pic:spPr>
                </pic:pic>
              </a:graphicData>
            </a:graphic>
          </wp:inline>
        </w:drawing>
      </w:r>
    </w:p>
    <w:p w14:paraId="3E4E1AE4" w14:textId="77777777" w:rsidR="00992684" w:rsidRDefault="00992684" w:rsidP="00992684">
      <w:pPr>
        <w:spacing w:before="60"/>
      </w:pPr>
      <w:r w:rsidRPr="00EA3FCA">
        <w:rPr>
          <w:noProof/>
        </w:rPr>
        <w:drawing>
          <wp:inline distT="0" distB="0" distL="0" distR="0" wp14:anchorId="30AC56E2" wp14:editId="5E8DF5A4">
            <wp:extent cx="2847848" cy="588137"/>
            <wp:effectExtent l="0" t="0" r="0" b="2540"/>
            <wp:docPr id="915779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79150" name="Picture 1">
                      <a:extLst>
                        <a:ext uri="{C183D7F6-B498-43B3-948B-1728B52AA6E4}">
                          <adec:decorative xmlns:adec="http://schemas.microsoft.com/office/drawing/2017/decorative" val="1"/>
                        </a:ext>
                      </a:extLst>
                    </pic:cNvPr>
                    <pic:cNvPicPr/>
                  </pic:nvPicPr>
                  <pic:blipFill>
                    <a:blip r:embed="rId75"/>
                    <a:stretch>
                      <a:fillRect/>
                    </a:stretch>
                  </pic:blipFill>
                  <pic:spPr>
                    <a:xfrm>
                      <a:off x="0" y="0"/>
                      <a:ext cx="2847848" cy="588137"/>
                    </a:xfrm>
                    <a:prstGeom prst="rect">
                      <a:avLst/>
                    </a:prstGeom>
                  </pic:spPr>
                </pic:pic>
              </a:graphicData>
            </a:graphic>
          </wp:inline>
        </w:drawing>
      </w:r>
    </w:p>
    <w:p w14:paraId="556A67FC" w14:textId="77777777" w:rsidR="00992684" w:rsidRDefault="00992684" w:rsidP="00992684">
      <w:pPr>
        <w:spacing w:before="60"/>
      </w:pPr>
      <w:r>
        <w:rPr>
          <w:b/>
          <w:bCs/>
        </w:rPr>
        <w:t xml:space="preserve">Columns: </w:t>
      </w:r>
      <w:r>
        <w:t>Household ID, State WIC ID, First Name, Last Name, DOB, WIC Type, High Risk, Last Set’s LDTU, Cert Start Date, MCA Due Date, MCA Date, Cert End Date, Future Appt Date, Short Appt Description, Language, Interpreter Needed, Local Use Answer 1, Local Use Answer 2, Authorized Rep’s Name, Telephone #, Comment 1, Telephone 2, Comment 2, Mail Address, Mail City, Mail State, Mail Zip</w:t>
      </w:r>
    </w:p>
    <w:p w14:paraId="6E240024" w14:textId="77777777" w:rsidR="00992684" w:rsidRDefault="00992684" w:rsidP="00992684">
      <w:pPr>
        <w:spacing w:before="60"/>
      </w:pPr>
      <w:r>
        <w:rPr>
          <w:b/>
          <w:bCs/>
        </w:rPr>
        <w:t xml:space="preserve">Grouped by: </w:t>
      </w:r>
      <w:r>
        <w:t>Clinic ID.</w:t>
      </w:r>
    </w:p>
    <w:p w14:paraId="76265DDC" w14:textId="77777777" w:rsidR="00992684" w:rsidRDefault="00992684" w:rsidP="00992684">
      <w:pPr>
        <w:spacing w:before="60"/>
      </w:pPr>
      <w:r>
        <w:rPr>
          <w:b/>
          <w:bCs/>
        </w:rPr>
        <w:t xml:space="preserve">Counts: </w:t>
      </w:r>
      <w:r>
        <w:t>Households and participants.</w:t>
      </w:r>
    </w:p>
    <w:p w14:paraId="38EBB9A2" w14:textId="77777777" w:rsidR="00992684" w:rsidRDefault="00992684" w:rsidP="00992684">
      <w:pPr>
        <w:pStyle w:val="Caption"/>
      </w:pPr>
      <w:r>
        <w:t xml:space="preserve">Tab 7 – </w:t>
      </w:r>
      <w:r w:rsidRPr="0079299F">
        <w:t>NV</w:t>
      </w:r>
      <w:r>
        <w:t xml:space="preserve"> Labels</w:t>
      </w:r>
    </w:p>
    <w:p w14:paraId="463D474E" w14:textId="77777777" w:rsidR="00992684" w:rsidRDefault="00992684" w:rsidP="00992684">
      <w:pPr>
        <w:spacing w:before="60"/>
      </w:pPr>
      <w:r w:rsidRPr="00BD558A">
        <w:rPr>
          <w:noProof/>
        </w:rPr>
        <w:drawing>
          <wp:inline distT="0" distB="0" distL="0" distR="0" wp14:anchorId="071570BE" wp14:editId="5C92EC88">
            <wp:extent cx="5943600" cy="455295"/>
            <wp:effectExtent l="0" t="0" r="0" b="1905"/>
            <wp:docPr id="5758548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54823" name="Picture 1">
                      <a:extLst>
                        <a:ext uri="{C183D7F6-B498-43B3-948B-1728B52AA6E4}">
                          <adec:decorative xmlns:adec="http://schemas.microsoft.com/office/drawing/2017/decorative" val="1"/>
                        </a:ext>
                      </a:extLst>
                    </pic:cNvPr>
                    <pic:cNvPicPr/>
                  </pic:nvPicPr>
                  <pic:blipFill>
                    <a:blip r:embed="rId76"/>
                    <a:stretch>
                      <a:fillRect/>
                    </a:stretch>
                  </pic:blipFill>
                  <pic:spPr>
                    <a:xfrm>
                      <a:off x="0" y="0"/>
                      <a:ext cx="5943600" cy="455295"/>
                    </a:xfrm>
                    <a:prstGeom prst="rect">
                      <a:avLst/>
                    </a:prstGeom>
                  </pic:spPr>
                </pic:pic>
              </a:graphicData>
            </a:graphic>
          </wp:inline>
        </w:drawing>
      </w:r>
    </w:p>
    <w:p w14:paraId="37E551CE" w14:textId="77777777" w:rsidR="00992684" w:rsidRDefault="00992684" w:rsidP="00992684">
      <w:pPr>
        <w:spacing w:before="60"/>
      </w:pPr>
      <w:r w:rsidRPr="00EA3FCA">
        <w:rPr>
          <w:noProof/>
        </w:rPr>
        <w:drawing>
          <wp:inline distT="0" distB="0" distL="0" distR="0" wp14:anchorId="0B891080" wp14:editId="244AB1FA">
            <wp:extent cx="3027680" cy="464312"/>
            <wp:effectExtent l="0" t="0" r="1270" b="0"/>
            <wp:docPr id="10203826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82612" name="Picture 1">
                      <a:extLst>
                        <a:ext uri="{C183D7F6-B498-43B3-948B-1728B52AA6E4}">
                          <adec:decorative xmlns:adec="http://schemas.microsoft.com/office/drawing/2017/decorative" val="1"/>
                        </a:ext>
                      </a:extLst>
                    </pic:cNvPr>
                    <pic:cNvPicPr/>
                  </pic:nvPicPr>
                  <pic:blipFill>
                    <a:blip r:embed="rId77"/>
                    <a:stretch>
                      <a:fillRect/>
                    </a:stretch>
                  </pic:blipFill>
                  <pic:spPr>
                    <a:xfrm>
                      <a:off x="0" y="0"/>
                      <a:ext cx="3027680" cy="464312"/>
                    </a:xfrm>
                    <a:prstGeom prst="rect">
                      <a:avLst/>
                    </a:prstGeom>
                  </pic:spPr>
                </pic:pic>
              </a:graphicData>
            </a:graphic>
          </wp:inline>
        </w:drawing>
      </w:r>
    </w:p>
    <w:p w14:paraId="738016D6" w14:textId="77777777" w:rsidR="00992684" w:rsidRDefault="00992684" w:rsidP="00992684">
      <w:pPr>
        <w:spacing w:before="60"/>
      </w:pPr>
      <w:r>
        <w:rPr>
          <w:b/>
          <w:bCs/>
        </w:rPr>
        <w:t>Columns:</w:t>
      </w:r>
      <w:r>
        <w:t xml:space="preserve"> Clinic ID, Household ID, State WIC ID, Future Appt Date, Appointment Description, Participant’s Name, Authorized Rep’s Name, Mail Address, Mail City, Mail State, Mail Zip, Local Use Answer 1, Local Use Answer 2.</w:t>
      </w:r>
    </w:p>
    <w:p w14:paraId="13F90921" w14:textId="77777777" w:rsidR="00992684" w:rsidRDefault="00992684" w:rsidP="00992684">
      <w:pPr>
        <w:pStyle w:val="Caption"/>
      </w:pPr>
      <w:r>
        <w:t xml:space="preserve">Tab 8 – </w:t>
      </w:r>
      <w:r w:rsidRPr="0079299F">
        <w:t>Households</w:t>
      </w:r>
      <w:r>
        <w:t xml:space="preserve"> Due</w:t>
      </w:r>
    </w:p>
    <w:p w14:paraId="53DFF45B" w14:textId="77777777" w:rsidR="00992684" w:rsidRPr="00ED64C4" w:rsidRDefault="00992684" w:rsidP="00992684">
      <w:pPr>
        <w:pStyle w:val="ListBullet"/>
        <w:rPr>
          <w:b/>
          <w:bCs/>
        </w:rPr>
      </w:pPr>
      <w:r w:rsidRPr="009438E4">
        <w:rPr>
          <w:noProof/>
        </w:rPr>
        <w:drawing>
          <wp:inline distT="0" distB="0" distL="0" distR="0" wp14:anchorId="609A957E" wp14:editId="2565DC2A">
            <wp:extent cx="2680970" cy="749173"/>
            <wp:effectExtent l="0" t="0" r="5080" b="0"/>
            <wp:docPr id="8758587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58792" name="Picture 1">
                      <a:extLst>
                        <a:ext uri="{C183D7F6-B498-43B3-948B-1728B52AA6E4}">
                          <adec:decorative xmlns:adec="http://schemas.microsoft.com/office/drawing/2017/decorative" val="1"/>
                        </a:ext>
                      </a:extLst>
                    </pic:cNvPr>
                    <pic:cNvPicPr/>
                  </pic:nvPicPr>
                  <pic:blipFill>
                    <a:blip r:embed="rId78"/>
                    <a:stretch>
                      <a:fillRect/>
                    </a:stretch>
                  </pic:blipFill>
                  <pic:spPr>
                    <a:xfrm>
                      <a:off x="0" y="0"/>
                      <a:ext cx="2680970" cy="749173"/>
                    </a:xfrm>
                    <a:prstGeom prst="rect">
                      <a:avLst/>
                    </a:prstGeom>
                  </pic:spPr>
                </pic:pic>
              </a:graphicData>
            </a:graphic>
          </wp:inline>
        </w:drawing>
      </w:r>
    </w:p>
    <w:p w14:paraId="51AE17D5" w14:textId="77777777" w:rsidR="00992684" w:rsidRDefault="00992684" w:rsidP="00992684">
      <w:r>
        <w:rPr>
          <w:b/>
          <w:bCs/>
        </w:rPr>
        <w:t xml:space="preserve">Columns: </w:t>
      </w:r>
      <w:r>
        <w:t>Household ID, State WIC ID, Due (contact type: cert, MCA, NV).</w:t>
      </w:r>
    </w:p>
    <w:p w14:paraId="1ED518E1" w14:textId="77777777" w:rsidR="00992684" w:rsidRDefault="00992684" w:rsidP="00992684">
      <w:r>
        <w:rPr>
          <w:b/>
          <w:bCs/>
        </w:rPr>
        <w:t xml:space="preserve">Grouped by: </w:t>
      </w:r>
      <w:r>
        <w:t>Clinic ID.</w:t>
      </w:r>
    </w:p>
    <w:p w14:paraId="4EC7A78F" w14:textId="3F0359BE" w:rsidR="00992684" w:rsidRDefault="00992684" w:rsidP="00DB35CC">
      <w:pPr>
        <w:pStyle w:val="Caption"/>
      </w:pPr>
      <w:r>
        <w:t>Tab 9 - Totals</w:t>
      </w:r>
    </w:p>
    <w:p w14:paraId="5C73E8E5" w14:textId="77777777" w:rsidR="00992684" w:rsidRDefault="00992684" w:rsidP="00992684">
      <w:r w:rsidRPr="00A954CA">
        <w:rPr>
          <w:noProof/>
        </w:rPr>
        <w:drawing>
          <wp:inline distT="0" distB="0" distL="0" distR="0" wp14:anchorId="4FBC057B" wp14:editId="7B2B31CC">
            <wp:extent cx="2643505" cy="588137"/>
            <wp:effectExtent l="0" t="0" r="4445" b="2540"/>
            <wp:docPr id="15929719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71991" name="Picture 1">
                      <a:extLst>
                        <a:ext uri="{C183D7F6-B498-43B3-948B-1728B52AA6E4}">
                          <adec:decorative xmlns:adec="http://schemas.microsoft.com/office/drawing/2017/decorative" val="1"/>
                        </a:ext>
                      </a:extLst>
                    </pic:cNvPr>
                    <pic:cNvPicPr/>
                  </pic:nvPicPr>
                  <pic:blipFill>
                    <a:blip r:embed="rId79"/>
                    <a:stretch>
                      <a:fillRect/>
                    </a:stretch>
                  </pic:blipFill>
                  <pic:spPr>
                    <a:xfrm>
                      <a:off x="0" y="0"/>
                      <a:ext cx="2643505" cy="588137"/>
                    </a:xfrm>
                    <a:prstGeom prst="rect">
                      <a:avLst/>
                    </a:prstGeom>
                  </pic:spPr>
                </pic:pic>
              </a:graphicData>
            </a:graphic>
          </wp:inline>
        </w:drawing>
      </w:r>
    </w:p>
    <w:p w14:paraId="65BA9220" w14:textId="77777777" w:rsidR="00992684" w:rsidRDefault="00992684" w:rsidP="00992684">
      <w:r>
        <w:rPr>
          <w:b/>
          <w:bCs/>
        </w:rPr>
        <w:t xml:space="preserve">Columns: </w:t>
      </w:r>
      <w:r>
        <w:t>TOTAL CONTACTS, CERTS, MCAs, NVs.</w:t>
      </w:r>
    </w:p>
    <w:p w14:paraId="4184B5E8" w14:textId="77777777" w:rsidR="00992684" w:rsidRPr="00A954CA" w:rsidRDefault="00992684" w:rsidP="00992684">
      <w:r>
        <w:rPr>
          <w:b/>
          <w:bCs/>
        </w:rPr>
        <w:t>Rows:</w:t>
      </w:r>
      <w:r>
        <w:t xml:space="preserve"> AGENCY &lt;ID&gt;, CLINIC &lt;ID&gt;</w:t>
      </w:r>
    </w:p>
    <w:p w14:paraId="1B436EC8" w14:textId="77777777" w:rsidR="00992684" w:rsidRDefault="00992684" w:rsidP="00992684">
      <w:pPr>
        <w:pStyle w:val="Heading3"/>
      </w:pPr>
      <w:bookmarkStart w:id="39" w:name="_Toc235422847"/>
      <w:bookmarkStart w:id="40" w:name="_Toc244010760"/>
      <w:r>
        <w:lastRenderedPageBreak/>
        <w:t>Due, or One Month Overdue, for Cert, MCA or Nutrition Visit with Optional Local Use Answer</w:t>
      </w:r>
      <w:bookmarkEnd w:id="39"/>
      <w:bookmarkEnd w:id="40"/>
    </w:p>
    <w:p w14:paraId="04FDBEE9" w14:textId="77777777" w:rsidR="00992684" w:rsidRDefault="00992684" w:rsidP="00992684">
      <w:r>
        <w:t>Revised Nov. 11, 2025</w:t>
      </w:r>
    </w:p>
    <w:p w14:paraId="1591925D" w14:textId="77777777" w:rsidR="00992684" w:rsidRDefault="00992684" w:rsidP="00992684">
      <w:pPr>
        <w:pStyle w:val="Heading4"/>
      </w:pPr>
      <w:r>
        <w:t>Overview</w:t>
      </w:r>
    </w:p>
    <w:p w14:paraId="0CA8C996" w14:textId="77777777" w:rsidR="00992684" w:rsidRPr="00434E36" w:rsidRDefault="00992684" w:rsidP="00992684">
      <w:r>
        <w:t>A list of participants who currently belong to the specified agency and clinic(s) and whose last set’s Last Date to Use (LDTU) falls within the specified dates, as well as being due for a certification or Mid-certification Assessment (MCA) either during the specified dates or during the month previous. Participants due for a Nutrition Visit (NV) have a last set’s LDTU within the specified dates and no other household members due or overdue for a cert or MCA. Participants are excluded from the outputs if they, or anyone in their household, have an appointment scheduled for today or any future date.</w:t>
      </w:r>
    </w:p>
    <w:p w14:paraId="424A4420" w14:textId="77777777" w:rsidR="00992684" w:rsidRDefault="00992684" w:rsidP="00992684">
      <w:pPr>
        <w:rPr>
          <w:rFonts w:cs="Calibri"/>
        </w:rPr>
      </w:pPr>
      <w:r>
        <w:t xml:space="preserve">The report output also displays selected answers to a local use question (agencies do not have to use local use questions to use this report). </w:t>
      </w:r>
    </w:p>
    <w:p w14:paraId="36246827" w14:textId="77777777" w:rsidR="00992684" w:rsidRPr="00166A0A" w:rsidRDefault="00992684" w:rsidP="00992684">
      <w:pPr>
        <w:rPr>
          <w:rFonts w:cs="Calibri"/>
          <w:b/>
          <w:bCs/>
        </w:rPr>
      </w:pPr>
      <w:r w:rsidRPr="00166A0A">
        <w:rPr>
          <w:rFonts w:cs="Calibri"/>
          <w:b/>
          <w:bCs/>
        </w:rPr>
        <w:t>Do you want answers to a local use question to display?</w:t>
      </w:r>
    </w:p>
    <w:p w14:paraId="2DBC628E" w14:textId="77777777" w:rsidR="00992684" w:rsidRPr="00CD1AC9" w:rsidRDefault="00992684" w:rsidP="00DB35CC">
      <w:pPr>
        <w:pStyle w:val="ListParagraph"/>
      </w:pPr>
      <w:r w:rsidRPr="00CD1AC9">
        <w:t>YES - If you want answers to a local use question to display, you will need to enter the Answer IDs. To do this, enter the Agency ID into the prompt, leaving the rest of the prompts as-is, and run the report. Refer to the Reference-Answer IDs tab for the Answer IDs.</w:t>
      </w:r>
      <w:r>
        <w:t xml:space="preserve"> All Answer IDs must be 4 digits and entered as they are listed in this tab (with preceding 0s).</w:t>
      </w:r>
    </w:p>
    <w:p w14:paraId="2F1DB8E1" w14:textId="77777777" w:rsidR="00992684" w:rsidRDefault="00992684" w:rsidP="00DB35CC">
      <w:pPr>
        <w:pStyle w:val="ListParagraph"/>
      </w:pPr>
      <w:r w:rsidRPr="00CD1AC9">
        <w:t xml:space="preserve">NO - If you do not want answers to a local use question to display, the “Enter </w:t>
      </w:r>
      <w:r>
        <w:t xml:space="preserve">4-digit </w:t>
      </w:r>
      <w:r w:rsidRPr="00CD1AC9">
        <w:t xml:space="preserve">Answer ID(s)” prompt is still required. Enter </w:t>
      </w:r>
      <w:r w:rsidRPr="00CD1AC9">
        <w:rPr>
          <w:b/>
          <w:bCs/>
        </w:rPr>
        <w:t>9999999</w:t>
      </w:r>
      <w:r w:rsidRPr="00CD1AC9">
        <w:t xml:space="preserve"> (7 nines) into the prompt. This will meet the prompt requirement and ensure no answers are pulled into your output. </w:t>
      </w:r>
    </w:p>
    <w:p w14:paraId="224A5AAB" w14:textId="77777777" w:rsidR="00992684" w:rsidRDefault="00992684" w:rsidP="00992684">
      <w:pPr>
        <w:pStyle w:val="Heading4"/>
      </w:pPr>
      <w:r>
        <w:t>Some uses</w:t>
      </w:r>
    </w:p>
    <w:p w14:paraId="19851E2D" w14:textId="77777777" w:rsidR="00992684" w:rsidRDefault="00992684" w:rsidP="00992684">
      <w:r>
        <w:t>Provide contact information for reminder calls/texts and outreach.</w:t>
      </w:r>
    </w:p>
    <w:p w14:paraId="22E365D6" w14:textId="77777777" w:rsidR="00992684" w:rsidRDefault="00992684" w:rsidP="00992684">
      <w:pPr>
        <w:pStyle w:val="Heading4"/>
      </w:pPr>
      <w:r>
        <w:t>Prompts</w:t>
      </w:r>
    </w:p>
    <w:p w14:paraId="08C69325" w14:textId="77777777" w:rsidR="00992684" w:rsidRDefault="00992684" w:rsidP="00DB35CC">
      <w:pPr>
        <w:pStyle w:val="ListParagraph"/>
      </w:pPr>
      <w:r>
        <w:t>Agency ID – agency where the participants currently belong.</w:t>
      </w:r>
    </w:p>
    <w:p w14:paraId="4507A219" w14:textId="77777777" w:rsidR="00992684" w:rsidRDefault="00992684" w:rsidP="00DB35CC">
      <w:pPr>
        <w:pStyle w:val="ListParagraph"/>
      </w:pPr>
      <w:r>
        <w:t>Clinic ID(s) – clinic where the participants currently gelong.</w:t>
      </w:r>
    </w:p>
    <w:p w14:paraId="50E260A3" w14:textId="77777777" w:rsidR="00992684" w:rsidRDefault="00992684" w:rsidP="00DB35CC">
      <w:pPr>
        <w:pStyle w:val="ListParagraph"/>
      </w:pPr>
      <w:r>
        <w:t>Start Date – the first date in the time period during which the cert, last set’s last date to use (LDTU), or MCA Due dates fall.</w:t>
      </w:r>
    </w:p>
    <w:p w14:paraId="17A238F7" w14:textId="77777777" w:rsidR="00992684" w:rsidRPr="0079299F" w:rsidRDefault="00992684" w:rsidP="00DB35CC">
      <w:pPr>
        <w:pStyle w:val="ListParagraph"/>
      </w:pPr>
      <w:r>
        <w:t>End Date – the last date in the time period during which the cert, last set’s last date to use (LDTU), or MCA Due dates fall.</w:t>
      </w:r>
    </w:p>
    <w:p w14:paraId="457016D9" w14:textId="77777777" w:rsidR="00992684" w:rsidRDefault="00992684" w:rsidP="00DB35CC">
      <w:pPr>
        <w:pStyle w:val="ListParagraph"/>
      </w:pPr>
      <w:r>
        <w:t xml:space="preserve">Answer ID(s) – </w:t>
      </w:r>
      <w:bookmarkStart w:id="41" w:name="_Hlk208930803"/>
      <w:r>
        <w:t>the codes associated with specific answers to a local use question. 9999999 is the code if not using local use questions.</w:t>
      </w:r>
      <w:bookmarkEnd w:id="41"/>
    </w:p>
    <w:p w14:paraId="782968BB" w14:textId="77777777" w:rsidR="00992684" w:rsidRDefault="00992684" w:rsidP="00992684">
      <w:pPr>
        <w:pStyle w:val="Heading4"/>
      </w:pPr>
      <w:r>
        <w:lastRenderedPageBreak/>
        <w:t>Report outputs</w:t>
      </w:r>
    </w:p>
    <w:p w14:paraId="67A3CF55" w14:textId="77777777" w:rsidR="00992684" w:rsidRDefault="00992684" w:rsidP="00992684">
      <w:pPr>
        <w:pStyle w:val="Caption"/>
      </w:pPr>
      <w:r>
        <w:t>Tab 1 – Reference-</w:t>
      </w:r>
      <w:r w:rsidRPr="0079299F">
        <w:t>Answer</w:t>
      </w:r>
      <w:r>
        <w:t xml:space="preserve"> IDs</w:t>
      </w:r>
    </w:p>
    <w:p w14:paraId="1255E465" w14:textId="77777777" w:rsidR="00992684" w:rsidRDefault="00992684" w:rsidP="00992684">
      <w:pPr>
        <w:pStyle w:val="Caption"/>
        <w:spacing w:before="60"/>
      </w:pPr>
      <w:r w:rsidRPr="00105F28">
        <w:rPr>
          <w:noProof/>
        </w:rPr>
        <w:drawing>
          <wp:inline distT="0" distB="0" distL="0" distR="0" wp14:anchorId="43225173" wp14:editId="169B89D0">
            <wp:extent cx="5943600" cy="878840"/>
            <wp:effectExtent l="0" t="0" r="0" b="0"/>
            <wp:docPr id="10617074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707439" name="Picture 1">
                      <a:extLst>
                        <a:ext uri="{C183D7F6-B498-43B3-948B-1728B52AA6E4}">
                          <adec:decorative xmlns:adec="http://schemas.microsoft.com/office/drawing/2017/decorative" val="1"/>
                        </a:ext>
                      </a:extLst>
                    </pic:cNvPr>
                    <pic:cNvPicPr/>
                  </pic:nvPicPr>
                  <pic:blipFill>
                    <a:blip r:embed="rId80"/>
                    <a:stretch>
                      <a:fillRect/>
                    </a:stretch>
                  </pic:blipFill>
                  <pic:spPr>
                    <a:xfrm>
                      <a:off x="0" y="0"/>
                      <a:ext cx="5943600" cy="878840"/>
                    </a:xfrm>
                    <a:prstGeom prst="rect">
                      <a:avLst/>
                    </a:prstGeom>
                  </pic:spPr>
                </pic:pic>
              </a:graphicData>
            </a:graphic>
          </wp:inline>
        </w:drawing>
      </w:r>
    </w:p>
    <w:p w14:paraId="0427BB7B" w14:textId="77777777" w:rsidR="00992684" w:rsidRDefault="00992684" w:rsidP="00992684">
      <w:r>
        <w:rPr>
          <w:b/>
          <w:bCs/>
        </w:rPr>
        <w:t xml:space="preserve">Columns: </w:t>
      </w:r>
      <w:r>
        <w:t>Answer ID, Question’s WIC Type, Answer, Answer in Use?, Question in Use?</w:t>
      </w:r>
    </w:p>
    <w:p w14:paraId="0350076C" w14:textId="77777777" w:rsidR="00992684" w:rsidRPr="00FB0913" w:rsidRDefault="00992684" w:rsidP="00992684">
      <w:r>
        <w:rPr>
          <w:b/>
          <w:bCs/>
        </w:rPr>
        <w:t xml:space="preserve">Sorted by: </w:t>
      </w:r>
      <w:r>
        <w:t>Answer ID (asc).</w:t>
      </w:r>
    </w:p>
    <w:p w14:paraId="30397461" w14:textId="77777777" w:rsidR="00992684" w:rsidRPr="0079299F" w:rsidRDefault="00992684" w:rsidP="00992684">
      <w:r>
        <w:rPr>
          <w:b/>
          <w:bCs/>
        </w:rPr>
        <w:t xml:space="preserve">Grouped by: </w:t>
      </w:r>
      <w:r>
        <w:t>Local use question.</w:t>
      </w:r>
    </w:p>
    <w:p w14:paraId="27328549" w14:textId="77777777" w:rsidR="00992684" w:rsidRDefault="00992684" w:rsidP="00992684">
      <w:pPr>
        <w:pStyle w:val="Caption"/>
      </w:pPr>
      <w:r>
        <w:t>Tab 2 – Certs &amp; MCAs</w:t>
      </w:r>
    </w:p>
    <w:p w14:paraId="582FF60B" w14:textId="77777777" w:rsidR="00992684" w:rsidRDefault="00992684" w:rsidP="00992684">
      <w:pPr>
        <w:spacing w:before="60"/>
      </w:pPr>
      <w:r w:rsidRPr="00434E36">
        <w:rPr>
          <w:noProof/>
        </w:rPr>
        <w:drawing>
          <wp:inline distT="0" distB="0" distL="0" distR="0" wp14:anchorId="6802ACA7" wp14:editId="49A6766F">
            <wp:extent cx="5943600" cy="577215"/>
            <wp:effectExtent l="0" t="0" r="0" b="0"/>
            <wp:docPr id="17488094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09406" name="Picture 1">
                      <a:extLst>
                        <a:ext uri="{C183D7F6-B498-43B3-948B-1728B52AA6E4}">
                          <adec:decorative xmlns:adec="http://schemas.microsoft.com/office/drawing/2017/decorative" val="1"/>
                        </a:ext>
                      </a:extLst>
                    </pic:cNvPr>
                    <pic:cNvPicPr/>
                  </pic:nvPicPr>
                  <pic:blipFill>
                    <a:blip r:embed="rId81"/>
                    <a:stretch>
                      <a:fillRect/>
                    </a:stretch>
                  </pic:blipFill>
                  <pic:spPr>
                    <a:xfrm>
                      <a:off x="0" y="0"/>
                      <a:ext cx="5943600" cy="577215"/>
                    </a:xfrm>
                    <a:prstGeom prst="rect">
                      <a:avLst/>
                    </a:prstGeom>
                  </pic:spPr>
                </pic:pic>
              </a:graphicData>
            </a:graphic>
          </wp:inline>
        </w:drawing>
      </w:r>
    </w:p>
    <w:p w14:paraId="42FEEA80" w14:textId="77777777" w:rsidR="00992684" w:rsidRDefault="00992684" w:rsidP="00992684">
      <w:pPr>
        <w:spacing w:before="60"/>
      </w:pPr>
      <w:r w:rsidRPr="00434E36">
        <w:rPr>
          <w:noProof/>
        </w:rPr>
        <w:drawing>
          <wp:inline distT="0" distB="0" distL="0" distR="0" wp14:anchorId="121A4C28" wp14:editId="15E8471E">
            <wp:extent cx="5943600" cy="619760"/>
            <wp:effectExtent l="0" t="0" r="0" b="8890"/>
            <wp:docPr id="18394382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38259" name="Picture 1">
                      <a:extLst>
                        <a:ext uri="{C183D7F6-B498-43B3-948B-1728B52AA6E4}">
                          <adec:decorative xmlns:adec="http://schemas.microsoft.com/office/drawing/2017/decorative" val="1"/>
                        </a:ext>
                      </a:extLst>
                    </pic:cNvPr>
                    <pic:cNvPicPr/>
                  </pic:nvPicPr>
                  <pic:blipFill>
                    <a:blip r:embed="rId82"/>
                    <a:stretch>
                      <a:fillRect/>
                    </a:stretch>
                  </pic:blipFill>
                  <pic:spPr>
                    <a:xfrm>
                      <a:off x="0" y="0"/>
                      <a:ext cx="5943600" cy="619760"/>
                    </a:xfrm>
                    <a:prstGeom prst="rect">
                      <a:avLst/>
                    </a:prstGeom>
                  </pic:spPr>
                </pic:pic>
              </a:graphicData>
            </a:graphic>
          </wp:inline>
        </w:drawing>
      </w:r>
    </w:p>
    <w:p w14:paraId="4876F68F" w14:textId="77777777" w:rsidR="00992684" w:rsidRDefault="00992684" w:rsidP="00992684">
      <w:pPr>
        <w:spacing w:before="60"/>
      </w:pPr>
      <w:r w:rsidRPr="00434E36">
        <w:rPr>
          <w:noProof/>
        </w:rPr>
        <w:drawing>
          <wp:inline distT="0" distB="0" distL="0" distR="0" wp14:anchorId="0AFD004D" wp14:editId="27013881">
            <wp:extent cx="1820418" cy="633476"/>
            <wp:effectExtent l="0" t="0" r="8890" b="0"/>
            <wp:docPr id="9752285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28520" name="Picture 1">
                      <a:extLst>
                        <a:ext uri="{C183D7F6-B498-43B3-948B-1728B52AA6E4}">
                          <adec:decorative xmlns:adec="http://schemas.microsoft.com/office/drawing/2017/decorative" val="1"/>
                        </a:ext>
                      </a:extLst>
                    </pic:cNvPr>
                    <pic:cNvPicPr/>
                  </pic:nvPicPr>
                  <pic:blipFill>
                    <a:blip r:embed="rId83"/>
                    <a:stretch>
                      <a:fillRect/>
                    </a:stretch>
                  </pic:blipFill>
                  <pic:spPr>
                    <a:xfrm>
                      <a:off x="0" y="0"/>
                      <a:ext cx="1820418" cy="633476"/>
                    </a:xfrm>
                    <a:prstGeom prst="rect">
                      <a:avLst/>
                    </a:prstGeom>
                  </pic:spPr>
                </pic:pic>
              </a:graphicData>
            </a:graphic>
          </wp:inline>
        </w:drawing>
      </w:r>
    </w:p>
    <w:p w14:paraId="16DD9F6C" w14:textId="77777777" w:rsidR="00992684" w:rsidRDefault="00992684" w:rsidP="00992684">
      <w:pPr>
        <w:spacing w:before="60"/>
      </w:pPr>
      <w:r>
        <w:rPr>
          <w:b/>
          <w:bCs/>
        </w:rPr>
        <w:t xml:space="preserve">Columns: </w:t>
      </w:r>
      <w:r>
        <w:t>Household ID, State WIC ID, First Name, Last Name, DOB (date of birth), WIC Type, Last Set’s LDTU, Cert Start Date, MCA Due Date, MCA Date, Cert End Date, Language, Telephone #, Local Use Answer, Comment 1, Telephone 2, Comment 2, Authorized Rep’s Name, Mail Address, Mail City, Mail State, Mail Zip, Clinic ID.</w:t>
      </w:r>
    </w:p>
    <w:p w14:paraId="4F39B30C" w14:textId="77777777" w:rsidR="00992684" w:rsidRPr="00FB0913" w:rsidRDefault="00992684" w:rsidP="00992684">
      <w:pPr>
        <w:spacing w:before="60"/>
      </w:pPr>
      <w:r>
        <w:rPr>
          <w:b/>
          <w:bCs/>
        </w:rPr>
        <w:t xml:space="preserve">Sorted by: </w:t>
      </w:r>
      <w:r>
        <w:t>Household ID (asc); State WIC ID (asc).</w:t>
      </w:r>
    </w:p>
    <w:p w14:paraId="7396B1C4" w14:textId="77777777" w:rsidR="00992684" w:rsidRPr="0079299F" w:rsidRDefault="00992684" w:rsidP="00992684">
      <w:pPr>
        <w:spacing w:before="60"/>
      </w:pPr>
      <w:r>
        <w:rPr>
          <w:b/>
          <w:bCs/>
        </w:rPr>
        <w:t xml:space="preserve">Counts: </w:t>
      </w:r>
      <w:r>
        <w:t>Households and participants.</w:t>
      </w:r>
    </w:p>
    <w:p w14:paraId="772EA74F" w14:textId="77777777" w:rsidR="00992684" w:rsidRDefault="00992684" w:rsidP="00992684">
      <w:pPr>
        <w:pStyle w:val="Caption"/>
      </w:pPr>
      <w:r>
        <w:t>Tab 3 – Nutrition Visits</w:t>
      </w:r>
    </w:p>
    <w:p w14:paraId="53D56C52" w14:textId="77777777" w:rsidR="00992684" w:rsidRDefault="00992684" w:rsidP="00992684">
      <w:pPr>
        <w:spacing w:before="60"/>
      </w:pPr>
      <w:r w:rsidRPr="00434E36">
        <w:rPr>
          <w:noProof/>
        </w:rPr>
        <w:drawing>
          <wp:inline distT="0" distB="0" distL="0" distR="0" wp14:anchorId="74E17EFB" wp14:editId="09D16663">
            <wp:extent cx="5943600" cy="586105"/>
            <wp:effectExtent l="0" t="0" r="0" b="4445"/>
            <wp:docPr id="17925444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44444" name="Picture 1">
                      <a:extLst>
                        <a:ext uri="{C183D7F6-B498-43B3-948B-1728B52AA6E4}">
                          <adec:decorative xmlns:adec="http://schemas.microsoft.com/office/drawing/2017/decorative" val="1"/>
                        </a:ext>
                      </a:extLst>
                    </pic:cNvPr>
                    <pic:cNvPicPr/>
                  </pic:nvPicPr>
                  <pic:blipFill>
                    <a:blip r:embed="rId84"/>
                    <a:stretch>
                      <a:fillRect/>
                    </a:stretch>
                  </pic:blipFill>
                  <pic:spPr>
                    <a:xfrm>
                      <a:off x="0" y="0"/>
                      <a:ext cx="5943600" cy="586105"/>
                    </a:xfrm>
                    <a:prstGeom prst="rect">
                      <a:avLst/>
                    </a:prstGeom>
                  </pic:spPr>
                </pic:pic>
              </a:graphicData>
            </a:graphic>
          </wp:inline>
        </w:drawing>
      </w:r>
    </w:p>
    <w:p w14:paraId="3DA971E9" w14:textId="77777777" w:rsidR="00992684" w:rsidRDefault="00992684" w:rsidP="00992684">
      <w:pPr>
        <w:spacing w:before="60" w:after="60"/>
      </w:pPr>
      <w:r w:rsidRPr="002C6E3A">
        <w:rPr>
          <w:noProof/>
        </w:rPr>
        <w:drawing>
          <wp:inline distT="0" distB="0" distL="0" distR="0" wp14:anchorId="4151998A" wp14:editId="727C1819">
            <wp:extent cx="5943600" cy="568960"/>
            <wp:effectExtent l="0" t="0" r="0" b="2540"/>
            <wp:docPr id="17862932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93231" name="Picture 1">
                      <a:extLst>
                        <a:ext uri="{C183D7F6-B498-43B3-948B-1728B52AA6E4}">
                          <adec:decorative xmlns:adec="http://schemas.microsoft.com/office/drawing/2017/decorative" val="1"/>
                        </a:ext>
                      </a:extLst>
                    </pic:cNvPr>
                    <pic:cNvPicPr/>
                  </pic:nvPicPr>
                  <pic:blipFill>
                    <a:blip r:embed="rId85"/>
                    <a:stretch>
                      <a:fillRect/>
                    </a:stretch>
                  </pic:blipFill>
                  <pic:spPr>
                    <a:xfrm>
                      <a:off x="0" y="0"/>
                      <a:ext cx="5943600" cy="568960"/>
                    </a:xfrm>
                    <a:prstGeom prst="rect">
                      <a:avLst/>
                    </a:prstGeom>
                  </pic:spPr>
                </pic:pic>
              </a:graphicData>
            </a:graphic>
          </wp:inline>
        </w:drawing>
      </w:r>
    </w:p>
    <w:p w14:paraId="2883D59B" w14:textId="77777777" w:rsidR="00992684" w:rsidRDefault="00992684" w:rsidP="00992684">
      <w:pPr>
        <w:spacing w:before="60" w:after="60"/>
      </w:pPr>
      <w:r w:rsidRPr="00434E36">
        <w:rPr>
          <w:noProof/>
        </w:rPr>
        <w:lastRenderedPageBreak/>
        <w:drawing>
          <wp:inline distT="0" distB="0" distL="0" distR="0" wp14:anchorId="1DB5768A" wp14:editId="55913E8F">
            <wp:extent cx="1086866" cy="633476"/>
            <wp:effectExtent l="0" t="0" r="0" b="0"/>
            <wp:docPr id="2613239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23990" name="Picture 1">
                      <a:extLst>
                        <a:ext uri="{C183D7F6-B498-43B3-948B-1728B52AA6E4}">
                          <adec:decorative xmlns:adec="http://schemas.microsoft.com/office/drawing/2017/decorative" val="1"/>
                        </a:ext>
                      </a:extLst>
                    </pic:cNvPr>
                    <pic:cNvPicPr/>
                  </pic:nvPicPr>
                  <pic:blipFill>
                    <a:blip r:embed="rId86"/>
                    <a:stretch>
                      <a:fillRect/>
                    </a:stretch>
                  </pic:blipFill>
                  <pic:spPr>
                    <a:xfrm>
                      <a:off x="0" y="0"/>
                      <a:ext cx="1086866" cy="633476"/>
                    </a:xfrm>
                    <a:prstGeom prst="rect">
                      <a:avLst/>
                    </a:prstGeom>
                  </pic:spPr>
                </pic:pic>
              </a:graphicData>
            </a:graphic>
          </wp:inline>
        </w:drawing>
      </w:r>
    </w:p>
    <w:p w14:paraId="64A66C9B" w14:textId="77777777" w:rsidR="00992684" w:rsidRDefault="00992684" w:rsidP="00992684">
      <w:pPr>
        <w:spacing w:before="60"/>
      </w:pPr>
      <w:r>
        <w:rPr>
          <w:b/>
          <w:bCs/>
        </w:rPr>
        <w:t xml:space="preserve">Columns: </w:t>
      </w:r>
      <w:r>
        <w:t>Household ID, State WIC ID, First Name, Last Name, DOB (date of birth), WIC Type, Last Set’s LDTU, Cert Start Date, MCA Due Date, MCA Date, Cert End Date, Language, Telephone #, Local Use Answer, Authorized Rep’s Name, Comment 1, Telephone 2, Comment 2, Mail Address, Mail City, Mail State, Mail Zip, Clinic ID.</w:t>
      </w:r>
    </w:p>
    <w:p w14:paraId="5FA15338" w14:textId="77777777" w:rsidR="00992684" w:rsidRPr="00FB0913" w:rsidRDefault="00992684" w:rsidP="00992684">
      <w:pPr>
        <w:spacing w:before="60"/>
      </w:pPr>
      <w:r>
        <w:rPr>
          <w:b/>
          <w:bCs/>
        </w:rPr>
        <w:t xml:space="preserve">Sorted by: </w:t>
      </w:r>
      <w:r>
        <w:t>Household ID (asc); State WIC ID (asc).</w:t>
      </w:r>
    </w:p>
    <w:p w14:paraId="4B026E2C" w14:textId="77777777" w:rsidR="00992684" w:rsidRPr="0079299F" w:rsidRDefault="00992684" w:rsidP="00992684">
      <w:pPr>
        <w:spacing w:before="60"/>
      </w:pPr>
      <w:r>
        <w:rPr>
          <w:b/>
          <w:bCs/>
        </w:rPr>
        <w:t xml:space="preserve">Counts: </w:t>
      </w:r>
      <w:r>
        <w:t>Households and participants.</w:t>
      </w:r>
    </w:p>
    <w:p w14:paraId="37497E3A" w14:textId="77777777" w:rsidR="00992684" w:rsidRPr="00FB0913" w:rsidRDefault="00992684" w:rsidP="00992684">
      <w:pPr>
        <w:pStyle w:val="Caption"/>
      </w:pPr>
      <w:r w:rsidRPr="00FB0913">
        <w:t>Tab 4 – Simple HH-Certs &amp; MCAs</w:t>
      </w:r>
    </w:p>
    <w:p w14:paraId="197C54A9" w14:textId="77777777" w:rsidR="00992684" w:rsidRDefault="00992684" w:rsidP="00992684">
      <w:r w:rsidRPr="00970B0E">
        <w:rPr>
          <w:noProof/>
        </w:rPr>
        <w:drawing>
          <wp:inline distT="0" distB="0" distL="0" distR="0" wp14:anchorId="4019D728" wp14:editId="3A5FDFE4">
            <wp:extent cx="2290826" cy="371475"/>
            <wp:effectExtent l="0" t="0" r="0" b="0"/>
            <wp:docPr id="5150510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51093" name="Picture 1">
                      <a:extLst>
                        <a:ext uri="{C183D7F6-B498-43B3-948B-1728B52AA6E4}">
                          <adec:decorative xmlns:adec="http://schemas.microsoft.com/office/drawing/2017/decorative" val="1"/>
                        </a:ext>
                      </a:extLst>
                    </pic:cNvPr>
                    <pic:cNvPicPr/>
                  </pic:nvPicPr>
                  <pic:blipFill>
                    <a:blip r:embed="rId87"/>
                    <a:stretch>
                      <a:fillRect/>
                    </a:stretch>
                  </pic:blipFill>
                  <pic:spPr>
                    <a:xfrm>
                      <a:off x="0" y="0"/>
                      <a:ext cx="2290826" cy="371475"/>
                    </a:xfrm>
                    <a:prstGeom prst="rect">
                      <a:avLst/>
                    </a:prstGeom>
                  </pic:spPr>
                </pic:pic>
              </a:graphicData>
            </a:graphic>
          </wp:inline>
        </w:drawing>
      </w:r>
    </w:p>
    <w:p w14:paraId="51C885D9" w14:textId="77777777" w:rsidR="00992684" w:rsidRDefault="00992684" w:rsidP="00992684">
      <w:r>
        <w:rPr>
          <w:b/>
          <w:bCs/>
        </w:rPr>
        <w:t xml:space="preserve">Columns: </w:t>
      </w:r>
      <w:r>
        <w:t>Telephone 2, Comment 2, and Household ID.</w:t>
      </w:r>
    </w:p>
    <w:p w14:paraId="14C3C75A" w14:textId="77777777" w:rsidR="00992684" w:rsidRPr="00FB0913" w:rsidRDefault="00992684" w:rsidP="00992684">
      <w:pPr>
        <w:spacing w:before="60"/>
      </w:pPr>
      <w:r>
        <w:rPr>
          <w:b/>
          <w:bCs/>
        </w:rPr>
        <w:t xml:space="preserve">Sorted by: </w:t>
      </w:r>
      <w:r>
        <w:t>Household ID (asc).</w:t>
      </w:r>
    </w:p>
    <w:p w14:paraId="35C3824A" w14:textId="77777777" w:rsidR="00992684" w:rsidRPr="00FB0913" w:rsidRDefault="00992684" w:rsidP="00992684">
      <w:pPr>
        <w:pStyle w:val="Caption"/>
      </w:pPr>
      <w:r w:rsidRPr="00FB0913">
        <w:t>Tab 5 – Simple HH-Nut. Visits</w:t>
      </w:r>
    </w:p>
    <w:p w14:paraId="286A2C5F" w14:textId="77777777" w:rsidR="00992684" w:rsidRPr="00970B0E" w:rsidRDefault="00992684" w:rsidP="00992684">
      <w:r w:rsidRPr="00970B0E">
        <w:rPr>
          <w:noProof/>
        </w:rPr>
        <w:drawing>
          <wp:inline distT="0" distB="0" distL="0" distR="0" wp14:anchorId="0B1CF6D0" wp14:editId="713539E3">
            <wp:extent cx="2290826" cy="371475"/>
            <wp:effectExtent l="0" t="0" r="0" b="0"/>
            <wp:docPr id="3761105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10565" name="Picture 1">
                      <a:extLst>
                        <a:ext uri="{C183D7F6-B498-43B3-948B-1728B52AA6E4}">
                          <adec:decorative xmlns:adec="http://schemas.microsoft.com/office/drawing/2017/decorative" val="1"/>
                        </a:ext>
                      </a:extLst>
                    </pic:cNvPr>
                    <pic:cNvPicPr/>
                  </pic:nvPicPr>
                  <pic:blipFill>
                    <a:blip r:embed="rId88"/>
                    <a:stretch>
                      <a:fillRect/>
                    </a:stretch>
                  </pic:blipFill>
                  <pic:spPr>
                    <a:xfrm>
                      <a:off x="0" y="0"/>
                      <a:ext cx="2290826" cy="371475"/>
                    </a:xfrm>
                    <a:prstGeom prst="rect">
                      <a:avLst/>
                    </a:prstGeom>
                  </pic:spPr>
                </pic:pic>
              </a:graphicData>
            </a:graphic>
          </wp:inline>
        </w:drawing>
      </w:r>
    </w:p>
    <w:p w14:paraId="0C350A0A" w14:textId="77777777" w:rsidR="00992684" w:rsidRDefault="00992684" w:rsidP="00992684">
      <w:r>
        <w:rPr>
          <w:b/>
          <w:bCs/>
        </w:rPr>
        <w:t xml:space="preserve">Columns: </w:t>
      </w:r>
      <w:r>
        <w:t>Telephone 2, Comment 2, and Household ID.</w:t>
      </w:r>
    </w:p>
    <w:p w14:paraId="69CEC6B8" w14:textId="77777777" w:rsidR="00992684" w:rsidRPr="00FB0913" w:rsidRDefault="00992684" w:rsidP="00992684">
      <w:pPr>
        <w:spacing w:before="60"/>
      </w:pPr>
      <w:r>
        <w:rPr>
          <w:b/>
          <w:bCs/>
        </w:rPr>
        <w:t xml:space="preserve">Sorted by: </w:t>
      </w:r>
      <w:r>
        <w:t>Household ID (asc).</w:t>
      </w:r>
    </w:p>
    <w:p w14:paraId="73441330"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42" w:name="_Toc235422848"/>
      <w:r>
        <w:br w:type="page"/>
      </w:r>
    </w:p>
    <w:p w14:paraId="3CAA7DAD" w14:textId="559C966F" w:rsidR="00992684" w:rsidRDefault="00992684" w:rsidP="00992684">
      <w:pPr>
        <w:pStyle w:val="Heading2"/>
      </w:pPr>
      <w:bookmarkStart w:id="43" w:name="_Toc244010761"/>
      <w:r>
        <w:lastRenderedPageBreak/>
        <w:t>Appointments</w:t>
      </w:r>
      <w:bookmarkEnd w:id="42"/>
      <w:bookmarkEnd w:id="43"/>
    </w:p>
    <w:p w14:paraId="73A420D9" w14:textId="77777777" w:rsidR="00992684" w:rsidRDefault="00992684" w:rsidP="00992684">
      <w:pPr>
        <w:pStyle w:val="Heading3"/>
      </w:pPr>
      <w:bookmarkStart w:id="44" w:name="_Toc235422849"/>
      <w:bookmarkStart w:id="45" w:name="_Toc244010762"/>
      <w:r>
        <w:t>Daily Appointments by Participants and Households with Optional Local Use Answers</w:t>
      </w:r>
      <w:bookmarkEnd w:id="44"/>
      <w:bookmarkEnd w:id="45"/>
    </w:p>
    <w:p w14:paraId="7A8D1E36" w14:textId="77777777" w:rsidR="00992684" w:rsidRDefault="00992684" w:rsidP="00992684">
      <w:r>
        <w:t>Revised Feb. 6, 2025</w:t>
      </w:r>
    </w:p>
    <w:p w14:paraId="12CD07B7" w14:textId="77777777" w:rsidR="00992684" w:rsidRPr="00463479" w:rsidRDefault="00992684" w:rsidP="00992684">
      <w:pPr>
        <w:pStyle w:val="Heading4"/>
      </w:pPr>
      <w:r>
        <w:t>Overview</w:t>
      </w:r>
    </w:p>
    <w:p w14:paraId="5EADA1F7" w14:textId="77777777" w:rsidR="00992684" w:rsidRPr="009D63EE" w:rsidRDefault="00992684" w:rsidP="00992684">
      <w:r>
        <w:t>A list of participants and households with appointments scheduled at the specified agency and clinic(s) on the specified date. The participant and household lists are grouped by clinic. Counts are provided by Appointment Type and Resource for the agency and each clinic. The last tab can be used to create household labels by the authorized rep.</w:t>
      </w:r>
    </w:p>
    <w:p w14:paraId="462B5A32" w14:textId="77777777" w:rsidR="00992684" w:rsidRDefault="00992684" w:rsidP="00992684">
      <w:pPr>
        <w:rPr>
          <w:rFonts w:cs="Calibri"/>
        </w:rPr>
      </w:pPr>
      <w:r>
        <w:t xml:space="preserve">The report output also displays selected answers to a local use question (agencies do not have to use local use questions to use this report). </w:t>
      </w:r>
    </w:p>
    <w:p w14:paraId="0830055C" w14:textId="77777777" w:rsidR="00992684" w:rsidRPr="00166A0A" w:rsidRDefault="00992684" w:rsidP="00992684">
      <w:pPr>
        <w:rPr>
          <w:rFonts w:cs="Calibri"/>
          <w:b/>
          <w:bCs/>
        </w:rPr>
      </w:pPr>
      <w:bookmarkStart w:id="46" w:name="_Hlk189496594"/>
      <w:r w:rsidRPr="00166A0A">
        <w:rPr>
          <w:rFonts w:cs="Calibri"/>
          <w:b/>
          <w:bCs/>
        </w:rPr>
        <w:t>Do you want answers to a local use question to display?</w:t>
      </w:r>
    </w:p>
    <w:p w14:paraId="354A620E" w14:textId="77777777" w:rsidR="00992684" w:rsidRPr="00166A0A" w:rsidRDefault="00992684" w:rsidP="00992684">
      <w:pPr>
        <w:pStyle w:val="ListBullet"/>
      </w:pPr>
      <w:r w:rsidRPr="00166A0A">
        <w:t>YES - If you want answers to a local use question to display, you will need to enter the Answer IDs. To do this, enter the Agency ID into the prompt, leaving the rest of the prompts as-is, and run the report. Refer to the Reference-Answer IDs tab for the Answer IDs.</w:t>
      </w:r>
      <w:r>
        <w:t xml:space="preserve"> All Answer IDs must be 4 digits and entered as they are listed in this tab (with preceding 0s).</w:t>
      </w:r>
    </w:p>
    <w:p w14:paraId="01A07F71" w14:textId="77777777" w:rsidR="00992684" w:rsidRPr="00166A0A" w:rsidRDefault="00992684" w:rsidP="00992684">
      <w:pPr>
        <w:pStyle w:val="ListBullet"/>
      </w:pPr>
      <w:r w:rsidRPr="00166A0A">
        <w:t xml:space="preserve">NO - If you do not want answers to a local use question to display, the “Enter </w:t>
      </w:r>
      <w:r>
        <w:t xml:space="preserve">4-digit </w:t>
      </w:r>
      <w:r w:rsidRPr="00166A0A">
        <w:t xml:space="preserve">Answer ID(s)” prompt is still required. Enter </w:t>
      </w:r>
      <w:r w:rsidRPr="00166A0A">
        <w:rPr>
          <w:b/>
          <w:bCs/>
        </w:rPr>
        <w:t>9999999</w:t>
      </w:r>
      <w:r w:rsidRPr="00166A0A">
        <w:t xml:space="preserve"> (7 nines) into the prompt. This will meet the prompt requirement and ensure no answers are pulled into your output. </w:t>
      </w:r>
    </w:p>
    <w:bookmarkEnd w:id="46"/>
    <w:p w14:paraId="0545C90D" w14:textId="77777777" w:rsidR="00992684" w:rsidRDefault="00992684" w:rsidP="00992684">
      <w:pPr>
        <w:pStyle w:val="Heading4"/>
      </w:pPr>
      <w:r>
        <w:t>Some uses</w:t>
      </w:r>
    </w:p>
    <w:p w14:paraId="613EB7A3" w14:textId="77777777" w:rsidR="00992684" w:rsidRPr="00101000" w:rsidRDefault="00992684" w:rsidP="00DB35CC">
      <w:pPr>
        <w:pStyle w:val="ListParagraph"/>
      </w:pPr>
      <w:r w:rsidRPr="00101000">
        <w:t>Provide a list of participants or households for outreach or appointment reminders.</w:t>
      </w:r>
    </w:p>
    <w:p w14:paraId="3E17CB3A" w14:textId="77777777" w:rsidR="00992684" w:rsidRPr="00101000" w:rsidRDefault="00992684" w:rsidP="00DB35CC">
      <w:pPr>
        <w:pStyle w:val="ListParagraph"/>
      </w:pPr>
      <w:r w:rsidRPr="00101000">
        <w:t>Obtain a count of the types of appointments scheduled for each resource and at each clinic.</w:t>
      </w:r>
    </w:p>
    <w:p w14:paraId="31DC56F3" w14:textId="77777777" w:rsidR="00992684" w:rsidRPr="00101000" w:rsidRDefault="00992684" w:rsidP="00DB35CC">
      <w:pPr>
        <w:pStyle w:val="ListParagraph"/>
      </w:pPr>
      <w:r w:rsidRPr="00101000">
        <w:t>Create household-level labels for appointments scheduled on a specific date.</w:t>
      </w:r>
    </w:p>
    <w:p w14:paraId="6D006AD0" w14:textId="77777777" w:rsidR="00992684" w:rsidRDefault="00992684" w:rsidP="00992684">
      <w:pPr>
        <w:pStyle w:val="Heading4"/>
      </w:pPr>
      <w:r>
        <w:t>Prompts</w:t>
      </w:r>
    </w:p>
    <w:p w14:paraId="440E92CA" w14:textId="77777777" w:rsidR="00992684" w:rsidRDefault="00992684" w:rsidP="00DB35CC">
      <w:pPr>
        <w:pStyle w:val="ListParagraph"/>
      </w:pPr>
      <w:r>
        <w:t>Agency ID – agency where the appointments are scheduled.</w:t>
      </w:r>
    </w:p>
    <w:p w14:paraId="7E223881" w14:textId="77777777" w:rsidR="00992684" w:rsidRDefault="00992684" w:rsidP="00DB35CC">
      <w:pPr>
        <w:pStyle w:val="ListParagraph"/>
      </w:pPr>
      <w:r>
        <w:t>Clinic ID(s) – clinic where the appointments are scheduled.</w:t>
      </w:r>
    </w:p>
    <w:p w14:paraId="01DEA700" w14:textId="77777777" w:rsidR="00992684" w:rsidRDefault="00992684" w:rsidP="00DB35CC">
      <w:pPr>
        <w:pStyle w:val="ListParagraph"/>
      </w:pPr>
      <w:r>
        <w:t>Appointment Date – the date the appointments are scheduled for.</w:t>
      </w:r>
    </w:p>
    <w:p w14:paraId="55B96179" w14:textId="77777777" w:rsidR="00992684" w:rsidRDefault="00992684" w:rsidP="00DB35CC">
      <w:pPr>
        <w:pStyle w:val="ListParagraph"/>
      </w:pPr>
      <w:r>
        <w:t>Answer ID(s) – the codes associated with specific answers to a local use question. 9999999 is the code if not using local use questions.</w:t>
      </w:r>
    </w:p>
    <w:p w14:paraId="43DD3AD2" w14:textId="77777777" w:rsidR="00992684" w:rsidRDefault="00992684" w:rsidP="00992684">
      <w:pPr>
        <w:pStyle w:val="Heading4"/>
      </w:pPr>
      <w:r>
        <w:lastRenderedPageBreak/>
        <w:t>Report outputs</w:t>
      </w:r>
    </w:p>
    <w:p w14:paraId="19266F4C" w14:textId="77777777" w:rsidR="00992684" w:rsidRDefault="00992684" w:rsidP="00992684">
      <w:pPr>
        <w:pStyle w:val="Caption"/>
      </w:pPr>
      <w:r>
        <w:t>Tab 1 – Reference-</w:t>
      </w:r>
      <w:r w:rsidRPr="00463479">
        <w:t>Answer</w:t>
      </w:r>
      <w:r>
        <w:t xml:space="preserve"> IDs</w:t>
      </w:r>
    </w:p>
    <w:p w14:paraId="72886463" w14:textId="77777777" w:rsidR="00992684" w:rsidRDefault="00992684" w:rsidP="00992684">
      <w:pPr>
        <w:pStyle w:val="Caption"/>
        <w:spacing w:before="60"/>
      </w:pPr>
      <w:r w:rsidRPr="003238D2">
        <w:rPr>
          <w:noProof/>
        </w:rPr>
        <w:drawing>
          <wp:inline distT="0" distB="0" distL="0" distR="0" wp14:anchorId="21FABFBD" wp14:editId="2B9A7C52">
            <wp:extent cx="5008880" cy="776478"/>
            <wp:effectExtent l="0" t="0" r="1270" b="5080"/>
            <wp:docPr id="6218168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52431"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5008880" cy="776478"/>
                    </a:xfrm>
                    <a:prstGeom prst="rect">
                      <a:avLst/>
                    </a:prstGeom>
                  </pic:spPr>
                </pic:pic>
              </a:graphicData>
            </a:graphic>
          </wp:inline>
        </w:drawing>
      </w:r>
    </w:p>
    <w:p w14:paraId="7580297D" w14:textId="77777777" w:rsidR="00992684" w:rsidRDefault="00992684" w:rsidP="00992684">
      <w:r>
        <w:rPr>
          <w:b/>
          <w:bCs/>
        </w:rPr>
        <w:t xml:space="preserve">Columns: </w:t>
      </w:r>
      <w:r>
        <w:t>Answer ID, Question’s WIC Type, Answer, Answer in Use?</w:t>
      </w:r>
    </w:p>
    <w:p w14:paraId="50C4A69B" w14:textId="77777777" w:rsidR="00992684" w:rsidRPr="00101000" w:rsidRDefault="00992684" w:rsidP="00992684">
      <w:r>
        <w:rPr>
          <w:b/>
          <w:bCs/>
        </w:rPr>
        <w:t xml:space="preserve">Grouped by: </w:t>
      </w:r>
      <w:r>
        <w:t>Local use question.</w:t>
      </w:r>
    </w:p>
    <w:p w14:paraId="23386E70" w14:textId="77777777" w:rsidR="00992684" w:rsidRDefault="00992684" w:rsidP="00992684">
      <w:pPr>
        <w:pStyle w:val="Caption"/>
      </w:pPr>
      <w:r>
        <w:t>Tab 2 – Participant Appts</w:t>
      </w:r>
    </w:p>
    <w:p w14:paraId="46F18844" w14:textId="77777777" w:rsidR="00992684" w:rsidRDefault="00992684" w:rsidP="00992684">
      <w:pPr>
        <w:spacing w:before="60"/>
      </w:pPr>
      <w:r w:rsidRPr="00016F80">
        <w:rPr>
          <w:noProof/>
        </w:rPr>
        <w:drawing>
          <wp:inline distT="0" distB="0" distL="0" distR="0" wp14:anchorId="60A01447" wp14:editId="7836D45C">
            <wp:extent cx="5943600" cy="1195705"/>
            <wp:effectExtent l="0" t="0" r="0" b="4445"/>
            <wp:docPr id="21216364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36411" name="Picture 1">
                      <a:extLst>
                        <a:ext uri="{C183D7F6-B498-43B3-948B-1728B52AA6E4}">
                          <adec:decorative xmlns:adec="http://schemas.microsoft.com/office/drawing/2017/decorative" val="1"/>
                        </a:ext>
                      </a:extLst>
                    </pic:cNvPr>
                    <pic:cNvPicPr/>
                  </pic:nvPicPr>
                  <pic:blipFill>
                    <a:blip r:embed="rId89"/>
                    <a:stretch>
                      <a:fillRect/>
                    </a:stretch>
                  </pic:blipFill>
                  <pic:spPr>
                    <a:xfrm>
                      <a:off x="0" y="0"/>
                      <a:ext cx="5943600" cy="1195705"/>
                    </a:xfrm>
                    <a:prstGeom prst="rect">
                      <a:avLst/>
                    </a:prstGeom>
                  </pic:spPr>
                </pic:pic>
              </a:graphicData>
            </a:graphic>
          </wp:inline>
        </w:drawing>
      </w:r>
    </w:p>
    <w:p w14:paraId="3B0580C7" w14:textId="77777777" w:rsidR="00992684" w:rsidRDefault="00992684" w:rsidP="00992684">
      <w:pPr>
        <w:spacing w:before="60"/>
      </w:pPr>
      <w:r>
        <w:rPr>
          <w:b/>
          <w:bCs/>
        </w:rPr>
        <w:t xml:space="preserve">Columns: Row 1 - </w:t>
      </w:r>
      <w:r>
        <w:t xml:space="preserve">Appt Time, State WIC ID, First Name, Last Name, Telephone, Comment, Appt Type, Interpreter Needed, Currently High Risk. </w:t>
      </w:r>
      <w:r>
        <w:rPr>
          <w:b/>
          <w:bCs/>
        </w:rPr>
        <w:t>Row 2 -</w:t>
      </w:r>
      <w:r>
        <w:t xml:space="preserve"> Household ID, DOB (date of birth), WIC Type, Authorize Rep’s Name, Resource, Language 1, Local Use Answer.</w:t>
      </w:r>
    </w:p>
    <w:p w14:paraId="5D2A3798" w14:textId="77777777" w:rsidR="00992684" w:rsidRDefault="00992684" w:rsidP="00992684">
      <w:pPr>
        <w:spacing w:before="60"/>
      </w:pPr>
      <w:r>
        <w:rPr>
          <w:b/>
          <w:bCs/>
        </w:rPr>
        <w:t xml:space="preserve">Grouped by: </w:t>
      </w:r>
      <w:r>
        <w:t>Clinic ID.</w:t>
      </w:r>
    </w:p>
    <w:p w14:paraId="37A3B23D" w14:textId="77777777" w:rsidR="00992684" w:rsidRPr="00101000" w:rsidRDefault="00992684" w:rsidP="00992684">
      <w:pPr>
        <w:spacing w:before="60"/>
      </w:pPr>
      <w:r>
        <w:rPr>
          <w:b/>
          <w:bCs/>
        </w:rPr>
        <w:t>Counts:</w:t>
      </w:r>
      <w:r>
        <w:t xml:space="preserve"> Households and participants.</w:t>
      </w:r>
    </w:p>
    <w:p w14:paraId="1DF996D8" w14:textId="77777777" w:rsidR="00992684" w:rsidRDefault="00992684" w:rsidP="00992684">
      <w:pPr>
        <w:pStyle w:val="Caption"/>
      </w:pPr>
      <w:r>
        <w:t xml:space="preserve">Tab 3 – </w:t>
      </w:r>
      <w:r w:rsidRPr="00463479">
        <w:t>Household</w:t>
      </w:r>
      <w:r>
        <w:t xml:space="preserve"> Appts</w:t>
      </w:r>
    </w:p>
    <w:p w14:paraId="0B1C974B" w14:textId="77777777" w:rsidR="00992684" w:rsidRDefault="00992684" w:rsidP="00992684">
      <w:pPr>
        <w:spacing w:before="60"/>
      </w:pPr>
      <w:r w:rsidRPr="00016F80">
        <w:rPr>
          <w:noProof/>
        </w:rPr>
        <w:drawing>
          <wp:inline distT="0" distB="0" distL="0" distR="0" wp14:anchorId="6A7DD531" wp14:editId="786897BB">
            <wp:extent cx="5943600" cy="473710"/>
            <wp:effectExtent l="0" t="0" r="0" b="2540"/>
            <wp:docPr id="2778914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91488" name="Picture 1">
                      <a:extLst>
                        <a:ext uri="{C183D7F6-B498-43B3-948B-1728B52AA6E4}">
                          <adec:decorative xmlns:adec="http://schemas.microsoft.com/office/drawing/2017/decorative" val="1"/>
                        </a:ext>
                      </a:extLst>
                    </pic:cNvPr>
                    <pic:cNvPicPr/>
                  </pic:nvPicPr>
                  <pic:blipFill>
                    <a:blip r:embed="rId90"/>
                    <a:stretch>
                      <a:fillRect/>
                    </a:stretch>
                  </pic:blipFill>
                  <pic:spPr>
                    <a:xfrm>
                      <a:off x="0" y="0"/>
                      <a:ext cx="5943600" cy="473710"/>
                    </a:xfrm>
                    <a:prstGeom prst="rect">
                      <a:avLst/>
                    </a:prstGeom>
                  </pic:spPr>
                </pic:pic>
              </a:graphicData>
            </a:graphic>
          </wp:inline>
        </w:drawing>
      </w:r>
    </w:p>
    <w:p w14:paraId="62E4BBE9" w14:textId="77777777" w:rsidR="00992684" w:rsidRDefault="00992684" w:rsidP="00992684">
      <w:pPr>
        <w:spacing w:before="60"/>
      </w:pPr>
      <w:r>
        <w:rPr>
          <w:b/>
          <w:bCs/>
        </w:rPr>
        <w:t xml:space="preserve">Columns: </w:t>
      </w:r>
      <w:r>
        <w:t>Appt Type, Appt Date, Appt Time, Household ID, Telephone #, Language, Local Use Answer, Clinic Name.</w:t>
      </w:r>
    </w:p>
    <w:p w14:paraId="7C09C52A" w14:textId="77777777" w:rsidR="00992684" w:rsidRPr="00101000" w:rsidRDefault="00992684" w:rsidP="00992684">
      <w:pPr>
        <w:spacing w:before="60"/>
      </w:pPr>
      <w:r>
        <w:rPr>
          <w:b/>
          <w:bCs/>
        </w:rPr>
        <w:t xml:space="preserve">Grouped by: </w:t>
      </w:r>
      <w:r>
        <w:t>Clinic ID.</w:t>
      </w:r>
    </w:p>
    <w:p w14:paraId="1DDDCF33" w14:textId="77777777" w:rsidR="00992684" w:rsidRDefault="00992684" w:rsidP="00992684">
      <w:pPr>
        <w:pStyle w:val="Caption"/>
      </w:pPr>
      <w:r>
        <w:t xml:space="preserve">Tab 4 – </w:t>
      </w:r>
      <w:r w:rsidRPr="00463479">
        <w:t>Counts</w:t>
      </w:r>
    </w:p>
    <w:p w14:paraId="6162A394" w14:textId="77777777" w:rsidR="00992684" w:rsidRPr="006049F0" w:rsidRDefault="00992684" w:rsidP="00992684">
      <w:pPr>
        <w:rPr>
          <w:b/>
          <w:bCs/>
        </w:rPr>
      </w:pPr>
      <w:r w:rsidRPr="006049F0">
        <w:rPr>
          <w:b/>
          <w:bCs/>
        </w:rPr>
        <w:t>Table 1</w:t>
      </w:r>
    </w:p>
    <w:p w14:paraId="202A4C9E" w14:textId="77777777" w:rsidR="00992684" w:rsidRDefault="00992684" w:rsidP="00992684">
      <w:r w:rsidRPr="005A037C">
        <w:rPr>
          <w:noProof/>
        </w:rPr>
        <w:drawing>
          <wp:inline distT="0" distB="0" distL="0" distR="0" wp14:anchorId="5F91E674" wp14:editId="7B42E45A">
            <wp:extent cx="5943600" cy="747395"/>
            <wp:effectExtent l="0" t="0" r="0" b="0"/>
            <wp:docPr id="1807599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9907" name="Picture 1">
                      <a:extLst>
                        <a:ext uri="{C183D7F6-B498-43B3-948B-1728B52AA6E4}">
                          <adec:decorative xmlns:adec="http://schemas.microsoft.com/office/drawing/2017/decorative" val="1"/>
                        </a:ext>
                      </a:extLst>
                    </pic:cNvPr>
                    <pic:cNvPicPr/>
                  </pic:nvPicPr>
                  <pic:blipFill>
                    <a:blip r:embed="rId91"/>
                    <a:stretch>
                      <a:fillRect/>
                    </a:stretch>
                  </pic:blipFill>
                  <pic:spPr>
                    <a:xfrm>
                      <a:off x="0" y="0"/>
                      <a:ext cx="5943600" cy="747395"/>
                    </a:xfrm>
                    <a:prstGeom prst="rect">
                      <a:avLst/>
                    </a:prstGeom>
                  </pic:spPr>
                </pic:pic>
              </a:graphicData>
            </a:graphic>
          </wp:inline>
        </w:drawing>
      </w:r>
    </w:p>
    <w:p w14:paraId="11CA19CD" w14:textId="77777777" w:rsidR="00992684" w:rsidRPr="006049F0" w:rsidRDefault="00992684" w:rsidP="00992684">
      <w:pPr>
        <w:rPr>
          <w:b/>
          <w:bCs/>
        </w:rPr>
      </w:pPr>
      <w:r>
        <w:rPr>
          <w:b/>
          <w:bCs/>
        </w:rPr>
        <w:t>Table 2</w:t>
      </w:r>
    </w:p>
    <w:p w14:paraId="114C7D21" w14:textId="77777777" w:rsidR="00992684" w:rsidRDefault="00992684" w:rsidP="00992684">
      <w:r>
        <w:rPr>
          <w:noProof/>
        </w:rPr>
        <w:lastRenderedPageBreak/>
        <w:t>Demographic</w:t>
      </w:r>
      <w:r w:rsidRPr="006049F0">
        <w:rPr>
          <w:noProof/>
        </w:rPr>
        <w:drawing>
          <wp:inline distT="0" distB="0" distL="0" distR="0" wp14:anchorId="503F4655" wp14:editId="267A0B9D">
            <wp:extent cx="5943600" cy="691515"/>
            <wp:effectExtent l="0" t="0" r="0" b="0"/>
            <wp:docPr id="21386015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601554" name="Picture 1">
                      <a:extLst>
                        <a:ext uri="{C183D7F6-B498-43B3-948B-1728B52AA6E4}">
                          <adec:decorative xmlns:adec="http://schemas.microsoft.com/office/drawing/2017/decorative" val="1"/>
                        </a:ext>
                      </a:extLst>
                    </pic:cNvPr>
                    <pic:cNvPicPr/>
                  </pic:nvPicPr>
                  <pic:blipFill>
                    <a:blip r:embed="rId92"/>
                    <a:stretch>
                      <a:fillRect/>
                    </a:stretch>
                  </pic:blipFill>
                  <pic:spPr>
                    <a:xfrm>
                      <a:off x="0" y="0"/>
                      <a:ext cx="5943600" cy="691515"/>
                    </a:xfrm>
                    <a:prstGeom prst="rect">
                      <a:avLst/>
                    </a:prstGeom>
                  </pic:spPr>
                </pic:pic>
              </a:graphicData>
            </a:graphic>
          </wp:inline>
        </w:drawing>
      </w:r>
    </w:p>
    <w:p w14:paraId="3E69228C" w14:textId="77777777" w:rsidR="00992684" w:rsidRDefault="00992684" w:rsidP="00992684">
      <w:r>
        <w:rPr>
          <w:b/>
          <w:bCs/>
        </w:rPr>
        <w:t xml:space="preserve">Columns: </w:t>
      </w:r>
      <w:r>
        <w:t>TOTALS, resources.</w:t>
      </w:r>
    </w:p>
    <w:p w14:paraId="625F1A3E" w14:textId="77777777" w:rsidR="00992684" w:rsidRPr="00101000" w:rsidRDefault="00992684" w:rsidP="00992684">
      <w:r>
        <w:rPr>
          <w:b/>
          <w:bCs/>
        </w:rPr>
        <w:t xml:space="preserve">Rows: </w:t>
      </w:r>
      <w:r>
        <w:t>AGENCY TOTAL (Table 1), CLINIC TOTAL (Table 2), appointment types.</w:t>
      </w:r>
    </w:p>
    <w:p w14:paraId="757E9E01" w14:textId="77777777" w:rsidR="00992684" w:rsidRDefault="00992684" w:rsidP="00992684">
      <w:pPr>
        <w:pStyle w:val="Caption"/>
      </w:pPr>
      <w:r>
        <w:t xml:space="preserve">Tab 5 – HH </w:t>
      </w:r>
      <w:r w:rsidRPr="00463479">
        <w:t>Labels</w:t>
      </w:r>
    </w:p>
    <w:p w14:paraId="15807245" w14:textId="77777777" w:rsidR="00992684" w:rsidRPr="005A037C" w:rsidRDefault="00992684" w:rsidP="00992684">
      <w:r w:rsidRPr="005A037C">
        <w:rPr>
          <w:noProof/>
        </w:rPr>
        <w:drawing>
          <wp:inline distT="0" distB="0" distL="0" distR="0" wp14:anchorId="331C4C9E" wp14:editId="5FB42748">
            <wp:extent cx="5943600" cy="407035"/>
            <wp:effectExtent l="0" t="0" r="0" b="0"/>
            <wp:docPr id="13737801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80122" name="Picture 1">
                      <a:extLst>
                        <a:ext uri="{C183D7F6-B498-43B3-948B-1728B52AA6E4}">
                          <adec:decorative xmlns:adec="http://schemas.microsoft.com/office/drawing/2017/decorative" val="1"/>
                        </a:ext>
                      </a:extLst>
                    </pic:cNvPr>
                    <pic:cNvPicPr/>
                  </pic:nvPicPr>
                  <pic:blipFill>
                    <a:blip r:embed="rId93"/>
                    <a:stretch>
                      <a:fillRect/>
                    </a:stretch>
                  </pic:blipFill>
                  <pic:spPr>
                    <a:xfrm>
                      <a:off x="0" y="0"/>
                      <a:ext cx="5943600" cy="407035"/>
                    </a:xfrm>
                    <a:prstGeom prst="rect">
                      <a:avLst/>
                    </a:prstGeom>
                  </pic:spPr>
                </pic:pic>
              </a:graphicData>
            </a:graphic>
          </wp:inline>
        </w:drawing>
      </w:r>
    </w:p>
    <w:p w14:paraId="7BAC75BD" w14:textId="77777777" w:rsidR="00992684" w:rsidRDefault="00992684" w:rsidP="00992684">
      <w:r>
        <w:rPr>
          <w:b/>
          <w:bCs/>
        </w:rPr>
        <w:t xml:space="preserve">Columns: </w:t>
      </w:r>
      <w:r>
        <w:t>Householdid, Authrepfirstname, Authreplastname, Mailaddress, Mailcity, Mailstate, Mailzip.</w:t>
      </w:r>
    </w:p>
    <w:p w14:paraId="222DC81A" w14:textId="77777777" w:rsidR="00992684" w:rsidRDefault="00992684" w:rsidP="00992684">
      <w:pPr>
        <w:pStyle w:val="Heading3"/>
      </w:pPr>
      <w:bookmarkStart w:id="47" w:name="_Toc235422850"/>
      <w:bookmarkStart w:id="48" w:name="_Toc244010763"/>
      <w:r>
        <w:t>Kept Appointments List with Optional Local Use Answers</w:t>
      </w:r>
      <w:bookmarkEnd w:id="47"/>
      <w:bookmarkEnd w:id="48"/>
    </w:p>
    <w:p w14:paraId="51624B69" w14:textId="77777777" w:rsidR="00992684" w:rsidRDefault="00992684" w:rsidP="00992684">
      <w:r>
        <w:t>Revised Nov. 13, 2025</w:t>
      </w:r>
    </w:p>
    <w:p w14:paraId="42F3DD4D" w14:textId="77777777" w:rsidR="00992684" w:rsidRDefault="00992684" w:rsidP="00992684">
      <w:pPr>
        <w:pStyle w:val="Heading4"/>
      </w:pPr>
      <w:r>
        <w:t>Overview</w:t>
      </w:r>
    </w:p>
    <w:p w14:paraId="207DAADE" w14:textId="77777777" w:rsidR="00992684" w:rsidRDefault="00992684" w:rsidP="00992684">
      <w:pPr>
        <w:rPr>
          <w:rFonts w:cs="Calibri"/>
        </w:rPr>
      </w:pPr>
      <w:r>
        <w:t xml:space="preserve">A list of participants that kept an appointment scheduled at the specified agency during the specified time period. </w:t>
      </w:r>
      <w:bookmarkStart w:id="49" w:name="_Hlk189381164"/>
      <w:r>
        <w:rPr>
          <w:rFonts w:cs="Calibri"/>
        </w:rPr>
        <w:t xml:space="preserve">The report output also displays selected answers to a local use question (agencies do not have to use local use questions to use this report). </w:t>
      </w:r>
    </w:p>
    <w:p w14:paraId="1010BC9A" w14:textId="77777777" w:rsidR="00992684" w:rsidRDefault="00992684" w:rsidP="00992684">
      <w:pPr>
        <w:rPr>
          <w:rFonts w:cs="Calibri"/>
        </w:rPr>
      </w:pPr>
      <w:r>
        <w:rPr>
          <w:rFonts w:cs="Calibri"/>
        </w:rPr>
        <w:t>Do you want answers to a local use question to display?</w:t>
      </w:r>
    </w:p>
    <w:bookmarkEnd w:id="49"/>
    <w:p w14:paraId="6D200B07" w14:textId="77777777" w:rsidR="00992684" w:rsidRPr="00384E53" w:rsidRDefault="00992684" w:rsidP="00DB35CC">
      <w:pPr>
        <w:pStyle w:val="ListParagraph"/>
      </w:pPr>
      <w:r w:rsidRPr="00384E53">
        <w:t>YES - If you want answers to a local use question to display, you will need to enter the Answer IDs. To do this, enter the Agency ID into the prompt, leaving the rest of the prompts as-is, and run the report. Refer to the Reference-Answer IDs tab for the Answer IDs. All Answer IDs must be 4 digits and entered as they are listed in this tab (with preceding 0s).</w:t>
      </w:r>
    </w:p>
    <w:p w14:paraId="0153F665" w14:textId="77777777" w:rsidR="00992684" w:rsidRPr="00384E53" w:rsidRDefault="00992684" w:rsidP="00DB35CC">
      <w:pPr>
        <w:pStyle w:val="ListParagraph"/>
      </w:pPr>
      <w:r w:rsidRPr="00384E53">
        <w:t xml:space="preserve">NO - If you do not want answers to a local use question to display, the “Enter 4-digit Answer ID(s)” prompt is still required. Enter 9999999 (7 nines) into the prompt. This will meet the prompt requirement and ensure no answers are pulled into your output. </w:t>
      </w:r>
    </w:p>
    <w:p w14:paraId="0D203512" w14:textId="77777777" w:rsidR="00992684" w:rsidRDefault="00992684" w:rsidP="00992684">
      <w:pPr>
        <w:pStyle w:val="Heading4"/>
      </w:pPr>
      <w:r>
        <w:t>Some uses</w:t>
      </w:r>
    </w:p>
    <w:p w14:paraId="27A0A5BE" w14:textId="77777777" w:rsidR="00992684" w:rsidRDefault="00992684" w:rsidP="00DB35CC">
      <w:pPr>
        <w:pStyle w:val="ListParagraph"/>
      </w:pPr>
      <w:r>
        <w:t>Outreach – list for participant satisfaction survey.</w:t>
      </w:r>
    </w:p>
    <w:p w14:paraId="590343D3" w14:textId="77777777" w:rsidR="00992684" w:rsidRPr="003D49AD" w:rsidRDefault="00992684" w:rsidP="00DB35CC">
      <w:pPr>
        <w:pStyle w:val="ListParagraph"/>
      </w:pPr>
      <w:r>
        <w:t>Texting outreach.</w:t>
      </w:r>
    </w:p>
    <w:p w14:paraId="6D4DD705" w14:textId="77777777" w:rsidR="00992684" w:rsidRDefault="00992684" w:rsidP="00992684">
      <w:pPr>
        <w:pStyle w:val="Heading4"/>
      </w:pPr>
      <w:r>
        <w:t>Prompts</w:t>
      </w:r>
    </w:p>
    <w:p w14:paraId="5E3EC969" w14:textId="77777777" w:rsidR="00992684" w:rsidRDefault="00992684" w:rsidP="00DB35CC">
      <w:pPr>
        <w:pStyle w:val="ListParagraph"/>
      </w:pPr>
      <w:r>
        <w:t>Agency ID – agency where local use questions are collected, and appointment were scheduled.</w:t>
      </w:r>
    </w:p>
    <w:p w14:paraId="29C19EE2" w14:textId="77777777" w:rsidR="00992684" w:rsidRDefault="00992684" w:rsidP="00DB35CC">
      <w:pPr>
        <w:pStyle w:val="ListParagraph"/>
      </w:pPr>
      <w:r>
        <w:t>Start Date – the first date in the time period during which appointments were scheduled/kept.</w:t>
      </w:r>
    </w:p>
    <w:p w14:paraId="03F9007F" w14:textId="77777777" w:rsidR="00992684" w:rsidRDefault="00992684" w:rsidP="00DB35CC">
      <w:pPr>
        <w:pStyle w:val="ListParagraph"/>
      </w:pPr>
      <w:r>
        <w:lastRenderedPageBreak/>
        <w:t>End Date – the last date in the time period during which appointments were scheduled/kept.</w:t>
      </w:r>
    </w:p>
    <w:p w14:paraId="0294CB0D" w14:textId="77777777" w:rsidR="00992684" w:rsidRPr="00463479" w:rsidRDefault="00992684" w:rsidP="00DB35CC">
      <w:pPr>
        <w:pStyle w:val="ListParagraph"/>
      </w:pPr>
      <w:r>
        <w:t>Answer ID(s) – the code(s) associated with a specific answer to a local use question. 9999999 is the code if not using local use questions.</w:t>
      </w:r>
    </w:p>
    <w:p w14:paraId="213E6D11" w14:textId="77777777" w:rsidR="00992684" w:rsidRDefault="00992684" w:rsidP="00992684">
      <w:pPr>
        <w:pStyle w:val="Heading4"/>
      </w:pPr>
      <w:r>
        <w:t>Report outputs</w:t>
      </w:r>
    </w:p>
    <w:p w14:paraId="72EAF99F" w14:textId="77777777" w:rsidR="00992684" w:rsidRPr="0003790C" w:rsidRDefault="00992684" w:rsidP="00992684">
      <w:pPr>
        <w:pStyle w:val="Caption"/>
      </w:pPr>
      <w:r w:rsidRPr="0003790C">
        <w:t>Tab 1 – Reference-Answer IDs</w:t>
      </w:r>
    </w:p>
    <w:p w14:paraId="3B772E71" w14:textId="77777777" w:rsidR="00992684" w:rsidRDefault="00992684" w:rsidP="00992684">
      <w:pPr>
        <w:pStyle w:val="Caption"/>
        <w:spacing w:before="60"/>
      </w:pPr>
      <w:r w:rsidRPr="0012001F">
        <w:rPr>
          <w:noProof/>
        </w:rPr>
        <w:drawing>
          <wp:inline distT="0" distB="0" distL="0" distR="0" wp14:anchorId="1D53E5DA" wp14:editId="36A596DD">
            <wp:extent cx="4871466" cy="681736"/>
            <wp:effectExtent l="0" t="0" r="5715" b="4445"/>
            <wp:docPr id="11095587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58784" name="Picture 1">
                      <a:extLst>
                        <a:ext uri="{C183D7F6-B498-43B3-948B-1728B52AA6E4}">
                          <adec:decorative xmlns:adec="http://schemas.microsoft.com/office/drawing/2017/decorative" val="1"/>
                        </a:ext>
                      </a:extLst>
                    </pic:cNvPr>
                    <pic:cNvPicPr/>
                  </pic:nvPicPr>
                  <pic:blipFill>
                    <a:blip r:embed="rId94"/>
                    <a:stretch>
                      <a:fillRect/>
                    </a:stretch>
                  </pic:blipFill>
                  <pic:spPr>
                    <a:xfrm>
                      <a:off x="0" y="0"/>
                      <a:ext cx="4871466" cy="681736"/>
                    </a:xfrm>
                    <a:prstGeom prst="rect">
                      <a:avLst/>
                    </a:prstGeom>
                  </pic:spPr>
                </pic:pic>
              </a:graphicData>
            </a:graphic>
          </wp:inline>
        </w:drawing>
      </w:r>
    </w:p>
    <w:p w14:paraId="663D6B42" w14:textId="77777777" w:rsidR="00992684" w:rsidRPr="0003790C" w:rsidRDefault="00992684" w:rsidP="00992684">
      <w:r>
        <w:rPr>
          <w:b/>
          <w:bCs/>
        </w:rPr>
        <w:t xml:space="preserve">Columns: </w:t>
      </w:r>
      <w:r>
        <w:t>Answer ID, Question’s WIC Type, Answer, Answer in Use, and Question in Use.</w:t>
      </w:r>
    </w:p>
    <w:p w14:paraId="5D48A462" w14:textId="77777777" w:rsidR="00992684" w:rsidRPr="0003790C" w:rsidRDefault="00992684" w:rsidP="00992684">
      <w:pPr>
        <w:pStyle w:val="Caption"/>
      </w:pPr>
      <w:r w:rsidRPr="0003790C">
        <w:t>Tab 2 – Kept Appointments</w:t>
      </w:r>
    </w:p>
    <w:p w14:paraId="46D72289" w14:textId="77777777" w:rsidR="00992684" w:rsidRDefault="00992684" w:rsidP="00992684">
      <w:r w:rsidRPr="00CF0B73">
        <w:rPr>
          <w:noProof/>
        </w:rPr>
        <w:drawing>
          <wp:inline distT="0" distB="0" distL="0" distR="0" wp14:anchorId="09997EBF" wp14:editId="60A00C6C">
            <wp:extent cx="5943600" cy="630555"/>
            <wp:effectExtent l="0" t="0" r="0" b="0"/>
            <wp:docPr id="12341602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60240" name="Picture 1">
                      <a:extLst>
                        <a:ext uri="{C183D7F6-B498-43B3-948B-1728B52AA6E4}">
                          <adec:decorative xmlns:adec="http://schemas.microsoft.com/office/drawing/2017/decorative" val="1"/>
                        </a:ext>
                      </a:extLst>
                    </pic:cNvPr>
                    <pic:cNvPicPr/>
                  </pic:nvPicPr>
                  <pic:blipFill>
                    <a:blip r:embed="rId95"/>
                    <a:stretch>
                      <a:fillRect/>
                    </a:stretch>
                  </pic:blipFill>
                  <pic:spPr>
                    <a:xfrm>
                      <a:off x="0" y="0"/>
                      <a:ext cx="5943600" cy="630555"/>
                    </a:xfrm>
                    <a:prstGeom prst="rect">
                      <a:avLst/>
                    </a:prstGeom>
                  </pic:spPr>
                </pic:pic>
              </a:graphicData>
            </a:graphic>
          </wp:inline>
        </w:drawing>
      </w:r>
    </w:p>
    <w:p w14:paraId="4654C0EE" w14:textId="77777777" w:rsidR="00992684" w:rsidRDefault="00992684" w:rsidP="00992684">
      <w:r>
        <w:rPr>
          <w:b/>
          <w:bCs/>
        </w:rPr>
        <w:t xml:space="preserve">Columns: </w:t>
      </w:r>
      <w:r>
        <w:t>Household ID, State WIC ID, Language, Telephone #, Comment 1, Telephone 2, Comments 2, Email Address, and Local Use Answer.</w:t>
      </w:r>
    </w:p>
    <w:p w14:paraId="3C7A382A" w14:textId="77777777" w:rsidR="00992684" w:rsidRPr="0003790C" w:rsidRDefault="00992684" w:rsidP="00992684">
      <w:pPr>
        <w:pStyle w:val="Caption"/>
      </w:pPr>
      <w:r w:rsidRPr="0003790C">
        <w:t>Tab 3 – Simple Household</w:t>
      </w:r>
    </w:p>
    <w:p w14:paraId="37C96499" w14:textId="77777777" w:rsidR="00992684" w:rsidRPr="001E0489" w:rsidRDefault="00992684" w:rsidP="00992684">
      <w:r w:rsidRPr="00226B58">
        <w:rPr>
          <w:noProof/>
        </w:rPr>
        <w:drawing>
          <wp:inline distT="0" distB="0" distL="0" distR="0" wp14:anchorId="77097D6C" wp14:editId="421D918B">
            <wp:extent cx="2563368" cy="377698"/>
            <wp:effectExtent l="0" t="0" r="0" b="3810"/>
            <wp:docPr id="3749700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70094" name="Picture 1">
                      <a:extLst>
                        <a:ext uri="{C183D7F6-B498-43B3-948B-1728B52AA6E4}">
                          <adec:decorative xmlns:adec="http://schemas.microsoft.com/office/drawing/2017/decorative" val="1"/>
                        </a:ext>
                      </a:extLst>
                    </pic:cNvPr>
                    <pic:cNvPicPr/>
                  </pic:nvPicPr>
                  <pic:blipFill>
                    <a:blip r:embed="rId96"/>
                    <a:stretch>
                      <a:fillRect/>
                    </a:stretch>
                  </pic:blipFill>
                  <pic:spPr>
                    <a:xfrm>
                      <a:off x="0" y="0"/>
                      <a:ext cx="2563368" cy="377698"/>
                    </a:xfrm>
                    <a:prstGeom prst="rect">
                      <a:avLst/>
                    </a:prstGeom>
                  </pic:spPr>
                </pic:pic>
              </a:graphicData>
            </a:graphic>
          </wp:inline>
        </w:drawing>
      </w:r>
    </w:p>
    <w:p w14:paraId="4425040B" w14:textId="77777777" w:rsidR="00992684" w:rsidRDefault="00992684" w:rsidP="00992684">
      <w:r>
        <w:rPr>
          <w:b/>
          <w:bCs/>
        </w:rPr>
        <w:t xml:space="preserve">Columns: </w:t>
      </w:r>
      <w:r>
        <w:t>Telephone 2, Comment 2, and Household ID.</w:t>
      </w:r>
    </w:p>
    <w:p w14:paraId="5B18F841" w14:textId="77777777" w:rsidR="00992684" w:rsidRDefault="00992684" w:rsidP="00992684">
      <w:pPr>
        <w:pStyle w:val="Heading3"/>
      </w:pPr>
      <w:bookmarkStart w:id="50" w:name="_Toc235422851"/>
      <w:bookmarkStart w:id="51" w:name="_Toc244010764"/>
      <w:r>
        <w:t>No Shows by Day and Time</w:t>
      </w:r>
      <w:bookmarkEnd w:id="50"/>
      <w:bookmarkEnd w:id="51"/>
    </w:p>
    <w:p w14:paraId="67F8C2C8" w14:textId="77777777" w:rsidR="00992684" w:rsidRDefault="00992684" w:rsidP="00992684">
      <w:r>
        <w:t>Revised July 15, 2025</w:t>
      </w:r>
    </w:p>
    <w:p w14:paraId="4D556572" w14:textId="77777777" w:rsidR="00992684" w:rsidRDefault="00992684" w:rsidP="00992684">
      <w:pPr>
        <w:pStyle w:val="Heading4"/>
      </w:pPr>
      <w:r>
        <w:t>Overview</w:t>
      </w:r>
    </w:p>
    <w:p w14:paraId="6021AABE" w14:textId="77777777" w:rsidR="00992684" w:rsidRDefault="00992684" w:rsidP="00992684">
      <w:r>
        <w:t xml:space="preserve">Provides a count and percentage of appointment no shows by day of week, hour of day, appointment times, and appointment date, as well as totals by resource. This report has three optional input controls, which allow the user to filter the output by Clinic, Appointment Type, and Resource. </w:t>
      </w:r>
    </w:p>
    <w:p w14:paraId="06A01D2F" w14:textId="77777777" w:rsidR="00992684" w:rsidRDefault="00992684" w:rsidP="00992684">
      <w:pPr>
        <w:pStyle w:val="Heading4"/>
      </w:pPr>
      <w:r>
        <w:t>Some uses</w:t>
      </w:r>
    </w:p>
    <w:p w14:paraId="478C459A" w14:textId="77777777" w:rsidR="00992684" w:rsidRPr="003D49AD" w:rsidRDefault="00992684" w:rsidP="00DB35CC">
      <w:pPr>
        <w:pStyle w:val="ListParagraph"/>
      </w:pPr>
      <w:r w:rsidRPr="003D49AD">
        <w:t>Assess no-show rates by date, week</w:t>
      </w:r>
      <w:r>
        <w:t>-</w:t>
      </w:r>
      <w:r w:rsidRPr="003D49AD">
        <w:t>day, hour, appointment times</w:t>
      </w:r>
      <w:r>
        <w:t>, and resource</w:t>
      </w:r>
      <w:r w:rsidRPr="003D49AD">
        <w:t xml:space="preserve">. </w:t>
      </w:r>
    </w:p>
    <w:p w14:paraId="6B570141" w14:textId="77777777" w:rsidR="00992684" w:rsidRPr="003D49AD" w:rsidRDefault="00992684" w:rsidP="00DB35CC">
      <w:pPr>
        <w:pStyle w:val="ListParagraph"/>
      </w:pPr>
      <w:r w:rsidRPr="003D49AD">
        <w:t>Identify days or times that have the lowest or highest no-show rates.</w:t>
      </w:r>
    </w:p>
    <w:p w14:paraId="03D8126D" w14:textId="77777777" w:rsidR="00992684" w:rsidRPr="003D49AD" w:rsidRDefault="00992684" w:rsidP="00DB35CC">
      <w:pPr>
        <w:pStyle w:val="ListParagraph"/>
      </w:pPr>
      <w:r w:rsidRPr="003D49AD">
        <w:t>Compare no-show rates between clinics</w:t>
      </w:r>
      <w:r>
        <w:t xml:space="preserve"> and/or resources</w:t>
      </w:r>
      <w:r w:rsidRPr="003D49AD">
        <w:t>.</w:t>
      </w:r>
    </w:p>
    <w:p w14:paraId="1347A429" w14:textId="77777777" w:rsidR="00992684" w:rsidRDefault="00992684" w:rsidP="00992684">
      <w:pPr>
        <w:pStyle w:val="Heading4"/>
      </w:pPr>
      <w:r>
        <w:lastRenderedPageBreak/>
        <w:t>Prompts</w:t>
      </w:r>
    </w:p>
    <w:p w14:paraId="3E717417" w14:textId="77777777" w:rsidR="00992684" w:rsidRDefault="00992684" w:rsidP="00DB35CC">
      <w:pPr>
        <w:pStyle w:val="ListParagraph"/>
      </w:pPr>
      <w:r>
        <w:t>Agency ID – agency where the appointments were scheduled.</w:t>
      </w:r>
    </w:p>
    <w:p w14:paraId="217F5CDD" w14:textId="77777777" w:rsidR="00992684" w:rsidRDefault="00992684" w:rsidP="00DB35CC">
      <w:pPr>
        <w:pStyle w:val="ListParagraph"/>
      </w:pPr>
      <w:r>
        <w:t>Start Date – the first date in the time period during which appointments were scheduled.</w:t>
      </w:r>
    </w:p>
    <w:p w14:paraId="2E1A6134" w14:textId="77777777" w:rsidR="00992684" w:rsidRPr="00463479" w:rsidRDefault="00992684" w:rsidP="00DB35CC">
      <w:pPr>
        <w:pStyle w:val="ListParagraph"/>
      </w:pPr>
      <w:r>
        <w:t>End Date – the last date in the time period during which appointments were scheduled.</w:t>
      </w:r>
    </w:p>
    <w:p w14:paraId="450FD657" w14:textId="77777777" w:rsidR="00992684" w:rsidRDefault="00992684" w:rsidP="00992684">
      <w:pPr>
        <w:pStyle w:val="Heading4"/>
      </w:pPr>
      <w:r>
        <w:t>Report outputs</w:t>
      </w:r>
    </w:p>
    <w:p w14:paraId="0B9EA844" w14:textId="77777777" w:rsidR="00992684" w:rsidRDefault="00992684" w:rsidP="00992684">
      <w:pPr>
        <w:pStyle w:val="Caption"/>
      </w:pPr>
      <w:r w:rsidRPr="00463479">
        <w:t>Tab</w:t>
      </w:r>
      <w:r>
        <w:t xml:space="preserve"> 1 – Resource Totals</w:t>
      </w:r>
    </w:p>
    <w:p w14:paraId="60A9F851" w14:textId="77777777" w:rsidR="00992684" w:rsidRDefault="00992684" w:rsidP="00992684">
      <w:pPr>
        <w:pStyle w:val="Caption"/>
      </w:pPr>
      <w:r w:rsidRPr="004A3EE6">
        <w:rPr>
          <w:noProof/>
        </w:rPr>
        <w:drawing>
          <wp:inline distT="0" distB="0" distL="0" distR="0" wp14:anchorId="03655E56" wp14:editId="62E0BEBD">
            <wp:extent cx="3936492" cy="578612"/>
            <wp:effectExtent l="0" t="0" r="6985" b="0"/>
            <wp:docPr id="19370997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99719" name="Picture 1">
                      <a:extLst>
                        <a:ext uri="{C183D7F6-B498-43B3-948B-1728B52AA6E4}">
                          <adec:decorative xmlns:adec="http://schemas.microsoft.com/office/drawing/2017/decorative" val="1"/>
                        </a:ext>
                      </a:extLst>
                    </pic:cNvPr>
                    <pic:cNvPicPr/>
                  </pic:nvPicPr>
                  <pic:blipFill>
                    <a:blip r:embed="rId97"/>
                    <a:stretch>
                      <a:fillRect/>
                    </a:stretch>
                  </pic:blipFill>
                  <pic:spPr>
                    <a:xfrm>
                      <a:off x="0" y="0"/>
                      <a:ext cx="3936492" cy="578612"/>
                    </a:xfrm>
                    <a:prstGeom prst="rect">
                      <a:avLst/>
                    </a:prstGeom>
                  </pic:spPr>
                </pic:pic>
              </a:graphicData>
            </a:graphic>
          </wp:inline>
        </w:drawing>
      </w:r>
    </w:p>
    <w:p w14:paraId="73A81D6E" w14:textId="77777777" w:rsidR="00992684" w:rsidRDefault="00992684" w:rsidP="00992684">
      <w:r>
        <w:rPr>
          <w:b/>
          <w:bCs/>
        </w:rPr>
        <w:t xml:space="preserve">Columns: </w:t>
      </w:r>
      <w:r>
        <w:t>Total Appts, No Shows, Percentage of No Shows.</w:t>
      </w:r>
    </w:p>
    <w:p w14:paraId="137DF548" w14:textId="77777777" w:rsidR="00992684" w:rsidRPr="00463479" w:rsidRDefault="00992684" w:rsidP="00992684">
      <w:r>
        <w:rPr>
          <w:b/>
          <w:bCs/>
        </w:rPr>
        <w:t>Rows:</w:t>
      </w:r>
      <w:r>
        <w:t xml:space="preserve"> AGENCY TOTAL, resources.</w:t>
      </w:r>
    </w:p>
    <w:p w14:paraId="6237896B" w14:textId="77777777" w:rsidR="00992684" w:rsidRDefault="00992684" w:rsidP="00992684">
      <w:pPr>
        <w:pStyle w:val="Caption"/>
      </w:pPr>
      <w:r>
        <w:t>Tab 2 – Day</w:t>
      </w:r>
    </w:p>
    <w:p w14:paraId="079FCBE7" w14:textId="77777777" w:rsidR="00992684" w:rsidRDefault="00992684" w:rsidP="00992684">
      <w:pPr>
        <w:spacing w:before="60"/>
      </w:pPr>
      <w:r w:rsidRPr="004A3EE6">
        <w:rPr>
          <w:noProof/>
        </w:rPr>
        <w:drawing>
          <wp:inline distT="0" distB="0" distL="0" distR="0" wp14:anchorId="63024D06" wp14:editId="6A51BC63">
            <wp:extent cx="3643630" cy="578612"/>
            <wp:effectExtent l="0" t="0" r="0" b="0"/>
            <wp:docPr id="7171406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40668" name="Picture 1">
                      <a:extLst>
                        <a:ext uri="{C183D7F6-B498-43B3-948B-1728B52AA6E4}">
                          <adec:decorative xmlns:adec="http://schemas.microsoft.com/office/drawing/2017/decorative" val="1"/>
                        </a:ext>
                      </a:extLst>
                    </pic:cNvPr>
                    <pic:cNvPicPr/>
                  </pic:nvPicPr>
                  <pic:blipFill>
                    <a:blip r:embed="rId98"/>
                    <a:stretch>
                      <a:fillRect/>
                    </a:stretch>
                  </pic:blipFill>
                  <pic:spPr>
                    <a:xfrm>
                      <a:off x="0" y="0"/>
                      <a:ext cx="3643630" cy="578612"/>
                    </a:xfrm>
                    <a:prstGeom prst="rect">
                      <a:avLst/>
                    </a:prstGeom>
                  </pic:spPr>
                </pic:pic>
              </a:graphicData>
            </a:graphic>
          </wp:inline>
        </w:drawing>
      </w:r>
    </w:p>
    <w:p w14:paraId="185E2454" w14:textId="77777777" w:rsidR="00992684" w:rsidRDefault="00992684" w:rsidP="00992684">
      <w:r>
        <w:rPr>
          <w:b/>
          <w:bCs/>
        </w:rPr>
        <w:t xml:space="preserve">Columns: </w:t>
      </w:r>
      <w:r>
        <w:t>Total Appts, No Shows, Percentage of No Shows.</w:t>
      </w:r>
    </w:p>
    <w:p w14:paraId="6EA461F6" w14:textId="77777777" w:rsidR="00992684" w:rsidRPr="00463479" w:rsidRDefault="00992684" w:rsidP="00992684">
      <w:r>
        <w:rPr>
          <w:b/>
          <w:bCs/>
        </w:rPr>
        <w:t>Rows:</w:t>
      </w:r>
      <w:r>
        <w:t xml:space="preserve"> TOTALS, days of the week.</w:t>
      </w:r>
    </w:p>
    <w:p w14:paraId="334F0418" w14:textId="77777777" w:rsidR="00992684" w:rsidRPr="001F1238" w:rsidRDefault="00992684" w:rsidP="00992684">
      <w:pPr>
        <w:pStyle w:val="Caption"/>
      </w:pPr>
      <w:r w:rsidRPr="001F1238">
        <w:t xml:space="preserve">Tab </w:t>
      </w:r>
      <w:r>
        <w:t>3</w:t>
      </w:r>
      <w:r w:rsidRPr="001F1238">
        <w:t xml:space="preserve"> – Hour</w:t>
      </w:r>
    </w:p>
    <w:p w14:paraId="795CCB95" w14:textId="77777777" w:rsidR="00992684" w:rsidRDefault="00992684" w:rsidP="00992684">
      <w:r w:rsidRPr="004A3EE6">
        <w:rPr>
          <w:noProof/>
        </w:rPr>
        <w:drawing>
          <wp:inline distT="0" distB="0" distL="0" distR="0" wp14:anchorId="5CB520AB" wp14:editId="2BB31FE2">
            <wp:extent cx="3300603" cy="592963"/>
            <wp:effectExtent l="0" t="0" r="0" b="0"/>
            <wp:docPr id="10441077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07742" name="Picture 1">
                      <a:extLst>
                        <a:ext uri="{C183D7F6-B498-43B3-948B-1728B52AA6E4}">
                          <adec:decorative xmlns:adec="http://schemas.microsoft.com/office/drawing/2017/decorative" val="1"/>
                        </a:ext>
                      </a:extLst>
                    </pic:cNvPr>
                    <pic:cNvPicPr/>
                  </pic:nvPicPr>
                  <pic:blipFill>
                    <a:blip r:embed="rId99"/>
                    <a:stretch>
                      <a:fillRect/>
                    </a:stretch>
                  </pic:blipFill>
                  <pic:spPr>
                    <a:xfrm>
                      <a:off x="0" y="0"/>
                      <a:ext cx="3300603" cy="592963"/>
                    </a:xfrm>
                    <a:prstGeom prst="rect">
                      <a:avLst/>
                    </a:prstGeom>
                  </pic:spPr>
                </pic:pic>
              </a:graphicData>
            </a:graphic>
          </wp:inline>
        </w:drawing>
      </w:r>
    </w:p>
    <w:p w14:paraId="77FAFC2D" w14:textId="77777777" w:rsidR="00992684" w:rsidRDefault="00992684" w:rsidP="00992684">
      <w:r>
        <w:rPr>
          <w:b/>
          <w:bCs/>
        </w:rPr>
        <w:t xml:space="preserve">Columns: </w:t>
      </w:r>
      <w:r>
        <w:t>Total Appts, No Shows, Percentage of No Shows.</w:t>
      </w:r>
    </w:p>
    <w:p w14:paraId="72A93DA9" w14:textId="77777777" w:rsidR="00992684" w:rsidRPr="00463479" w:rsidRDefault="00992684" w:rsidP="00992684">
      <w:r>
        <w:rPr>
          <w:b/>
          <w:bCs/>
        </w:rPr>
        <w:t>Rows:</w:t>
      </w:r>
      <w:r>
        <w:t xml:space="preserve"> TOTALS, time (hourly).</w:t>
      </w:r>
    </w:p>
    <w:p w14:paraId="61AF6B36" w14:textId="77777777" w:rsidR="00992684" w:rsidRDefault="00992684" w:rsidP="00992684">
      <w:pPr>
        <w:pStyle w:val="Caption"/>
      </w:pPr>
      <w:r>
        <w:t xml:space="preserve">Tab 4 – Appt </w:t>
      </w:r>
      <w:r w:rsidRPr="00463479">
        <w:t>Time</w:t>
      </w:r>
    </w:p>
    <w:p w14:paraId="21B0E956" w14:textId="77777777" w:rsidR="00992684" w:rsidRDefault="00992684" w:rsidP="00992684">
      <w:r w:rsidRPr="004A3EE6">
        <w:rPr>
          <w:noProof/>
        </w:rPr>
        <w:drawing>
          <wp:inline distT="0" distB="0" distL="0" distR="0" wp14:anchorId="11DAD9D3" wp14:editId="13E33A63">
            <wp:extent cx="3300222" cy="578612"/>
            <wp:effectExtent l="0" t="0" r="0" b="0"/>
            <wp:docPr id="1241280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28065" name="Picture 1">
                      <a:extLst>
                        <a:ext uri="{C183D7F6-B498-43B3-948B-1728B52AA6E4}">
                          <adec:decorative xmlns:adec="http://schemas.microsoft.com/office/drawing/2017/decorative" val="1"/>
                        </a:ext>
                      </a:extLst>
                    </pic:cNvPr>
                    <pic:cNvPicPr/>
                  </pic:nvPicPr>
                  <pic:blipFill>
                    <a:blip r:embed="rId100"/>
                    <a:stretch>
                      <a:fillRect/>
                    </a:stretch>
                  </pic:blipFill>
                  <pic:spPr>
                    <a:xfrm>
                      <a:off x="0" y="0"/>
                      <a:ext cx="3300222" cy="578612"/>
                    </a:xfrm>
                    <a:prstGeom prst="rect">
                      <a:avLst/>
                    </a:prstGeom>
                  </pic:spPr>
                </pic:pic>
              </a:graphicData>
            </a:graphic>
          </wp:inline>
        </w:drawing>
      </w:r>
    </w:p>
    <w:p w14:paraId="1AF43F3E" w14:textId="77777777" w:rsidR="00992684" w:rsidRDefault="00992684" w:rsidP="00992684">
      <w:r>
        <w:rPr>
          <w:b/>
          <w:bCs/>
        </w:rPr>
        <w:t xml:space="preserve">Columns: </w:t>
      </w:r>
      <w:r>
        <w:t>Total Appts, No Shows, Percentage of No Shows.</w:t>
      </w:r>
    </w:p>
    <w:p w14:paraId="272AED70" w14:textId="77777777" w:rsidR="00992684" w:rsidRPr="00463479" w:rsidRDefault="00992684" w:rsidP="00992684">
      <w:r>
        <w:rPr>
          <w:b/>
          <w:bCs/>
        </w:rPr>
        <w:t>Rows:</w:t>
      </w:r>
      <w:r>
        <w:t xml:space="preserve"> TOTALS, appointment times.</w:t>
      </w:r>
    </w:p>
    <w:p w14:paraId="34E3B934" w14:textId="77777777" w:rsidR="00992684" w:rsidRDefault="00992684" w:rsidP="00992684">
      <w:pPr>
        <w:pStyle w:val="Caption"/>
      </w:pPr>
      <w:r>
        <w:t>Tab 5 – Appt Date</w:t>
      </w:r>
    </w:p>
    <w:p w14:paraId="1F44DFBA" w14:textId="77777777" w:rsidR="00992684" w:rsidRPr="000E3CC6" w:rsidRDefault="00992684" w:rsidP="00992684">
      <w:r w:rsidRPr="004A3EE6">
        <w:rPr>
          <w:noProof/>
        </w:rPr>
        <w:lastRenderedPageBreak/>
        <w:drawing>
          <wp:inline distT="0" distB="0" distL="0" distR="0" wp14:anchorId="0F43AD6D" wp14:editId="18F52B84">
            <wp:extent cx="3300222" cy="578612"/>
            <wp:effectExtent l="0" t="0" r="0" b="0"/>
            <wp:docPr id="6505085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08523" name="Picture 1">
                      <a:extLst>
                        <a:ext uri="{C183D7F6-B498-43B3-948B-1728B52AA6E4}">
                          <adec:decorative xmlns:adec="http://schemas.microsoft.com/office/drawing/2017/decorative" val="1"/>
                        </a:ext>
                      </a:extLst>
                    </pic:cNvPr>
                    <pic:cNvPicPr/>
                  </pic:nvPicPr>
                  <pic:blipFill>
                    <a:blip r:embed="rId101"/>
                    <a:stretch>
                      <a:fillRect/>
                    </a:stretch>
                  </pic:blipFill>
                  <pic:spPr>
                    <a:xfrm>
                      <a:off x="0" y="0"/>
                      <a:ext cx="3300222" cy="578612"/>
                    </a:xfrm>
                    <a:prstGeom prst="rect">
                      <a:avLst/>
                    </a:prstGeom>
                  </pic:spPr>
                </pic:pic>
              </a:graphicData>
            </a:graphic>
          </wp:inline>
        </w:drawing>
      </w:r>
    </w:p>
    <w:p w14:paraId="3047A243" w14:textId="77777777" w:rsidR="00992684" w:rsidRDefault="00992684" w:rsidP="00992684">
      <w:r>
        <w:rPr>
          <w:b/>
          <w:bCs/>
        </w:rPr>
        <w:t xml:space="preserve">Columns: </w:t>
      </w:r>
      <w:r>
        <w:t>Total Appts, No Shows, Percentage of No Shows.</w:t>
      </w:r>
    </w:p>
    <w:p w14:paraId="4728A6F3" w14:textId="77777777" w:rsidR="00992684" w:rsidRPr="00463479" w:rsidRDefault="00992684" w:rsidP="00992684">
      <w:r>
        <w:rPr>
          <w:b/>
          <w:bCs/>
        </w:rPr>
        <w:t>Rows:</w:t>
      </w:r>
      <w:r>
        <w:t xml:space="preserve"> TOTALS, appointment dates.</w:t>
      </w:r>
    </w:p>
    <w:p w14:paraId="7D99A478" w14:textId="77777777" w:rsidR="00992684" w:rsidRDefault="00992684" w:rsidP="00992684">
      <w:pPr>
        <w:pStyle w:val="Heading3"/>
      </w:pPr>
      <w:bookmarkStart w:id="52" w:name="_Toc235422852"/>
      <w:bookmarkStart w:id="53" w:name="_Toc244010765"/>
      <w:r>
        <w:t>Staff Who Scheduled Appointments</w:t>
      </w:r>
      <w:bookmarkEnd w:id="52"/>
      <w:bookmarkEnd w:id="53"/>
    </w:p>
    <w:p w14:paraId="0A479AE4" w14:textId="77777777" w:rsidR="00992684" w:rsidRDefault="00992684" w:rsidP="00992684">
      <w:r>
        <w:t>Revised July 24, 2025</w:t>
      </w:r>
    </w:p>
    <w:p w14:paraId="780DC3B6" w14:textId="77777777" w:rsidR="00992684" w:rsidRDefault="00992684" w:rsidP="00992684">
      <w:pPr>
        <w:pStyle w:val="Heading4"/>
      </w:pPr>
      <w:r>
        <w:t>Overview</w:t>
      </w:r>
    </w:p>
    <w:p w14:paraId="431A27BC" w14:textId="77777777" w:rsidR="00992684" w:rsidRDefault="00992684" w:rsidP="00992684">
      <w:r>
        <w:t xml:space="preserve">This report provides two different sets of lists and counts of appointments scheduled by staff at the specified agency and for the specified time period.  One set is based on </w:t>
      </w:r>
      <w:r w:rsidRPr="0070538E">
        <w:rPr>
          <w:b/>
        </w:rPr>
        <w:t>the date the appointments</w:t>
      </w:r>
      <w:r w:rsidRPr="00AE1662">
        <w:rPr>
          <w:b/>
        </w:rPr>
        <w:t xml:space="preserve"> were created </w:t>
      </w:r>
      <w:r w:rsidRPr="0070538E">
        <w:t>by the staff person</w:t>
      </w:r>
      <w:r>
        <w:t xml:space="preserve">; the other is based on </w:t>
      </w:r>
      <w:r w:rsidRPr="0070538E">
        <w:rPr>
          <w:b/>
        </w:rPr>
        <w:t>the date the appointments were scheduled</w:t>
      </w:r>
      <w:r>
        <w:rPr>
          <w:b/>
        </w:rPr>
        <w:t xml:space="preserve"> for</w:t>
      </w:r>
      <w:r>
        <w:t>. An optional input control allows the user to filter the report outputs by the clinic where the participants are scheduled to attend their appointments.</w:t>
      </w:r>
    </w:p>
    <w:p w14:paraId="5D7332A2" w14:textId="77777777" w:rsidR="00992684" w:rsidRDefault="00992684" w:rsidP="00992684">
      <w:pPr>
        <w:pStyle w:val="Heading4"/>
      </w:pPr>
      <w:r>
        <w:t>Some uses</w:t>
      </w:r>
    </w:p>
    <w:p w14:paraId="276A5ACD" w14:textId="77777777" w:rsidR="00992684" w:rsidRDefault="00992684" w:rsidP="00DB35CC">
      <w:pPr>
        <w:pStyle w:val="ListParagraph"/>
      </w:pPr>
      <w:r>
        <w:t>Identify staff who scheduled specific appointments.</w:t>
      </w:r>
    </w:p>
    <w:p w14:paraId="362A3E2B" w14:textId="77777777" w:rsidR="00992684" w:rsidRDefault="00992684" w:rsidP="00DB35CC">
      <w:pPr>
        <w:pStyle w:val="ListParagraph"/>
      </w:pPr>
      <w:r>
        <w:t>Obtain count of appointments scheduled for a specific date.</w:t>
      </w:r>
    </w:p>
    <w:p w14:paraId="0D9FCD58" w14:textId="77777777" w:rsidR="00992684" w:rsidRPr="00510BD5" w:rsidRDefault="00992684" w:rsidP="00DB35CC">
      <w:pPr>
        <w:pStyle w:val="ListParagraph"/>
      </w:pPr>
      <w:r>
        <w:t>Obtain a list of appointments scheduled for a specific date.</w:t>
      </w:r>
    </w:p>
    <w:p w14:paraId="469554A7" w14:textId="77777777" w:rsidR="00992684" w:rsidRDefault="00992684" w:rsidP="00992684">
      <w:pPr>
        <w:pStyle w:val="Heading4"/>
      </w:pPr>
      <w:r>
        <w:t>Prompts</w:t>
      </w:r>
    </w:p>
    <w:p w14:paraId="69DD6089" w14:textId="77777777" w:rsidR="00992684" w:rsidRDefault="00992684" w:rsidP="00DB35CC">
      <w:pPr>
        <w:pStyle w:val="ListParagraph"/>
      </w:pPr>
      <w:r>
        <w:t>Agency ID – agency where the participants are scheduled to attend the appointment.</w:t>
      </w:r>
    </w:p>
    <w:p w14:paraId="6CCD47C0" w14:textId="77777777" w:rsidR="00992684" w:rsidRPr="00463479" w:rsidRDefault="00992684" w:rsidP="00DB35CC">
      <w:pPr>
        <w:pStyle w:val="ListParagraph"/>
      </w:pPr>
      <w:r>
        <w:t>Start Date – the first date in the time period during which the staff person scheduled the appointments and the dates the participants are scheduled to attend the appointment.</w:t>
      </w:r>
    </w:p>
    <w:p w14:paraId="1A4684BE" w14:textId="77777777" w:rsidR="00992684" w:rsidRDefault="00992684" w:rsidP="00DB35CC">
      <w:pPr>
        <w:pStyle w:val="ListParagraph"/>
      </w:pPr>
      <w:r>
        <w:t>End Date – the last date in the time period during which the staff person scheduled the appointments and the dates the participants are scheduled to attend the appointment.</w:t>
      </w:r>
    </w:p>
    <w:p w14:paraId="1E5F2765" w14:textId="77777777" w:rsidR="00992684" w:rsidRDefault="00992684" w:rsidP="00992684">
      <w:pPr>
        <w:pStyle w:val="Heading4"/>
      </w:pPr>
      <w:r>
        <w:t>Report outputs</w:t>
      </w:r>
    </w:p>
    <w:p w14:paraId="43771446" w14:textId="77777777" w:rsidR="00992684" w:rsidRDefault="00992684" w:rsidP="00992684">
      <w:pPr>
        <w:pStyle w:val="Caption"/>
      </w:pPr>
      <w:r>
        <w:t>Tab 1 – List-</w:t>
      </w:r>
      <w:r w:rsidRPr="00463479">
        <w:t>Created</w:t>
      </w:r>
    </w:p>
    <w:p w14:paraId="4A519F51" w14:textId="77777777" w:rsidR="00992684" w:rsidRDefault="00992684" w:rsidP="00992684">
      <w:r w:rsidRPr="00476B79">
        <w:rPr>
          <w:noProof/>
        </w:rPr>
        <w:drawing>
          <wp:inline distT="0" distB="0" distL="0" distR="0" wp14:anchorId="4BFE4B5B" wp14:editId="759DBD78">
            <wp:extent cx="4692015" cy="825119"/>
            <wp:effectExtent l="0" t="0" r="0" b="0"/>
            <wp:docPr id="7692253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25327" name="Picture 1">
                      <a:extLst>
                        <a:ext uri="{C183D7F6-B498-43B3-948B-1728B52AA6E4}">
                          <adec:decorative xmlns:adec="http://schemas.microsoft.com/office/drawing/2017/decorative" val="1"/>
                        </a:ext>
                      </a:extLst>
                    </pic:cNvPr>
                    <pic:cNvPicPr/>
                  </pic:nvPicPr>
                  <pic:blipFill>
                    <a:blip r:embed="rId102"/>
                    <a:stretch>
                      <a:fillRect/>
                    </a:stretch>
                  </pic:blipFill>
                  <pic:spPr>
                    <a:xfrm>
                      <a:off x="0" y="0"/>
                      <a:ext cx="4692015" cy="825119"/>
                    </a:xfrm>
                    <a:prstGeom prst="rect">
                      <a:avLst/>
                    </a:prstGeom>
                  </pic:spPr>
                </pic:pic>
              </a:graphicData>
            </a:graphic>
          </wp:inline>
        </w:drawing>
      </w:r>
    </w:p>
    <w:p w14:paraId="3859B0C1" w14:textId="77777777" w:rsidR="00992684" w:rsidRDefault="00992684" w:rsidP="00992684">
      <w:r>
        <w:rPr>
          <w:b/>
          <w:bCs/>
        </w:rPr>
        <w:t>Columns:</w:t>
      </w:r>
      <w:r>
        <w:t xml:space="preserve"> Date Appt Created, Time Appt Created, State WIC ID, Appt Description, Cert End Date, Appt Duration, Clinic ID.</w:t>
      </w:r>
    </w:p>
    <w:p w14:paraId="63DEBD25" w14:textId="77777777" w:rsidR="00992684" w:rsidRPr="00463479" w:rsidRDefault="00992684" w:rsidP="00992684">
      <w:r>
        <w:rPr>
          <w:b/>
          <w:bCs/>
        </w:rPr>
        <w:lastRenderedPageBreak/>
        <w:t xml:space="preserve">Grouped by: </w:t>
      </w:r>
      <w:r>
        <w:t>Staff name (username).</w:t>
      </w:r>
    </w:p>
    <w:p w14:paraId="730B16E5" w14:textId="77777777" w:rsidR="00992684" w:rsidRDefault="00992684" w:rsidP="00992684">
      <w:pPr>
        <w:pStyle w:val="Caption"/>
      </w:pPr>
      <w:r>
        <w:t>Tab 2 – Count-</w:t>
      </w:r>
      <w:r w:rsidRPr="00463479">
        <w:t>Created</w:t>
      </w:r>
    </w:p>
    <w:p w14:paraId="0B7A42F6" w14:textId="77777777" w:rsidR="00992684" w:rsidRDefault="00992684" w:rsidP="00992684">
      <w:pPr>
        <w:spacing w:before="60"/>
      </w:pPr>
      <w:r w:rsidRPr="00476B79">
        <w:rPr>
          <w:noProof/>
        </w:rPr>
        <w:drawing>
          <wp:inline distT="0" distB="0" distL="0" distR="0" wp14:anchorId="3F7A9583" wp14:editId="5CC6923D">
            <wp:extent cx="2407285" cy="578612"/>
            <wp:effectExtent l="0" t="0" r="0" b="0"/>
            <wp:docPr id="18620764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76405" name="Picture 1">
                      <a:extLst>
                        <a:ext uri="{C183D7F6-B498-43B3-948B-1728B52AA6E4}">
                          <adec:decorative xmlns:adec="http://schemas.microsoft.com/office/drawing/2017/decorative" val="1"/>
                        </a:ext>
                      </a:extLst>
                    </pic:cNvPr>
                    <pic:cNvPicPr/>
                  </pic:nvPicPr>
                  <pic:blipFill>
                    <a:blip r:embed="rId103"/>
                    <a:stretch>
                      <a:fillRect/>
                    </a:stretch>
                  </pic:blipFill>
                  <pic:spPr>
                    <a:xfrm>
                      <a:off x="0" y="0"/>
                      <a:ext cx="2407285" cy="578612"/>
                    </a:xfrm>
                    <a:prstGeom prst="rect">
                      <a:avLst/>
                    </a:prstGeom>
                  </pic:spPr>
                </pic:pic>
              </a:graphicData>
            </a:graphic>
          </wp:inline>
        </w:drawing>
      </w:r>
    </w:p>
    <w:p w14:paraId="6C677CE7" w14:textId="77777777" w:rsidR="00992684" w:rsidRDefault="00992684" w:rsidP="00992684">
      <w:pPr>
        <w:spacing w:before="60"/>
      </w:pPr>
      <w:r>
        <w:rPr>
          <w:b/>
          <w:bCs/>
        </w:rPr>
        <w:t xml:space="preserve">Columns: </w:t>
      </w:r>
      <w:r>
        <w:t>TOTAL APPTS, staff username.</w:t>
      </w:r>
    </w:p>
    <w:p w14:paraId="592FAA32" w14:textId="77777777" w:rsidR="00992684" w:rsidRPr="00463479" w:rsidRDefault="00992684" w:rsidP="00992684">
      <w:pPr>
        <w:spacing w:before="60"/>
      </w:pPr>
      <w:r>
        <w:rPr>
          <w:b/>
          <w:bCs/>
        </w:rPr>
        <w:t xml:space="preserve">Rows: </w:t>
      </w:r>
      <w:r>
        <w:t>TOTAL, appointment dates.</w:t>
      </w:r>
    </w:p>
    <w:p w14:paraId="14A118CF" w14:textId="77777777" w:rsidR="00992684" w:rsidRDefault="00992684" w:rsidP="00992684">
      <w:pPr>
        <w:pStyle w:val="Caption"/>
      </w:pPr>
      <w:r>
        <w:t>Tab 3 – List-Appt</w:t>
      </w:r>
    </w:p>
    <w:p w14:paraId="03416C1C" w14:textId="77777777" w:rsidR="00992684" w:rsidRDefault="00992684" w:rsidP="00992684">
      <w:pPr>
        <w:spacing w:before="60"/>
      </w:pPr>
      <w:r w:rsidRPr="00476B79">
        <w:rPr>
          <w:noProof/>
        </w:rPr>
        <w:drawing>
          <wp:inline distT="0" distB="0" distL="0" distR="0" wp14:anchorId="48E50B39" wp14:editId="15EC541D">
            <wp:extent cx="5943600" cy="713740"/>
            <wp:effectExtent l="0" t="0" r="0" b="0"/>
            <wp:docPr id="17755073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07341" name="Picture 1">
                      <a:extLst>
                        <a:ext uri="{C183D7F6-B498-43B3-948B-1728B52AA6E4}">
                          <adec:decorative xmlns:adec="http://schemas.microsoft.com/office/drawing/2017/decorative" val="1"/>
                        </a:ext>
                      </a:extLst>
                    </pic:cNvPr>
                    <pic:cNvPicPr/>
                  </pic:nvPicPr>
                  <pic:blipFill>
                    <a:blip r:embed="rId104"/>
                    <a:stretch>
                      <a:fillRect/>
                    </a:stretch>
                  </pic:blipFill>
                  <pic:spPr>
                    <a:xfrm>
                      <a:off x="0" y="0"/>
                      <a:ext cx="5943600" cy="713740"/>
                    </a:xfrm>
                    <a:prstGeom prst="rect">
                      <a:avLst/>
                    </a:prstGeom>
                  </pic:spPr>
                </pic:pic>
              </a:graphicData>
            </a:graphic>
          </wp:inline>
        </w:drawing>
      </w:r>
    </w:p>
    <w:p w14:paraId="7FDD1668" w14:textId="77777777" w:rsidR="00992684" w:rsidRDefault="00992684" w:rsidP="00992684">
      <w:pPr>
        <w:spacing w:before="60"/>
      </w:pPr>
      <w:r>
        <w:rPr>
          <w:b/>
          <w:bCs/>
        </w:rPr>
        <w:t xml:space="preserve">Columns: </w:t>
      </w:r>
      <w:r>
        <w:t>Clinic ID, Household ID, State WIC ID, Cert End Date, Appt Time, Appt Created by, Staff ID, Created Date, Created Time, Appt Description, Duration, Appt Date.</w:t>
      </w:r>
    </w:p>
    <w:p w14:paraId="5FB18260" w14:textId="77777777" w:rsidR="00992684" w:rsidRDefault="00992684" w:rsidP="00992684">
      <w:pPr>
        <w:spacing w:before="60"/>
      </w:pPr>
      <w:r>
        <w:rPr>
          <w:b/>
          <w:bCs/>
        </w:rPr>
        <w:t xml:space="preserve">Counts: </w:t>
      </w:r>
      <w:r>
        <w:t>Participants.</w:t>
      </w:r>
    </w:p>
    <w:p w14:paraId="37E391B0" w14:textId="77777777" w:rsidR="00992684" w:rsidRPr="00463479" w:rsidRDefault="00992684" w:rsidP="00992684">
      <w:pPr>
        <w:spacing w:before="60"/>
      </w:pPr>
      <w:r>
        <w:rPr>
          <w:b/>
          <w:bCs/>
        </w:rPr>
        <w:t xml:space="preserve">Grouped by: </w:t>
      </w:r>
      <w:r>
        <w:t>Appointment date.</w:t>
      </w:r>
    </w:p>
    <w:p w14:paraId="3058ED99" w14:textId="77777777" w:rsidR="00992684" w:rsidRDefault="00992684" w:rsidP="00992684">
      <w:pPr>
        <w:pStyle w:val="Caption"/>
      </w:pPr>
      <w:r>
        <w:t>Tab 4 – Count-</w:t>
      </w:r>
      <w:r w:rsidRPr="00463479">
        <w:t>Appt</w:t>
      </w:r>
    </w:p>
    <w:p w14:paraId="5E9FC632" w14:textId="77777777" w:rsidR="00992684" w:rsidRDefault="00992684" w:rsidP="00992684">
      <w:r w:rsidRPr="00476B79">
        <w:rPr>
          <w:noProof/>
        </w:rPr>
        <w:drawing>
          <wp:inline distT="0" distB="0" distL="0" distR="0" wp14:anchorId="26639E2D" wp14:editId="56B7DC51">
            <wp:extent cx="2407285" cy="578612"/>
            <wp:effectExtent l="0" t="0" r="0" b="0"/>
            <wp:docPr id="867258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5817" name="Picture 1">
                      <a:extLst>
                        <a:ext uri="{C183D7F6-B498-43B3-948B-1728B52AA6E4}">
                          <adec:decorative xmlns:adec="http://schemas.microsoft.com/office/drawing/2017/decorative" val="1"/>
                        </a:ext>
                      </a:extLst>
                    </pic:cNvPr>
                    <pic:cNvPicPr/>
                  </pic:nvPicPr>
                  <pic:blipFill>
                    <a:blip r:embed="rId105"/>
                    <a:stretch>
                      <a:fillRect/>
                    </a:stretch>
                  </pic:blipFill>
                  <pic:spPr>
                    <a:xfrm>
                      <a:off x="0" y="0"/>
                      <a:ext cx="2407285" cy="578612"/>
                    </a:xfrm>
                    <a:prstGeom prst="rect">
                      <a:avLst/>
                    </a:prstGeom>
                  </pic:spPr>
                </pic:pic>
              </a:graphicData>
            </a:graphic>
          </wp:inline>
        </w:drawing>
      </w:r>
    </w:p>
    <w:p w14:paraId="32834E2C" w14:textId="77777777" w:rsidR="00992684" w:rsidRDefault="00992684" w:rsidP="00992684">
      <w:pPr>
        <w:spacing w:before="60"/>
      </w:pPr>
      <w:r>
        <w:rPr>
          <w:b/>
          <w:bCs/>
        </w:rPr>
        <w:t xml:space="preserve">Columns: </w:t>
      </w:r>
      <w:r>
        <w:t>TOTAL APPTS, staff username.</w:t>
      </w:r>
    </w:p>
    <w:p w14:paraId="725AB7F0" w14:textId="77777777" w:rsidR="00992684" w:rsidRPr="00463479" w:rsidRDefault="00992684" w:rsidP="00992684">
      <w:pPr>
        <w:spacing w:before="60"/>
      </w:pPr>
      <w:r>
        <w:rPr>
          <w:b/>
          <w:bCs/>
        </w:rPr>
        <w:t xml:space="preserve">Rows: </w:t>
      </w:r>
      <w:r>
        <w:t>TOTAL, appointment dates.</w:t>
      </w:r>
    </w:p>
    <w:p w14:paraId="1D4F56BE" w14:textId="77777777" w:rsidR="00992684" w:rsidRDefault="00992684" w:rsidP="00992684">
      <w:pPr>
        <w:pStyle w:val="Heading3"/>
      </w:pPr>
      <w:bookmarkStart w:id="54" w:name="_Toc235422853"/>
      <w:bookmarkStart w:id="55" w:name="_Toc244010766"/>
      <w:r>
        <w:t>Unfilled Appointment Intervals</w:t>
      </w:r>
      <w:bookmarkEnd w:id="54"/>
      <w:bookmarkEnd w:id="55"/>
    </w:p>
    <w:p w14:paraId="07BF87E0" w14:textId="77777777" w:rsidR="00992684" w:rsidRDefault="00992684" w:rsidP="00992684">
      <w:r>
        <w:t>Revised Feb. 2, 2026</w:t>
      </w:r>
    </w:p>
    <w:p w14:paraId="59CC4F7A" w14:textId="77777777" w:rsidR="00992684" w:rsidRDefault="00992684" w:rsidP="00992684">
      <w:pPr>
        <w:pStyle w:val="Heading4"/>
      </w:pPr>
      <w:r>
        <w:t>Overview</w:t>
      </w:r>
    </w:p>
    <w:p w14:paraId="0E11D084" w14:textId="77777777" w:rsidR="00992684" w:rsidRDefault="00992684" w:rsidP="00992684">
      <w:r>
        <w:t>Provides information about appointments scheduled at the specified agency during the specified time period based on 30, 20, 15, and 10-minute time intervals for appointments. The report includes a count of unallotted “blocks”, allotted, scheduled, and unscheduled intervals, as well as the percentage of allotted intervals that were scheduled and unscheduled. There are four tabs for each time interval: totals by agency and clinic, by resource, by clinic, and a summary by resource and clinic. An optional input control allows the report user to filter all outputs by resource.</w:t>
      </w:r>
    </w:p>
    <w:p w14:paraId="5C791F95" w14:textId="77777777" w:rsidR="00992684" w:rsidRDefault="00992684" w:rsidP="00992684">
      <w:pPr>
        <w:pStyle w:val="Heading4"/>
      </w:pPr>
      <w:r>
        <w:lastRenderedPageBreak/>
        <w:t>Some uses</w:t>
      </w:r>
    </w:p>
    <w:p w14:paraId="2DBD89D8" w14:textId="77777777" w:rsidR="00992684" w:rsidRPr="00947225" w:rsidRDefault="00992684" w:rsidP="00DB35CC">
      <w:pPr>
        <w:pStyle w:val="ListParagraph"/>
      </w:pPr>
      <w:r w:rsidRPr="00947225">
        <w:t>Identify days/clinics that tend to have multiple unfilled appointment blocks.</w:t>
      </w:r>
    </w:p>
    <w:p w14:paraId="5B5E00D4" w14:textId="77777777" w:rsidR="00992684" w:rsidRPr="00947225" w:rsidRDefault="00992684" w:rsidP="00DB35CC">
      <w:pPr>
        <w:pStyle w:val="ListParagraph"/>
      </w:pPr>
      <w:r w:rsidRPr="00947225">
        <w:t>Assess staffing for appointments.</w:t>
      </w:r>
    </w:p>
    <w:p w14:paraId="4052AB4B" w14:textId="77777777" w:rsidR="00992684" w:rsidRDefault="00992684" w:rsidP="00992684">
      <w:pPr>
        <w:pStyle w:val="Heading4"/>
      </w:pPr>
      <w:r>
        <w:t>Prompts</w:t>
      </w:r>
    </w:p>
    <w:p w14:paraId="3E8233C3" w14:textId="77777777" w:rsidR="00992684" w:rsidRDefault="00992684" w:rsidP="00DB35CC">
      <w:pPr>
        <w:pStyle w:val="ListParagraph"/>
      </w:pPr>
      <w:r>
        <w:t>Agency ID – agency where the appointment, resource, blocks, and events were scheduled.</w:t>
      </w:r>
    </w:p>
    <w:p w14:paraId="24089FAD" w14:textId="77777777" w:rsidR="00992684" w:rsidRDefault="00992684" w:rsidP="00DB35CC">
      <w:pPr>
        <w:pStyle w:val="ListParagraph"/>
      </w:pPr>
      <w:r>
        <w:t>Start Date – the first date in the time period during which the appointment, resource, block or event was scheduled.</w:t>
      </w:r>
    </w:p>
    <w:p w14:paraId="79E26F89" w14:textId="77777777" w:rsidR="00992684" w:rsidRPr="007A271D" w:rsidRDefault="00992684" w:rsidP="00DB35CC">
      <w:pPr>
        <w:pStyle w:val="ListParagraph"/>
      </w:pPr>
      <w:r>
        <w:t>End Date – the last date in the time period during which the appointment, resource, block or event was scheduled.</w:t>
      </w:r>
    </w:p>
    <w:p w14:paraId="7EDDC3BE" w14:textId="77777777" w:rsidR="00992684" w:rsidRDefault="00992684" w:rsidP="00992684">
      <w:pPr>
        <w:pStyle w:val="Heading4"/>
      </w:pPr>
      <w:r>
        <w:t>Report outputs</w:t>
      </w:r>
    </w:p>
    <w:p w14:paraId="1CAB3C4C" w14:textId="77777777" w:rsidR="00992684" w:rsidRPr="004E2369" w:rsidRDefault="00992684" w:rsidP="00992684">
      <w:pPr>
        <w:pStyle w:val="NormalLtBlueBackground"/>
      </w:pPr>
      <w:r>
        <w:t>There are 4 tabs for each interval. These 4 tabs are the same except for the difference in interval length and colors (30-green; 20-medium blue; 15-red; and 10-orange). The following shows images only for the 30-minute tabs.</w:t>
      </w:r>
    </w:p>
    <w:p w14:paraId="7034F537" w14:textId="77777777" w:rsidR="00992684" w:rsidRDefault="00992684" w:rsidP="00992684">
      <w:pPr>
        <w:pStyle w:val="Caption"/>
      </w:pPr>
      <w:r>
        <w:t>Tab 1 – 30-Min TOTALS</w:t>
      </w:r>
    </w:p>
    <w:p w14:paraId="3AB0355E" w14:textId="77777777" w:rsidR="00992684" w:rsidRDefault="00992684" w:rsidP="00992684">
      <w:r>
        <w:t>Table 1 – Agency</w:t>
      </w:r>
    </w:p>
    <w:p w14:paraId="14FC30B1" w14:textId="77777777" w:rsidR="00992684" w:rsidRDefault="00992684" w:rsidP="00992684">
      <w:r w:rsidRPr="005F1B41">
        <w:rPr>
          <w:noProof/>
        </w:rPr>
        <w:drawing>
          <wp:inline distT="0" distB="0" distL="0" distR="0" wp14:anchorId="668C0390" wp14:editId="247199FC">
            <wp:extent cx="3779774" cy="535813"/>
            <wp:effectExtent l="0" t="0" r="0" b="0"/>
            <wp:docPr id="12462794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79437" name="Picture 1">
                      <a:extLst>
                        <a:ext uri="{C183D7F6-B498-43B3-948B-1728B52AA6E4}">
                          <adec:decorative xmlns:adec="http://schemas.microsoft.com/office/drawing/2017/decorative" val="1"/>
                        </a:ext>
                      </a:extLst>
                    </pic:cNvPr>
                    <pic:cNvPicPr/>
                  </pic:nvPicPr>
                  <pic:blipFill>
                    <a:blip r:embed="rId106"/>
                    <a:stretch>
                      <a:fillRect/>
                    </a:stretch>
                  </pic:blipFill>
                  <pic:spPr>
                    <a:xfrm>
                      <a:off x="0" y="0"/>
                      <a:ext cx="3779774" cy="535813"/>
                    </a:xfrm>
                    <a:prstGeom prst="rect">
                      <a:avLst/>
                    </a:prstGeom>
                  </pic:spPr>
                </pic:pic>
              </a:graphicData>
            </a:graphic>
          </wp:inline>
        </w:drawing>
      </w:r>
    </w:p>
    <w:p w14:paraId="29E4AC1A" w14:textId="77777777" w:rsidR="00992684" w:rsidRPr="007A271D" w:rsidRDefault="00992684" w:rsidP="00992684">
      <w:r>
        <w:rPr>
          <w:b/>
          <w:bCs/>
        </w:rPr>
        <w:t xml:space="preserve">Columns: </w:t>
      </w:r>
      <w:r>
        <w:t>Agency, Unallotted 30-min. Blocks, Allotted 30-min. Intervals, Scheduled 30-min. Intervals, Unscheduled 30-min. Int. (intervals).</w:t>
      </w:r>
    </w:p>
    <w:p w14:paraId="44AB24F5" w14:textId="77777777" w:rsidR="00992684" w:rsidRDefault="00992684" w:rsidP="00992684">
      <w:r>
        <w:t>Table 2 – Clinics</w:t>
      </w:r>
    </w:p>
    <w:p w14:paraId="74B597BA" w14:textId="77777777" w:rsidR="00992684" w:rsidRDefault="00992684" w:rsidP="00992684">
      <w:r w:rsidRPr="005F1B41">
        <w:rPr>
          <w:noProof/>
        </w:rPr>
        <w:drawing>
          <wp:inline distT="0" distB="0" distL="0" distR="0" wp14:anchorId="352D16E3" wp14:editId="1DD3E11A">
            <wp:extent cx="3779774" cy="535813"/>
            <wp:effectExtent l="0" t="0" r="0" b="0"/>
            <wp:docPr id="14313334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33417" name="Picture 1">
                      <a:extLst>
                        <a:ext uri="{C183D7F6-B498-43B3-948B-1728B52AA6E4}">
                          <adec:decorative xmlns:adec="http://schemas.microsoft.com/office/drawing/2017/decorative" val="1"/>
                        </a:ext>
                      </a:extLst>
                    </pic:cNvPr>
                    <pic:cNvPicPr/>
                  </pic:nvPicPr>
                  <pic:blipFill>
                    <a:blip r:embed="rId107"/>
                    <a:stretch>
                      <a:fillRect/>
                    </a:stretch>
                  </pic:blipFill>
                  <pic:spPr>
                    <a:xfrm>
                      <a:off x="0" y="0"/>
                      <a:ext cx="3779774" cy="535813"/>
                    </a:xfrm>
                    <a:prstGeom prst="rect">
                      <a:avLst/>
                    </a:prstGeom>
                  </pic:spPr>
                </pic:pic>
              </a:graphicData>
            </a:graphic>
          </wp:inline>
        </w:drawing>
      </w:r>
    </w:p>
    <w:p w14:paraId="758ABAC5" w14:textId="77777777" w:rsidR="00992684" w:rsidRPr="007A271D" w:rsidRDefault="00992684" w:rsidP="00992684">
      <w:r>
        <w:rPr>
          <w:b/>
          <w:bCs/>
        </w:rPr>
        <w:t xml:space="preserve">Columns: </w:t>
      </w:r>
      <w:r>
        <w:t>Clinic, Unallotted 30-min. Blocks, Allotted 30-min. Intervals, Scheduled 30-min. Intervals, Unscheduled 30-min. Int. (intervals).</w:t>
      </w:r>
    </w:p>
    <w:p w14:paraId="662C0FAD" w14:textId="77777777" w:rsidR="00992684" w:rsidRDefault="00992684" w:rsidP="00992684">
      <w:pPr>
        <w:pStyle w:val="Caption"/>
      </w:pPr>
      <w:r>
        <w:t>Tab 2 - 30-Min Resource</w:t>
      </w:r>
    </w:p>
    <w:p w14:paraId="43624048" w14:textId="77777777" w:rsidR="00992684" w:rsidRDefault="00992684" w:rsidP="00992684">
      <w:pPr>
        <w:pStyle w:val="Caption"/>
        <w:spacing w:before="60"/>
      </w:pPr>
      <w:r w:rsidRPr="005F1B41">
        <w:rPr>
          <w:noProof/>
        </w:rPr>
        <w:drawing>
          <wp:inline distT="0" distB="0" distL="0" distR="0" wp14:anchorId="646F65BB" wp14:editId="209E951F">
            <wp:extent cx="5065395" cy="998474"/>
            <wp:effectExtent l="0" t="0" r="1905" b="0"/>
            <wp:docPr id="19684828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82869" name="Picture 1">
                      <a:extLst>
                        <a:ext uri="{C183D7F6-B498-43B3-948B-1728B52AA6E4}">
                          <adec:decorative xmlns:adec="http://schemas.microsoft.com/office/drawing/2017/decorative" val="1"/>
                        </a:ext>
                      </a:extLst>
                    </pic:cNvPr>
                    <pic:cNvPicPr/>
                  </pic:nvPicPr>
                  <pic:blipFill>
                    <a:blip r:embed="rId108"/>
                    <a:stretch>
                      <a:fillRect/>
                    </a:stretch>
                  </pic:blipFill>
                  <pic:spPr>
                    <a:xfrm>
                      <a:off x="0" y="0"/>
                      <a:ext cx="5065395" cy="998474"/>
                    </a:xfrm>
                    <a:prstGeom prst="rect">
                      <a:avLst/>
                    </a:prstGeom>
                  </pic:spPr>
                </pic:pic>
              </a:graphicData>
            </a:graphic>
          </wp:inline>
        </w:drawing>
      </w:r>
    </w:p>
    <w:p w14:paraId="2B48DB3B" w14:textId="77777777" w:rsidR="00992684" w:rsidRDefault="00992684" w:rsidP="00992684">
      <w:r>
        <w:rPr>
          <w:b/>
          <w:bCs/>
        </w:rPr>
        <w:lastRenderedPageBreak/>
        <w:t xml:space="preserve">Columns: </w:t>
      </w:r>
      <w:r>
        <w:t>Resource, Clinic, Date, Day, Unallotted 30-min. Blocks, Allotted 30-min. Intervals, Scheduled 30-min. Intervals, Unscheduled 30-min. Int. (intervals).</w:t>
      </w:r>
    </w:p>
    <w:p w14:paraId="250F2E71" w14:textId="77777777" w:rsidR="00992684" w:rsidRDefault="00992684" w:rsidP="00992684">
      <w:r>
        <w:rPr>
          <w:b/>
          <w:bCs/>
        </w:rPr>
        <w:t xml:space="preserve">Counts: </w:t>
      </w:r>
      <w:r>
        <w:t>TOTALS.</w:t>
      </w:r>
    </w:p>
    <w:p w14:paraId="52756DE1" w14:textId="77777777" w:rsidR="00992684" w:rsidRPr="007A271D" w:rsidRDefault="00992684" w:rsidP="00992684">
      <w:r>
        <w:rPr>
          <w:b/>
          <w:bCs/>
        </w:rPr>
        <w:t xml:space="preserve">Grouped by: </w:t>
      </w:r>
      <w:r>
        <w:t>Resource and clinic ID.</w:t>
      </w:r>
    </w:p>
    <w:p w14:paraId="7E053FDA" w14:textId="77777777" w:rsidR="00992684" w:rsidRDefault="00992684" w:rsidP="00992684">
      <w:pPr>
        <w:pStyle w:val="Caption"/>
      </w:pPr>
      <w:r>
        <w:t xml:space="preserve">Tab 3 – 30-Min </w:t>
      </w:r>
      <w:r w:rsidRPr="007A271D">
        <w:t>Clinic</w:t>
      </w:r>
    </w:p>
    <w:p w14:paraId="2A6F9CB6" w14:textId="77777777" w:rsidR="00992684" w:rsidRDefault="00992684" w:rsidP="00992684">
      <w:pPr>
        <w:spacing w:before="60"/>
      </w:pPr>
      <w:r w:rsidRPr="005F1B41">
        <w:rPr>
          <w:noProof/>
        </w:rPr>
        <w:drawing>
          <wp:inline distT="0" distB="0" distL="0" distR="0" wp14:anchorId="7ECB8619" wp14:editId="60E463FE">
            <wp:extent cx="5008880" cy="916686"/>
            <wp:effectExtent l="0" t="0" r="1270" b="0"/>
            <wp:docPr id="83552138" name="Picture 1"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2138" name="Picture 1" descr="Table"/>
                    <pic:cNvPicPr/>
                  </pic:nvPicPr>
                  <pic:blipFill>
                    <a:blip r:embed="rId109"/>
                    <a:stretch>
                      <a:fillRect/>
                    </a:stretch>
                  </pic:blipFill>
                  <pic:spPr>
                    <a:xfrm>
                      <a:off x="0" y="0"/>
                      <a:ext cx="5008880" cy="916686"/>
                    </a:xfrm>
                    <a:prstGeom prst="rect">
                      <a:avLst/>
                    </a:prstGeom>
                  </pic:spPr>
                </pic:pic>
              </a:graphicData>
            </a:graphic>
          </wp:inline>
        </w:drawing>
      </w:r>
    </w:p>
    <w:p w14:paraId="16DBB82E" w14:textId="77777777" w:rsidR="00992684" w:rsidRDefault="00992684" w:rsidP="00992684">
      <w:r>
        <w:rPr>
          <w:b/>
          <w:bCs/>
        </w:rPr>
        <w:t>Columns:</w:t>
      </w:r>
      <w:r>
        <w:t xml:space="preserve"> Clinic, Date, Day, # of Scheduled Resources, Unallotted 30-min. Blocks, Allotted 30-min. Intervals, Scheduled 30-min. Intervals, Unscheduled 30-min. Intervals.</w:t>
      </w:r>
    </w:p>
    <w:p w14:paraId="063569D2" w14:textId="77777777" w:rsidR="00992684" w:rsidRPr="007A271D" w:rsidRDefault="00992684" w:rsidP="00992684">
      <w:r>
        <w:rPr>
          <w:b/>
          <w:bCs/>
        </w:rPr>
        <w:t xml:space="preserve">Counts: </w:t>
      </w:r>
      <w:r>
        <w:t>TOTALS.</w:t>
      </w:r>
    </w:p>
    <w:p w14:paraId="4A295E1A" w14:textId="77777777" w:rsidR="00992684" w:rsidRDefault="00992684" w:rsidP="00992684">
      <w:r>
        <w:rPr>
          <w:b/>
          <w:bCs/>
        </w:rPr>
        <w:t xml:space="preserve">Grouped by: </w:t>
      </w:r>
      <w:r>
        <w:t>Clinic ID.</w:t>
      </w:r>
    </w:p>
    <w:p w14:paraId="300BE9DB" w14:textId="77777777" w:rsidR="00992684" w:rsidRDefault="00992684" w:rsidP="00992684">
      <w:pPr>
        <w:pStyle w:val="Caption"/>
      </w:pPr>
      <w:r>
        <w:t xml:space="preserve">Tab 4 – 30-Min </w:t>
      </w:r>
      <w:r w:rsidRPr="007A271D">
        <w:t>Summary</w:t>
      </w:r>
    </w:p>
    <w:p w14:paraId="54174B4D" w14:textId="77777777" w:rsidR="00992684" w:rsidRDefault="00992684" w:rsidP="00992684">
      <w:pPr>
        <w:spacing w:before="60"/>
        <w:rPr>
          <w:noProof/>
        </w:rPr>
      </w:pPr>
      <w:r w:rsidRPr="005F1B41">
        <w:rPr>
          <w:noProof/>
        </w:rPr>
        <w:drawing>
          <wp:inline distT="0" distB="0" distL="0" distR="0" wp14:anchorId="34DCEB4E" wp14:editId="1A3BD59F">
            <wp:extent cx="5943600" cy="808990"/>
            <wp:effectExtent l="0" t="0" r="0" b="0"/>
            <wp:docPr id="9381852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85221" name="Picture 1">
                      <a:extLst>
                        <a:ext uri="{C183D7F6-B498-43B3-948B-1728B52AA6E4}">
                          <adec:decorative xmlns:adec="http://schemas.microsoft.com/office/drawing/2017/decorative" val="1"/>
                        </a:ext>
                      </a:extLst>
                    </pic:cNvPr>
                    <pic:cNvPicPr/>
                  </pic:nvPicPr>
                  <pic:blipFill>
                    <a:blip r:embed="rId110"/>
                    <a:stretch>
                      <a:fillRect/>
                    </a:stretch>
                  </pic:blipFill>
                  <pic:spPr>
                    <a:xfrm>
                      <a:off x="0" y="0"/>
                      <a:ext cx="5943600" cy="808990"/>
                    </a:xfrm>
                    <a:prstGeom prst="rect">
                      <a:avLst/>
                    </a:prstGeom>
                  </pic:spPr>
                </pic:pic>
              </a:graphicData>
            </a:graphic>
          </wp:inline>
        </w:drawing>
      </w:r>
    </w:p>
    <w:p w14:paraId="1CB0B386" w14:textId="77777777" w:rsidR="00992684" w:rsidRDefault="00992684" w:rsidP="00992684">
      <w:r>
        <w:rPr>
          <w:b/>
          <w:bCs/>
        </w:rPr>
        <w:t>Columns:</w:t>
      </w:r>
      <w:r>
        <w:t xml:space="preserve"> Unallotted, Allotted, Scheduled, Unscheduled.</w:t>
      </w:r>
    </w:p>
    <w:p w14:paraId="41E3DA65" w14:textId="77777777" w:rsidR="00992684" w:rsidRPr="007A271D" w:rsidRDefault="00992684" w:rsidP="00992684">
      <w:r>
        <w:rPr>
          <w:b/>
          <w:bCs/>
        </w:rPr>
        <w:t xml:space="preserve">Rows: </w:t>
      </w:r>
      <w:r>
        <w:t>AGENCY TOTAL, resources.</w:t>
      </w:r>
    </w:p>
    <w:p w14:paraId="5D3E2FCE" w14:textId="77777777" w:rsidR="00992684" w:rsidRDefault="00992684" w:rsidP="00992684">
      <w:r>
        <w:rPr>
          <w:b/>
          <w:bCs/>
        </w:rPr>
        <w:t xml:space="preserve">Grouped by: </w:t>
      </w:r>
      <w:r>
        <w:t>Clinic ID (30 Minutes Intervals).</w:t>
      </w:r>
    </w:p>
    <w:p w14:paraId="35BCC6E1" w14:textId="77777777" w:rsidR="00992684" w:rsidRDefault="00992684" w:rsidP="00992684">
      <w:pPr>
        <w:pStyle w:val="Caption"/>
      </w:pPr>
      <w:r>
        <w:t xml:space="preserve">Tab 17 - </w:t>
      </w:r>
      <w:r w:rsidRPr="007A271D">
        <w:t>Events</w:t>
      </w:r>
    </w:p>
    <w:p w14:paraId="262685CC" w14:textId="77777777" w:rsidR="00992684" w:rsidRDefault="00992684" w:rsidP="00992684">
      <w:pPr>
        <w:spacing w:before="60"/>
        <w:rPr>
          <w:noProof/>
        </w:rPr>
      </w:pPr>
      <w:r w:rsidRPr="004E2369">
        <w:rPr>
          <w:noProof/>
        </w:rPr>
        <w:drawing>
          <wp:inline distT="0" distB="0" distL="0" distR="0" wp14:anchorId="047EF6C7" wp14:editId="15CDE4BF">
            <wp:extent cx="4793742" cy="533146"/>
            <wp:effectExtent l="0" t="0" r="0" b="635"/>
            <wp:docPr id="20145451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45140" name="Picture 1">
                      <a:extLst>
                        <a:ext uri="{C183D7F6-B498-43B3-948B-1728B52AA6E4}">
                          <adec:decorative xmlns:adec="http://schemas.microsoft.com/office/drawing/2017/decorative" val="1"/>
                        </a:ext>
                      </a:extLst>
                    </pic:cNvPr>
                    <pic:cNvPicPr/>
                  </pic:nvPicPr>
                  <pic:blipFill>
                    <a:blip r:embed="rId111"/>
                    <a:stretch>
                      <a:fillRect/>
                    </a:stretch>
                  </pic:blipFill>
                  <pic:spPr>
                    <a:xfrm>
                      <a:off x="0" y="0"/>
                      <a:ext cx="4793742" cy="533146"/>
                    </a:xfrm>
                    <a:prstGeom prst="rect">
                      <a:avLst/>
                    </a:prstGeom>
                  </pic:spPr>
                </pic:pic>
              </a:graphicData>
            </a:graphic>
          </wp:inline>
        </w:drawing>
      </w:r>
    </w:p>
    <w:p w14:paraId="2EE7B7B4" w14:textId="77777777" w:rsidR="00992684" w:rsidRDefault="00992684" w:rsidP="00992684">
      <w:r>
        <w:rPr>
          <w:b/>
          <w:bCs/>
        </w:rPr>
        <w:t>Columns:</w:t>
      </w:r>
      <w:r>
        <w:t xml:space="preserve"> Clinic, Event, Date, Event Start Time, Event End Time, 30-min, 20-min, 15-min, 10-min.</w:t>
      </w:r>
    </w:p>
    <w:p w14:paraId="0A7F5101" w14:textId="77777777" w:rsidR="00992684" w:rsidRPr="007A271D" w:rsidRDefault="00992684" w:rsidP="00992684">
      <w:pPr>
        <w:pStyle w:val="NormalLtBlueBackground"/>
      </w:pPr>
      <w:r>
        <w:t>If a resource’s start and or end time overlaps an event, you will have to manually adjust their time intervals to reflect this.</w:t>
      </w:r>
    </w:p>
    <w:p w14:paraId="05BCD628" w14:textId="77777777" w:rsidR="00992684" w:rsidRPr="00463479" w:rsidRDefault="00992684" w:rsidP="00DB35CC">
      <w:pPr>
        <w:pStyle w:val="ListBullet"/>
        <w:rPr>
          <w:rFonts w:eastAsiaTheme="majorEastAsia"/>
        </w:rPr>
      </w:pPr>
      <w:r>
        <w:br w:type="page"/>
      </w:r>
    </w:p>
    <w:p w14:paraId="38707241" w14:textId="77777777" w:rsidR="00992684" w:rsidRDefault="00992684" w:rsidP="00992684">
      <w:pPr>
        <w:pStyle w:val="Heading2"/>
      </w:pPr>
      <w:bookmarkStart w:id="56" w:name="_Toc235422854"/>
      <w:bookmarkStart w:id="57" w:name="_Toc244010767"/>
      <w:r>
        <w:lastRenderedPageBreak/>
        <w:t>Benefits</w:t>
      </w:r>
      <w:bookmarkEnd w:id="56"/>
      <w:bookmarkEnd w:id="57"/>
    </w:p>
    <w:p w14:paraId="4CDC0A85" w14:textId="77777777" w:rsidR="00992684" w:rsidRDefault="00992684" w:rsidP="00992684">
      <w:pPr>
        <w:pStyle w:val="Heading3"/>
      </w:pPr>
      <w:bookmarkStart w:id="58" w:name="_Toc235422855"/>
      <w:bookmarkStart w:id="59" w:name="_Toc244010768"/>
      <w:r>
        <w:t>Missed Nutrition Visits by Last Clinic Issued</w:t>
      </w:r>
      <w:bookmarkEnd w:id="58"/>
      <w:bookmarkEnd w:id="59"/>
    </w:p>
    <w:p w14:paraId="308C612A" w14:textId="77777777" w:rsidR="00992684" w:rsidRDefault="00992684" w:rsidP="00992684">
      <w:r>
        <w:t>Revised Oct. 23. 2024</w:t>
      </w:r>
    </w:p>
    <w:p w14:paraId="147861BA" w14:textId="77777777" w:rsidR="00992684" w:rsidRDefault="00992684" w:rsidP="00992684">
      <w:pPr>
        <w:pStyle w:val="Heading4"/>
      </w:pPr>
      <w:r>
        <w:t>Overview</w:t>
      </w:r>
    </w:p>
    <w:p w14:paraId="6949CB66" w14:textId="77777777" w:rsidR="00992684" w:rsidRPr="00BD4578" w:rsidRDefault="00992684" w:rsidP="00992684">
      <w:r w:rsidRPr="00BD4578">
        <w:t xml:space="preserve">A list of participants whose last set of benefits were issued at the specified agency and clinic(s) who are eligible to receive benefits and who have missed a nutrition visit/benefit pick-up based on their last set’s LDTU being during a specified time period.  The report also provides the last appointment scheduled, which could be in the past or future, and excludes those not eligible for issuance.  </w:t>
      </w:r>
    </w:p>
    <w:p w14:paraId="4F0CF60C" w14:textId="77777777" w:rsidR="00992684" w:rsidRDefault="00992684" w:rsidP="00992684">
      <w:pPr>
        <w:pStyle w:val="Heading4"/>
      </w:pPr>
      <w:r>
        <w:t>Some uses</w:t>
      </w:r>
    </w:p>
    <w:p w14:paraId="3F481D13" w14:textId="77777777" w:rsidR="00992684" w:rsidRDefault="00992684" w:rsidP="00992684">
      <w:r>
        <w:t>Identify participants who missed a nutrition visit for outreach.</w:t>
      </w:r>
    </w:p>
    <w:p w14:paraId="4C903F43" w14:textId="77777777" w:rsidR="00992684" w:rsidRDefault="00992684" w:rsidP="00992684">
      <w:pPr>
        <w:pStyle w:val="Heading4"/>
      </w:pPr>
      <w:r>
        <w:t>Prompts</w:t>
      </w:r>
    </w:p>
    <w:p w14:paraId="54D7D39E" w14:textId="77777777" w:rsidR="00992684" w:rsidRDefault="00992684" w:rsidP="00DB35CC">
      <w:pPr>
        <w:pStyle w:val="ListParagraph"/>
      </w:pPr>
      <w:r>
        <w:t>Agency ID – agency where the participants currently belong.</w:t>
      </w:r>
    </w:p>
    <w:p w14:paraId="76DE2BE9" w14:textId="77777777" w:rsidR="00992684" w:rsidRDefault="00992684" w:rsidP="00DB35CC">
      <w:pPr>
        <w:pStyle w:val="ListParagraph"/>
      </w:pPr>
      <w:r>
        <w:t>Clinic ID(s) – clinic where the participants were last issued benefits.</w:t>
      </w:r>
    </w:p>
    <w:p w14:paraId="44478FD7" w14:textId="77777777" w:rsidR="00992684" w:rsidRDefault="00992684" w:rsidP="00DB35CC">
      <w:pPr>
        <w:pStyle w:val="ListParagraph"/>
      </w:pPr>
      <w:r>
        <w:t>Last Set’s LDTU (Start) – the first date in the time period during which the participant’s last set’s LDTU falls.</w:t>
      </w:r>
    </w:p>
    <w:p w14:paraId="0866113D" w14:textId="77777777" w:rsidR="00992684" w:rsidRDefault="00992684" w:rsidP="00DB35CC">
      <w:pPr>
        <w:pStyle w:val="ListParagraph"/>
      </w:pPr>
      <w:r>
        <w:t>Last Set’s LDTU (End) – the last date in the time period during which the participant’s last set’s LDTU falls.</w:t>
      </w:r>
    </w:p>
    <w:p w14:paraId="4EAFF460" w14:textId="77777777" w:rsidR="00992684" w:rsidRDefault="00992684" w:rsidP="00992684">
      <w:pPr>
        <w:pStyle w:val="Heading4"/>
      </w:pPr>
      <w:r>
        <w:t>Report outputs</w:t>
      </w:r>
    </w:p>
    <w:p w14:paraId="4F3EEEF3" w14:textId="77777777" w:rsidR="00992684" w:rsidRDefault="00992684" w:rsidP="00992684">
      <w:pPr>
        <w:pStyle w:val="Caption"/>
      </w:pPr>
      <w:r>
        <w:t>Tab 1 – Participant Details</w:t>
      </w:r>
    </w:p>
    <w:p w14:paraId="3C61C595" w14:textId="77777777" w:rsidR="00992684" w:rsidRDefault="00992684" w:rsidP="00992684">
      <w:r w:rsidRPr="00891CFA">
        <w:rPr>
          <w:noProof/>
        </w:rPr>
        <w:drawing>
          <wp:inline distT="0" distB="0" distL="0" distR="0" wp14:anchorId="16CD2C8F" wp14:editId="58333421">
            <wp:extent cx="6191631" cy="750443"/>
            <wp:effectExtent l="0" t="0" r="0" b="0"/>
            <wp:docPr id="7801721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72101" name="Picture 1">
                      <a:extLst>
                        <a:ext uri="{C183D7F6-B498-43B3-948B-1728B52AA6E4}">
                          <adec:decorative xmlns:adec="http://schemas.microsoft.com/office/drawing/2017/decorative" val="1"/>
                        </a:ext>
                      </a:extLst>
                    </pic:cNvPr>
                    <pic:cNvPicPr/>
                  </pic:nvPicPr>
                  <pic:blipFill>
                    <a:blip r:embed="rId112"/>
                    <a:stretch>
                      <a:fillRect/>
                    </a:stretch>
                  </pic:blipFill>
                  <pic:spPr>
                    <a:xfrm>
                      <a:off x="0" y="0"/>
                      <a:ext cx="6191631" cy="750443"/>
                    </a:xfrm>
                    <a:prstGeom prst="rect">
                      <a:avLst/>
                    </a:prstGeom>
                  </pic:spPr>
                </pic:pic>
              </a:graphicData>
            </a:graphic>
          </wp:inline>
        </w:drawing>
      </w:r>
    </w:p>
    <w:p w14:paraId="0DE5AEC9" w14:textId="77777777" w:rsidR="00992684" w:rsidRPr="00BA0E07" w:rsidRDefault="00992684" w:rsidP="00992684">
      <w:r w:rsidRPr="00891CFA">
        <w:rPr>
          <w:noProof/>
        </w:rPr>
        <w:drawing>
          <wp:inline distT="0" distB="0" distL="0" distR="0" wp14:anchorId="3F63A916" wp14:editId="6D5A7553">
            <wp:extent cx="1987296" cy="619125"/>
            <wp:effectExtent l="0" t="0" r="0" b="0"/>
            <wp:docPr id="14050199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19994" name="Picture 1">
                      <a:extLst>
                        <a:ext uri="{C183D7F6-B498-43B3-948B-1728B52AA6E4}">
                          <adec:decorative xmlns:adec="http://schemas.microsoft.com/office/drawing/2017/decorative" val="1"/>
                        </a:ext>
                      </a:extLst>
                    </pic:cNvPr>
                    <pic:cNvPicPr/>
                  </pic:nvPicPr>
                  <pic:blipFill>
                    <a:blip r:embed="rId113"/>
                    <a:stretch>
                      <a:fillRect/>
                    </a:stretch>
                  </pic:blipFill>
                  <pic:spPr>
                    <a:xfrm>
                      <a:off x="0" y="0"/>
                      <a:ext cx="1987296" cy="619125"/>
                    </a:xfrm>
                    <a:prstGeom prst="rect">
                      <a:avLst/>
                    </a:prstGeom>
                  </pic:spPr>
                </pic:pic>
              </a:graphicData>
            </a:graphic>
          </wp:inline>
        </w:drawing>
      </w:r>
    </w:p>
    <w:p w14:paraId="3F6F1DB3" w14:textId="77777777" w:rsidR="00992684" w:rsidRDefault="00992684" w:rsidP="00992684">
      <w:r>
        <w:rPr>
          <w:b/>
          <w:bCs/>
        </w:rPr>
        <w:t xml:space="preserve">Columns: </w:t>
      </w:r>
      <w:r>
        <w:t>Household ID, State WIC ID, Last Set’s LDTU, Next Appt, Participant’s Name, Authorized Rep’s Name, Telephone #, Cert End Date, WIC Type, DOB, Language, Interp. (interpreter), Clinic Last Issued, Assigned to Clinic.</w:t>
      </w:r>
    </w:p>
    <w:p w14:paraId="24D33D36" w14:textId="77777777" w:rsidR="00992684" w:rsidRDefault="00992684" w:rsidP="00992684">
      <w:r>
        <w:rPr>
          <w:b/>
          <w:bCs/>
        </w:rPr>
        <w:t xml:space="preserve">Counts: </w:t>
      </w:r>
      <w:r>
        <w:t>Households and participants.</w:t>
      </w:r>
    </w:p>
    <w:p w14:paraId="56E00AA5" w14:textId="77777777" w:rsidR="00992684" w:rsidRPr="004D40AD" w:rsidRDefault="00992684" w:rsidP="00992684">
      <w:pPr>
        <w:spacing w:after="300"/>
      </w:pPr>
      <w:r>
        <w:rPr>
          <w:b/>
          <w:bCs/>
        </w:rPr>
        <w:t xml:space="preserve">Grouped by: </w:t>
      </w:r>
      <w:r>
        <w:t>Clinic where last set of benefits were issued.</w:t>
      </w:r>
    </w:p>
    <w:p w14:paraId="6C054776" w14:textId="77777777" w:rsidR="00992684" w:rsidRDefault="00992684" w:rsidP="00992684">
      <w:pPr>
        <w:pStyle w:val="Caption"/>
      </w:pPr>
      <w:r>
        <w:lastRenderedPageBreak/>
        <w:t>Tab 2 – Labels by Household</w:t>
      </w:r>
    </w:p>
    <w:p w14:paraId="21936CCF" w14:textId="77777777" w:rsidR="00992684" w:rsidRDefault="00992684" w:rsidP="00992684">
      <w:r w:rsidRPr="00891CFA">
        <w:rPr>
          <w:noProof/>
        </w:rPr>
        <w:drawing>
          <wp:inline distT="0" distB="0" distL="0" distR="0" wp14:anchorId="4253E42B" wp14:editId="27651892">
            <wp:extent cx="6349873" cy="465963"/>
            <wp:effectExtent l="0" t="0" r="0" b="0"/>
            <wp:docPr id="17388836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83654" name="Picture 1">
                      <a:extLst>
                        <a:ext uri="{C183D7F6-B498-43B3-948B-1728B52AA6E4}">
                          <adec:decorative xmlns:adec="http://schemas.microsoft.com/office/drawing/2017/decorative" val="1"/>
                        </a:ext>
                      </a:extLst>
                    </pic:cNvPr>
                    <pic:cNvPicPr/>
                  </pic:nvPicPr>
                  <pic:blipFill>
                    <a:blip r:embed="rId114"/>
                    <a:stretch>
                      <a:fillRect/>
                    </a:stretch>
                  </pic:blipFill>
                  <pic:spPr>
                    <a:xfrm>
                      <a:off x="0" y="0"/>
                      <a:ext cx="6349873" cy="465963"/>
                    </a:xfrm>
                    <a:prstGeom prst="rect">
                      <a:avLst/>
                    </a:prstGeom>
                  </pic:spPr>
                </pic:pic>
              </a:graphicData>
            </a:graphic>
          </wp:inline>
        </w:drawing>
      </w:r>
    </w:p>
    <w:p w14:paraId="2FC20D41" w14:textId="77777777" w:rsidR="00992684" w:rsidRPr="004D40AD" w:rsidRDefault="00992684" w:rsidP="00992684">
      <w:r>
        <w:rPr>
          <w:b/>
          <w:bCs/>
        </w:rPr>
        <w:t xml:space="preserve">Columns: </w:t>
      </w:r>
      <w:r>
        <w:t>Clinic Last Issued, Assigned to Clinic, Household ID, Authorized Rep’s Name, Mailing Address, City, State, Zip Code.</w:t>
      </w:r>
    </w:p>
    <w:p w14:paraId="4283381A" w14:textId="77777777" w:rsidR="00992684" w:rsidRDefault="00992684" w:rsidP="00992684">
      <w:pPr>
        <w:pStyle w:val="Caption"/>
      </w:pPr>
      <w:r>
        <w:t>Tab 3 – Labels by Participant</w:t>
      </w:r>
    </w:p>
    <w:p w14:paraId="3F0C0DD8" w14:textId="77777777" w:rsidR="00992684" w:rsidRDefault="00992684" w:rsidP="00992684">
      <w:r w:rsidRPr="00891CFA">
        <w:rPr>
          <w:noProof/>
        </w:rPr>
        <w:drawing>
          <wp:inline distT="0" distB="0" distL="0" distR="0" wp14:anchorId="6C6C4F6F" wp14:editId="12305096">
            <wp:extent cx="6191377" cy="407289"/>
            <wp:effectExtent l="0" t="0" r="0" b="0"/>
            <wp:docPr id="18471276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27605" name="Picture 1">
                      <a:extLst>
                        <a:ext uri="{C183D7F6-B498-43B3-948B-1728B52AA6E4}">
                          <adec:decorative xmlns:adec="http://schemas.microsoft.com/office/drawing/2017/decorative" val="1"/>
                        </a:ext>
                      </a:extLst>
                    </pic:cNvPr>
                    <pic:cNvPicPr/>
                  </pic:nvPicPr>
                  <pic:blipFill>
                    <a:blip r:embed="rId115"/>
                    <a:stretch>
                      <a:fillRect/>
                    </a:stretch>
                  </pic:blipFill>
                  <pic:spPr>
                    <a:xfrm>
                      <a:off x="0" y="0"/>
                      <a:ext cx="6191377" cy="407289"/>
                    </a:xfrm>
                    <a:prstGeom prst="rect">
                      <a:avLst/>
                    </a:prstGeom>
                  </pic:spPr>
                </pic:pic>
              </a:graphicData>
            </a:graphic>
          </wp:inline>
        </w:drawing>
      </w:r>
    </w:p>
    <w:p w14:paraId="4C7BED7C" w14:textId="77777777" w:rsidR="00992684" w:rsidRPr="004D40AD" w:rsidRDefault="00992684" w:rsidP="00992684">
      <w:r>
        <w:rPr>
          <w:b/>
          <w:bCs/>
        </w:rPr>
        <w:t xml:space="preserve">Columns: </w:t>
      </w:r>
      <w:r>
        <w:t>Clinic Last Issued, Assigned to Clinic, Household ID, State WIC ID, Participant’s Name, Mailing Address, City, State, Zip Code.</w:t>
      </w:r>
    </w:p>
    <w:p w14:paraId="1EB2F2A5"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60" w:name="_Toc235422856"/>
      <w:r>
        <w:br w:type="page"/>
      </w:r>
    </w:p>
    <w:p w14:paraId="49529BF7" w14:textId="462BF06A" w:rsidR="00992684" w:rsidRDefault="00992684" w:rsidP="00992684">
      <w:pPr>
        <w:pStyle w:val="Heading2"/>
      </w:pPr>
      <w:bookmarkStart w:id="61" w:name="_Toc244010769"/>
      <w:r>
        <w:lastRenderedPageBreak/>
        <w:t>Benefits &gt;&gt; Agency Management</w:t>
      </w:r>
      <w:bookmarkEnd w:id="60"/>
      <w:bookmarkEnd w:id="61"/>
    </w:p>
    <w:p w14:paraId="5B7D46FE" w14:textId="77777777" w:rsidR="00992684" w:rsidRDefault="00992684" w:rsidP="00992684">
      <w:pPr>
        <w:pStyle w:val="Heading3"/>
      </w:pPr>
      <w:bookmarkStart w:id="62" w:name="_Toc235422858"/>
      <w:bookmarkStart w:id="63" w:name="_Toc244010770"/>
      <w:r>
        <w:t>Returned Formula</w:t>
      </w:r>
      <w:bookmarkEnd w:id="62"/>
      <w:bookmarkEnd w:id="63"/>
    </w:p>
    <w:p w14:paraId="701953EA" w14:textId="77777777" w:rsidR="00992684" w:rsidRDefault="00992684" w:rsidP="00992684">
      <w:r>
        <w:t>Created June 6, 2025</w:t>
      </w:r>
    </w:p>
    <w:p w14:paraId="16B52974" w14:textId="77777777" w:rsidR="00992684" w:rsidRDefault="00992684" w:rsidP="00992684">
      <w:pPr>
        <w:pStyle w:val="Heading4"/>
      </w:pPr>
      <w:r>
        <w:t>Overview</w:t>
      </w:r>
    </w:p>
    <w:p w14:paraId="3F03FAEB" w14:textId="77777777" w:rsidR="00992684" w:rsidRDefault="00992684" w:rsidP="00992684">
      <w:r>
        <w:t>A list of participants with returned formula originally issued at the specified agency and returned during the specified dates.</w:t>
      </w:r>
    </w:p>
    <w:p w14:paraId="16BDD08E" w14:textId="77777777" w:rsidR="00992684" w:rsidRDefault="00992684" w:rsidP="00992684">
      <w:pPr>
        <w:pStyle w:val="Heading4"/>
      </w:pPr>
      <w:r>
        <w:t>Some uses</w:t>
      </w:r>
    </w:p>
    <w:p w14:paraId="0AF6A07F" w14:textId="77777777" w:rsidR="00992684" w:rsidRDefault="00992684" w:rsidP="00992684">
      <w:pPr>
        <w:pStyle w:val="ListBullet"/>
        <w:ind w:left="360" w:hanging="360"/>
      </w:pPr>
      <w:r>
        <w:t>Assist with tracking returned formula.</w:t>
      </w:r>
    </w:p>
    <w:p w14:paraId="3277D180" w14:textId="77777777" w:rsidR="00992684" w:rsidRDefault="00992684" w:rsidP="00992684">
      <w:pPr>
        <w:pStyle w:val="Heading4"/>
      </w:pPr>
      <w:r>
        <w:t>Prompts</w:t>
      </w:r>
    </w:p>
    <w:p w14:paraId="39ACD92B" w14:textId="77777777" w:rsidR="00992684" w:rsidRDefault="00992684" w:rsidP="00DB35CC">
      <w:pPr>
        <w:pStyle w:val="ListParagraph"/>
      </w:pPr>
      <w:r>
        <w:t>Agency ID – agency where the participants currently belong.</w:t>
      </w:r>
    </w:p>
    <w:p w14:paraId="37140CE8" w14:textId="77777777" w:rsidR="00992684" w:rsidRDefault="00992684" w:rsidP="00DB35CC">
      <w:pPr>
        <w:pStyle w:val="ListParagraph"/>
      </w:pPr>
      <w:r>
        <w:t>Start Date – the first date in the time period during which formula was returned.</w:t>
      </w:r>
    </w:p>
    <w:p w14:paraId="173FE24C" w14:textId="77777777" w:rsidR="00992684" w:rsidRDefault="00992684" w:rsidP="00DB35CC">
      <w:pPr>
        <w:pStyle w:val="ListParagraph"/>
      </w:pPr>
      <w:r>
        <w:t>End Date – the last date in the time period during which formula was returned.</w:t>
      </w:r>
    </w:p>
    <w:p w14:paraId="08D93210" w14:textId="77777777" w:rsidR="00992684" w:rsidRDefault="00992684" w:rsidP="00992684">
      <w:pPr>
        <w:pStyle w:val="Heading4"/>
      </w:pPr>
      <w:r>
        <w:t>Report output</w:t>
      </w:r>
    </w:p>
    <w:p w14:paraId="0F6248FC" w14:textId="77777777" w:rsidR="00992684" w:rsidRDefault="00992684" w:rsidP="00992684">
      <w:pPr>
        <w:pStyle w:val="Caption"/>
      </w:pPr>
      <w:r>
        <w:t>Tab 1 – List</w:t>
      </w:r>
    </w:p>
    <w:p w14:paraId="4896B5BA" w14:textId="77777777" w:rsidR="00992684" w:rsidRDefault="00992684" w:rsidP="00992684">
      <w:pPr>
        <w:pStyle w:val="Caption"/>
        <w:spacing w:before="60"/>
      </w:pPr>
      <w:r w:rsidRPr="00530FC4">
        <w:rPr>
          <w:noProof/>
        </w:rPr>
        <w:drawing>
          <wp:inline distT="0" distB="0" distL="0" distR="0" wp14:anchorId="0B8CD443" wp14:editId="34B7C6B0">
            <wp:extent cx="5943600" cy="542290"/>
            <wp:effectExtent l="0" t="0" r="0" b="0"/>
            <wp:docPr id="18247310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31078" name="Picture 1">
                      <a:extLst>
                        <a:ext uri="{C183D7F6-B498-43B3-948B-1728B52AA6E4}">
                          <adec:decorative xmlns:adec="http://schemas.microsoft.com/office/drawing/2017/decorative" val="1"/>
                        </a:ext>
                      </a:extLst>
                    </pic:cNvPr>
                    <pic:cNvPicPr/>
                  </pic:nvPicPr>
                  <pic:blipFill>
                    <a:blip r:embed="rId116"/>
                    <a:stretch>
                      <a:fillRect/>
                    </a:stretch>
                  </pic:blipFill>
                  <pic:spPr>
                    <a:xfrm>
                      <a:off x="0" y="0"/>
                      <a:ext cx="5943600" cy="542290"/>
                    </a:xfrm>
                    <a:prstGeom prst="rect">
                      <a:avLst/>
                    </a:prstGeom>
                  </pic:spPr>
                </pic:pic>
              </a:graphicData>
            </a:graphic>
          </wp:inline>
        </w:drawing>
      </w:r>
    </w:p>
    <w:p w14:paraId="58C673AA" w14:textId="77777777" w:rsidR="00992684" w:rsidRDefault="00992684" w:rsidP="00992684">
      <w:r w:rsidRPr="00530FC4">
        <w:rPr>
          <w:noProof/>
        </w:rPr>
        <w:drawing>
          <wp:inline distT="0" distB="0" distL="0" distR="0" wp14:anchorId="094E1832" wp14:editId="1402E9DE">
            <wp:extent cx="1634490" cy="539877"/>
            <wp:effectExtent l="0" t="0" r="3810" b="0"/>
            <wp:docPr id="14869371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37123" name="Picture 1">
                      <a:extLst>
                        <a:ext uri="{C183D7F6-B498-43B3-948B-1728B52AA6E4}">
                          <adec:decorative xmlns:adec="http://schemas.microsoft.com/office/drawing/2017/decorative" val="1"/>
                        </a:ext>
                      </a:extLst>
                    </pic:cNvPr>
                    <pic:cNvPicPr/>
                  </pic:nvPicPr>
                  <pic:blipFill>
                    <a:blip r:embed="rId117"/>
                    <a:stretch>
                      <a:fillRect/>
                    </a:stretch>
                  </pic:blipFill>
                  <pic:spPr>
                    <a:xfrm>
                      <a:off x="0" y="0"/>
                      <a:ext cx="1634490" cy="539877"/>
                    </a:xfrm>
                    <a:prstGeom prst="rect">
                      <a:avLst/>
                    </a:prstGeom>
                  </pic:spPr>
                </pic:pic>
              </a:graphicData>
            </a:graphic>
          </wp:inline>
        </w:drawing>
      </w:r>
    </w:p>
    <w:p w14:paraId="50502B74" w14:textId="77777777" w:rsidR="00992684" w:rsidRDefault="00992684" w:rsidP="00992684">
      <w:r>
        <w:rPr>
          <w:b/>
          <w:bCs/>
        </w:rPr>
        <w:t xml:space="preserve">Columns: </w:t>
      </w:r>
      <w:r>
        <w:t>Clinic ID, Household ID, State WIC ID, First Name, Last Name, DOB (date of birth), WIC Type, Issued Date, FDTU (first date to use), Returned Date, Returned Formula.</w:t>
      </w:r>
    </w:p>
    <w:p w14:paraId="2E9FF428" w14:textId="77777777" w:rsidR="00992684" w:rsidRPr="009E2194" w:rsidRDefault="00992684" w:rsidP="00992684">
      <w:r>
        <w:rPr>
          <w:b/>
          <w:bCs/>
        </w:rPr>
        <w:t xml:space="preserve">Counts: </w:t>
      </w:r>
      <w:r>
        <w:t>Participants.</w:t>
      </w:r>
    </w:p>
    <w:p w14:paraId="49667567" w14:textId="77777777" w:rsidR="00992684" w:rsidRDefault="00992684" w:rsidP="00992684">
      <w:pPr>
        <w:pStyle w:val="Heading3"/>
      </w:pPr>
      <w:bookmarkStart w:id="64" w:name="_Toc235422859"/>
      <w:bookmarkStart w:id="65" w:name="_Toc244010771"/>
      <w:r>
        <w:t>WIC Contacts and Benefits Not Issued</w:t>
      </w:r>
      <w:bookmarkEnd w:id="64"/>
      <w:bookmarkEnd w:id="65"/>
    </w:p>
    <w:p w14:paraId="7AB2C635" w14:textId="77777777" w:rsidR="00992684" w:rsidRDefault="00992684" w:rsidP="00992684">
      <w:r>
        <w:t>Revised July 7, 2025</w:t>
      </w:r>
    </w:p>
    <w:p w14:paraId="376ADEA2" w14:textId="77777777" w:rsidR="00992684" w:rsidRDefault="00992684" w:rsidP="00992684">
      <w:pPr>
        <w:pStyle w:val="Heading4"/>
      </w:pPr>
      <w:r>
        <w:lastRenderedPageBreak/>
        <w:t>Overview</w:t>
      </w:r>
    </w:p>
    <w:p w14:paraId="19EBBE9A" w14:textId="77777777" w:rsidR="00992684" w:rsidRPr="006E6D24" w:rsidRDefault="00992684" w:rsidP="00992684">
      <w:pPr>
        <w:rPr>
          <w:bCs/>
        </w:rPr>
      </w:pPr>
      <w:r>
        <w:t>A list of participants who belong to the specified agency and had a WIC contact (Cert, MCA, documented Nutrition Education Contact or documented Note) during the specified date range and have a</w:t>
      </w:r>
      <w:r>
        <w:rPr>
          <w:bCs/>
        </w:rPr>
        <w:t xml:space="preserve"> last Last Date to Use (LDTU) before the contact date, the same as the contact date, or within 15 days after the contact date. A second tab provides a count of contacts by certifier/staff person. This report also has optional input controls to filter the output by contact types and note subjects.</w:t>
      </w:r>
    </w:p>
    <w:p w14:paraId="03FBD3F2" w14:textId="77777777" w:rsidR="00992684" w:rsidRDefault="00992684" w:rsidP="00992684">
      <w:pPr>
        <w:pStyle w:val="Heading4"/>
      </w:pPr>
      <w:r>
        <w:t>Some uses</w:t>
      </w:r>
    </w:p>
    <w:p w14:paraId="6EFE8EA7" w14:textId="77777777" w:rsidR="00992684" w:rsidRPr="004D40AD" w:rsidRDefault="00992684" w:rsidP="00992684">
      <w:r>
        <w:t>Identify and address instances where staff complete contacts but fail to issue benefits.</w:t>
      </w:r>
    </w:p>
    <w:p w14:paraId="36B38F29" w14:textId="77777777" w:rsidR="00992684" w:rsidRDefault="00992684" w:rsidP="00992684">
      <w:pPr>
        <w:pStyle w:val="Heading4"/>
      </w:pPr>
      <w:r>
        <w:t>Prompts</w:t>
      </w:r>
    </w:p>
    <w:p w14:paraId="2187E05A" w14:textId="77777777" w:rsidR="00992684" w:rsidRDefault="00992684" w:rsidP="00DB35CC">
      <w:pPr>
        <w:pStyle w:val="ListParagraph"/>
      </w:pPr>
      <w:r>
        <w:t>Agency ID – agency where the participants currently belong.</w:t>
      </w:r>
    </w:p>
    <w:p w14:paraId="74B6A8F8" w14:textId="77777777" w:rsidR="00992684" w:rsidRDefault="00992684" w:rsidP="00DB35CC">
      <w:pPr>
        <w:pStyle w:val="ListParagraph"/>
      </w:pPr>
      <w:r>
        <w:t>Start Date – the first date in the time period during which the contact (cert, MCA, documented NE contact or note) occurred.</w:t>
      </w:r>
    </w:p>
    <w:p w14:paraId="1E7D2EDA" w14:textId="77777777" w:rsidR="00992684" w:rsidRDefault="00992684" w:rsidP="00DB35CC">
      <w:pPr>
        <w:pStyle w:val="ListParagraph"/>
      </w:pPr>
      <w:r>
        <w:t>End Date – the last date in the time period during which the contact (cert, MCA, documented NE contact or note) occurred.</w:t>
      </w:r>
    </w:p>
    <w:p w14:paraId="437B254E" w14:textId="77777777" w:rsidR="00992684" w:rsidRDefault="00992684" w:rsidP="00992684">
      <w:pPr>
        <w:pStyle w:val="Heading4"/>
      </w:pPr>
      <w:r>
        <w:t>Report output</w:t>
      </w:r>
    </w:p>
    <w:p w14:paraId="6652FF72" w14:textId="77777777" w:rsidR="00992684" w:rsidRDefault="00992684" w:rsidP="00992684">
      <w:pPr>
        <w:pStyle w:val="Caption"/>
      </w:pPr>
      <w:r>
        <w:t xml:space="preserve">Tab 1 – </w:t>
      </w:r>
      <w:r w:rsidRPr="004D40AD">
        <w:t>Participant</w:t>
      </w:r>
      <w:r>
        <w:t xml:space="preserve"> List</w:t>
      </w:r>
    </w:p>
    <w:p w14:paraId="191E97A7" w14:textId="77777777" w:rsidR="00992684" w:rsidRDefault="00992684" w:rsidP="00992684">
      <w:pPr>
        <w:pStyle w:val="Caption"/>
        <w:spacing w:before="60"/>
      </w:pPr>
      <w:r w:rsidRPr="006E6D24">
        <w:rPr>
          <w:noProof/>
        </w:rPr>
        <w:drawing>
          <wp:inline distT="0" distB="0" distL="0" distR="0" wp14:anchorId="4ED2A9DD" wp14:editId="02CB5051">
            <wp:extent cx="5943600" cy="455930"/>
            <wp:effectExtent l="0" t="0" r="0" b="1270"/>
            <wp:docPr id="16525550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55097" name="Picture 1">
                      <a:extLst>
                        <a:ext uri="{C183D7F6-B498-43B3-948B-1728B52AA6E4}">
                          <adec:decorative xmlns:adec="http://schemas.microsoft.com/office/drawing/2017/decorative" val="1"/>
                        </a:ext>
                      </a:extLst>
                    </pic:cNvPr>
                    <pic:cNvPicPr/>
                  </pic:nvPicPr>
                  <pic:blipFill>
                    <a:blip r:embed="rId118"/>
                    <a:stretch>
                      <a:fillRect/>
                    </a:stretch>
                  </pic:blipFill>
                  <pic:spPr>
                    <a:xfrm>
                      <a:off x="0" y="0"/>
                      <a:ext cx="5943600" cy="455930"/>
                    </a:xfrm>
                    <a:prstGeom prst="rect">
                      <a:avLst/>
                    </a:prstGeom>
                  </pic:spPr>
                </pic:pic>
              </a:graphicData>
            </a:graphic>
          </wp:inline>
        </w:drawing>
      </w:r>
    </w:p>
    <w:p w14:paraId="45AC8FF9" w14:textId="77777777" w:rsidR="00992684" w:rsidRDefault="00992684" w:rsidP="00992684">
      <w:r>
        <w:rPr>
          <w:b/>
          <w:bCs/>
        </w:rPr>
        <w:t xml:space="preserve">Columns: </w:t>
      </w:r>
      <w:r>
        <w:t>Household ID, State WIC ID, WIC Type, Contact Type, Contact Date, Last Set’s LDTU, Issuance Status (not issued or issued), Currently High Risk, Authorized Rep’s Name, Telephone #, Comment, Username, Certifier/Staff Person.</w:t>
      </w:r>
    </w:p>
    <w:p w14:paraId="081C270A" w14:textId="77777777" w:rsidR="00992684" w:rsidRDefault="00992684" w:rsidP="00992684">
      <w:r>
        <w:rPr>
          <w:b/>
          <w:bCs/>
        </w:rPr>
        <w:t>Counts:</w:t>
      </w:r>
      <w:r>
        <w:t xml:space="preserve"> Participants.</w:t>
      </w:r>
    </w:p>
    <w:p w14:paraId="3B126D78" w14:textId="77777777" w:rsidR="00992684" w:rsidRDefault="00992684" w:rsidP="00992684">
      <w:pPr>
        <w:pStyle w:val="Caption"/>
      </w:pPr>
      <w:r>
        <w:t xml:space="preserve">Tab 2 – </w:t>
      </w:r>
      <w:r w:rsidRPr="004D40AD">
        <w:t>Counts</w:t>
      </w:r>
    </w:p>
    <w:p w14:paraId="4CFE6F55" w14:textId="77777777" w:rsidR="00992684" w:rsidRDefault="00992684" w:rsidP="00992684">
      <w:pPr>
        <w:spacing w:before="60"/>
      </w:pPr>
      <w:r w:rsidRPr="006E6D24">
        <w:rPr>
          <w:noProof/>
        </w:rPr>
        <w:drawing>
          <wp:inline distT="0" distB="0" distL="0" distR="0" wp14:anchorId="4CD4DC69" wp14:editId="1D188FB3">
            <wp:extent cx="3783076" cy="489077"/>
            <wp:effectExtent l="0" t="0" r="8255" b="6350"/>
            <wp:docPr id="12080022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02256" name="Picture 1">
                      <a:extLst>
                        <a:ext uri="{C183D7F6-B498-43B3-948B-1728B52AA6E4}">
                          <adec:decorative xmlns:adec="http://schemas.microsoft.com/office/drawing/2017/decorative" val="1"/>
                        </a:ext>
                      </a:extLst>
                    </pic:cNvPr>
                    <pic:cNvPicPr/>
                  </pic:nvPicPr>
                  <pic:blipFill>
                    <a:blip r:embed="rId119"/>
                    <a:stretch>
                      <a:fillRect/>
                    </a:stretch>
                  </pic:blipFill>
                  <pic:spPr>
                    <a:xfrm>
                      <a:off x="0" y="0"/>
                      <a:ext cx="3783076" cy="489077"/>
                    </a:xfrm>
                    <a:prstGeom prst="rect">
                      <a:avLst/>
                    </a:prstGeom>
                  </pic:spPr>
                </pic:pic>
              </a:graphicData>
            </a:graphic>
          </wp:inline>
        </w:drawing>
      </w:r>
    </w:p>
    <w:p w14:paraId="5801E871" w14:textId="77777777" w:rsidR="00992684" w:rsidRDefault="00992684" w:rsidP="00992684">
      <w:pPr>
        <w:spacing w:before="60"/>
      </w:pPr>
      <w:r>
        <w:rPr>
          <w:b/>
          <w:bCs/>
        </w:rPr>
        <w:t xml:space="preserve">Columns: </w:t>
      </w:r>
      <w:r>
        <w:t>TOTAL, Cert/Recert, MCA, NE, Note.</w:t>
      </w:r>
    </w:p>
    <w:p w14:paraId="5C3F2BB6" w14:textId="77777777" w:rsidR="00992684" w:rsidRDefault="00992684" w:rsidP="00992684">
      <w:pPr>
        <w:spacing w:before="60"/>
      </w:pPr>
      <w:r>
        <w:rPr>
          <w:b/>
          <w:bCs/>
        </w:rPr>
        <w:t xml:space="preserve">Rows: </w:t>
      </w:r>
      <w:r>
        <w:t>AGENCY TOTAL, staff names.</w:t>
      </w:r>
    </w:p>
    <w:p w14:paraId="5D192155"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66" w:name="_Toc235422860"/>
      <w:r>
        <w:br w:type="page"/>
      </w:r>
    </w:p>
    <w:p w14:paraId="7E7CDE33" w14:textId="15A103BD" w:rsidR="00992684" w:rsidRDefault="00992684" w:rsidP="00992684">
      <w:pPr>
        <w:pStyle w:val="Heading2"/>
      </w:pPr>
      <w:bookmarkStart w:id="67" w:name="_Toc244010772"/>
      <w:r>
        <w:lastRenderedPageBreak/>
        <w:t>Counts</w:t>
      </w:r>
      <w:bookmarkEnd w:id="66"/>
      <w:bookmarkEnd w:id="67"/>
    </w:p>
    <w:p w14:paraId="176538C0" w14:textId="77777777" w:rsidR="00992684" w:rsidRDefault="00992684" w:rsidP="00992684">
      <w:pPr>
        <w:pStyle w:val="Heading3"/>
      </w:pPr>
      <w:bookmarkStart w:id="68" w:name="_Toc235422861"/>
      <w:bookmarkStart w:id="69" w:name="_Toc244010773"/>
      <w:r>
        <w:t>Count of Contacts by WIC Type, Race, and Clinic for Grantee &amp; Agency and Statewide by Agency</w:t>
      </w:r>
      <w:bookmarkEnd w:id="68"/>
      <w:bookmarkEnd w:id="69"/>
    </w:p>
    <w:p w14:paraId="213ED8B9" w14:textId="77777777" w:rsidR="00992684" w:rsidRDefault="00992684" w:rsidP="00992684">
      <w:r>
        <w:t>Revised Nov. 5, 2025</w:t>
      </w:r>
    </w:p>
    <w:p w14:paraId="030CE2D0" w14:textId="77777777" w:rsidR="00992684" w:rsidRDefault="00992684" w:rsidP="00992684">
      <w:pPr>
        <w:pStyle w:val="Heading4"/>
      </w:pPr>
      <w:r>
        <w:t>Overview</w:t>
      </w:r>
    </w:p>
    <w:p w14:paraId="2066027B" w14:textId="77777777" w:rsidR="00992684" w:rsidRDefault="00992684" w:rsidP="00992684">
      <w:r>
        <w:t xml:space="preserve">A count of new certifications, recertifications, Mid-certification Assessments (MCAs) and Nutrition Education Contacts (NECs) by WIC type, race/ethnicity, and clinic for the specified grantee and its agencies during the specified date range. The output also provides statewide counts by WIC type and race/ethnicity for the MN WIC Program and each agency. NOTE: the </w:t>
      </w:r>
      <w:r>
        <w:rPr>
          <w:b/>
          <w:bCs/>
        </w:rPr>
        <w:t>Grantee ID</w:t>
      </w:r>
      <w:r>
        <w:t xml:space="preserve"> is entered into the prompts (not the Agency ID).</w:t>
      </w:r>
    </w:p>
    <w:p w14:paraId="0479F604" w14:textId="77777777" w:rsidR="00992684" w:rsidRDefault="00992684" w:rsidP="00992684">
      <w:pPr>
        <w:pStyle w:val="Heading4"/>
      </w:pPr>
      <w:r>
        <w:t>Some uses</w:t>
      </w:r>
    </w:p>
    <w:p w14:paraId="55DFACF3" w14:textId="77777777" w:rsidR="00992684" w:rsidRDefault="00992684" w:rsidP="00DB35CC">
      <w:pPr>
        <w:pStyle w:val="ListParagraph"/>
      </w:pPr>
      <w:r>
        <w:t>Assess and compare productivity of grantees, agencies, or clinics.</w:t>
      </w:r>
    </w:p>
    <w:p w14:paraId="00FADAA5" w14:textId="77777777" w:rsidR="00992684" w:rsidRDefault="00992684" w:rsidP="00DB35CC">
      <w:pPr>
        <w:pStyle w:val="ListParagraph"/>
      </w:pPr>
      <w:r>
        <w:t>Obtain counts of participants provided WIC services by WIC type and race/ethnicity.</w:t>
      </w:r>
    </w:p>
    <w:p w14:paraId="32A2A2CA" w14:textId="77777777" w:rsidR="00992684" w:rsidRDefault="00992684" w:rsidP="00992684">
      <w:pPr>
        <w:pStyle w:val="Heading4"/>
      </w:pPr>
      <w:r>
        <w:t>Prompts</w:t>
      </w:r>
    </w:p>
    <w:p w14:paraId="244BF7BA" w14:textId="77777777" w:rsidR="00992684" w:rsidRDefault="00992684" w:rsidP="00DB35CC">
      <w:pPr>
        <w:pStyle w:val="ListParagraph"/>
      </w:pPr>
      <w:r>
        <w:t>Start Date – the first date in the time period during which the contact (new cert, recert, MCA, or NECs) occurred.</w:t>
      </w:r>
    </w:p>
    <w:p w14:paraId="116B5F78" w14:textId="77777777" w:rsidR="00992684" w:rsidRDefault="00992684" w:rsidP="00DB35CC">
      <w:pPr>
        <w:pStyle w:val="ListParagraph"/>
      </w:pPr>
      <w:r>
        <w:t>End Date – the last date in the time period during which the contact (new cert, recert, MCA, or NECs) occurred.</w:t>
      </w:r>
    </w:p>
    <w:p w14:paraId="5F3A45F6" w14:textId="77777777" w:rsidR="00992684" w:rsidRDefault="00992684" w:rsidP="00DB35CC">
      <w:pPr>
        <w:pStyle w:val="ListParagraph"/>
      </w:pPr>
      <w:r>
        <w:t>Grantee ID – the grantee ID associated with the agency ID where the contact was completed.</w:t>
      </w:r>
    </w:p>
    <w:p w14:paraId="599ADBE0" w14:textId="77777777" w:rsidR="00992684" w:rsidRDefault="00992684" w:rsidP="00992684">
      <w:pPr>
        <w:pStyle w:val="Heading4"/>
      </w:pPr>
      <w:r>
        <w:t>Report outputs</w:t>
      </w:r>
    </w:p>
    <w:p w14:paraId="24F1F8F1" w14:textId="77777777" w:rsidR="00992684" w:rsidRDefault="00992684" w:rsidP="00992684">
      <w:pPr>
        <w:pStyle w:val="Caption"/>
      </w:pPr>
      <w:r>
        <w:t>Tab 1 – Grantee-Agency-Clinic</w:t>
      </w:r>
    </w:p>
    <w:p w14:paraId="71E803D9" w14:textId="77777777" w:rsidR="00992684" w:rsidRDefault="00992684" w:rsidP="00992684">
      <w:pPr>
        <w:pStyle w:val="Caption"/>
        <w:spacing w:before="60"/>
      </w:pPr>
      <w:r w:rsidRPr="00876D7B">
        <w:rPr>
          <w:noProof/>
        </w:rPr>
        <w:drawing>
          <wp:inline distT="0" distB="0" distL="0" distR="0" wp14:anchorId="524D918E" wp14:editId="04D5D207">
            <wp:extent cx="5943600" cy="856615"/>
            <wp:effectExtent l="0" t="0" r="0" b="635"/>
            <wp:docPr id="2135730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3001" name="Picture 1">
                      <a:extLst>
                        <a:ext uri="{C183D7F6-B498-43B3-948B-1728B52AA6E4}">
                          <adec:decorative xmlns:adec="http://schemas.microsoft.com/office/drawing/2017/decorative" val="1"/>
                        </a:ext>
                      </a:extLst>
                    </pic:cNvPr>
                    <pic:cNvPicPr/>
                  </pic:nvPicPr>
                  <pic:blipFill>
                    <a:blip r:embed="rId120"/>
                    <a:stretch>
                      <a:fillRect/>
                    </a:stretch>
                  </pic:blipFill>
                  <pic:spPr>
                    <a:xfrm>
                      <a:off x="0" y="0"/>
                      <a:ext cx="5943600" cy="856615"/>
                    </a:xfrm>
                    <a:prstGeom prst="rect">
                      <a:avLst/>
                    </a:prstGeom>
                  </pic:spPr>
                </pic:pic>
              </a:graphicData>
            </a:graphic>
          </wp:inline>
        </w:drawing>
      </w:r>
    </w:p>
    <w:p w14:paraId="6CE894EA" w14:textId="77777777" w:rsidR="00992684" w:rsidRDefault="00992684" w:rsidP="00992684">
      <w:r>
        <w:rPr>
          <w:b/>
          <w:bCs/>
        </w:rPr>
        <w:t xml:space="preserve">Columns: </w:t>
      </w:r>
      <w:r>
        <w:t>TOTAL, TOTAL Certs, New Cert, Recert, MCA, NEC.</w:t>
      </w:r>
    </w:p>
    <w:p w14:paraId="31A5C33B" w14:textId="77777777" w:rsidR="00992684" w:rsidRPr="004D40AD" w:rsidRDefault="00992684" w:rsidP="00992684">
      <w:r>
        <w:rPr>
          <w:b/>
          <w:bCs/>
        </w:rPr>
        <w:t xml:space="preserve">Rows: </w:t>
      </w:r>
      <w:r>
        <w:t>Grantee name (ID), agency name (ID), CLINIC IDs.</w:t>
      </w:r>
    </w:p>
    <w:p w14:paraId="3F3F6967" w14:textId="77777777" w:rsidR="00992684" w:rsidRDefault="00992684" w:rsidP="00992684">
      <w:pPr>
        <w:pStyle w:val="Caption"/>
      </w:pPr>
      <w:r>
        <w:t>Tab 2 – WIC Type</w:t>
      </w:r>
    </w:p>
    <w:p w14:paraId="7EBB6C61" w14:textId="77777777" w:rsidR="00992684" w:rsidRDefault="00992684" w:rsidP="00992684">
      <w:pPr>
        <w:spacing w:before="60"/>
        <w:rPr>
          <w:rFonts w:ascii="Calibri Light" w:hAnsi="Calibri Light"/>
          <w:bCs/>
          <w:i/>
          <w:color w:val="003865" w:themeColor="text1"/>
          <w:sz w:val="18"/>
        </w:rPr>
      </w:pPr>
      <w:r w:rsidRPr="00876D7B">
        <w:rPr>
          <w:noProof/>
        </w:rPr>
        <w:lastRenderedPageBreak/>
        <w:drawing>
          <wp:inline distT="0" distB="0" distL="0" distR="0" wp14:anchorId="19E6F711" wp14:editId="77107821">
            <wp:extent cx="5943600" cy="1466215"/>
            <wp:effectExtent l="0" t="0" r="0" b="635"/>
            <wp:docPr id="13683845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84555" name="Picture 1">
                      <a:extLst>
                        <a:ext uri="{C183D7F6-B498-43B3-948B-1728B52AA6E4}">
                          <adec:decorative xmlns:adec="http://schemas.microsoft.com/office/drawing/2017/decorative" val="1"/>
                        </a:ext>
                      </a:extLst>
                    </pic:cNvPr>
                    <pic:cNvPicPr/>
                  </pic:nvPicPr>
                  <pic:blipFill>
                    <a:blip r:embed="rId121"/>
                    <a:stretch>
                      <a:fillRect/>
                    </a:stretch>
                  </pic:blipFill>
                  <pic:spPr>
                    <a:xfrm>
                      <a:off x="0" y="0"/>
                      <a:ext cx="5943600" cy="1466215"/>
                    </a:xfrm>
                    <a:prstGeom prst="rect">
                      <a:avLst/>
                    </a:prstGeom>
                  </pic:spPr>
                </pic:pic>
              </a:graphicData>
            </a:graphic>
          </wp:inline>
        </w:drawing>
      </w:r>
    </w:p>
    <w:p w14:paraId="7739CEE1" w14:textId="77777777" w:rsidR="00992684" w:rsidRDefault="00992684" w:rsidP="00992684">
      <w:r>
        <w:rPr>
          <w:b/>
          <w:bCs/>
        </w:rPr>
        <w:t xml:space="preserve">Columns: </w:t>
      </w:r>
      <w:r>
        <w:t>TOTAL, Pregnant, Breastfeeding, Non-BF, Infant, Child.</w:t>
      </w:r>
    </w:p>
    <w:p w14:paraId="7FC28180" w14:textId="77777777" w:rsidR="00992684" w:rsidRDefault="00992684" w:rsidP="00992684">
      <w:pPr>
        <w:rPr>
          <w:rFonts w:ascii="Calibri Light" w:hAnsi="Calibri Light"/>
          <w:bCs/>
          <w:i/>
          <w:color w:val="003865" w:themeColor="text1"/>
          <w:sz w:val="18"/>
        </w:rPr>
      </w:pPr>
      <w:r>
        <w:rPr>
          <w:b/>
          <w:bCs/>
        </w:rPr>
        <w:t xml:space="preserve">Rows: </w:t>
      </w:r>
      <w:r>
        <w:t>Grantee name (ID), TOTAL Certs, New Cert, Recert, MCA, NEC, agency name (ID), TOTAL Certs, New Cert, Recert, MCA, NEC.</w:t>
      </w:r>
    </w:p>
    <w:p w14:paraId="63EEFDC4" w14:textId="77777777" w:rsidR="00992684" w:rsidRDefault="00992684" w:rsidP="00992684">
      <w:pPr>
        <w:pStyle w:val="Caption"/>
      </w:pPr>
      <w:r>
        <w:t xml:space="preserve">Tab 3 – Race </w:t>
      </w:r>
      <w:r w:rsidRPr="004D40AD">
        <w:t>Ethnicity</w:t>
      </w:r>
    </w:p>
    <w:p w14:paraId="628A2231" w14:textId="77777777" w:rsidR="00992684" w:rsidRDefault="00992684" w:rsidP="00992684">
      <w:pPr>
        <w:spacing w:before="60"/>
      </w:pPr>
      <w:r w:rsidRPr="00876D7B">
        <w:rPr>
          <w:noProof/>
        </w:rPr>
        <w:drawing>
          <wp:inline distT="0" distB="0" distL="0" distR="0" wp14:anchorId="55C57576" wp14:editId="45A6DB95">
            <wp:extent cx="5943600" cy="1586230"/>
            <wp:effectExtent l="0" t="0" r="0" b="0"/>
            <wp:docPr id="18067012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01216" name="Picture 1">
                      <a:extLst>
                        <a:ext uri="{C183D7F6-B498-43B3-948B-1728B52AA6E4}">
                          <adec:decorative xmlns:adec="http://schemas.microsoft.com/office/drawing/2017/decorative" val="1"/>
                        </a:ext>
                      </a:extLst>
                    </pic:cNvPr>
                    <pic:cNvPicPr/>
                  </pic:nvPicPr>
                  <pic:blipFill>
                    <a:blip r:embed="rId122"/>
                    <a:stretch>
                      <a:fillRect/>
                    </a:stretch>
                  </pic:blipFill>
                  <pic:spPr>
                    <a:xfrm>
                      <a:off x="0" y="0"/>
                      <a:ext cx="5943600" cy="1586230"/>
                    </a:xfrm>
                    <a:prstGeom prst="rect">
                      <a:avLst/>
                    </a:prstGeom>
                  </pic:spPr>
                </pic:pic>
              </a:graphicData>
            </a:graphic>
          </wp:inline>
        </w:drawing>
      </w:r>
    </w:p>
    <w:p w14:paraId="684E9168" w14:textId="77777777" w:rsidR="00992684" w:rsidRDefault="00992684" w:rsidP="00992684">
      <w:r>
        <w:rPr>
          <w:b/>
          <w:bCs/>
        </w:rPr>
        <w:t xml:space="preserve">Columns: </w:t>
      </w:r>
      <w:r>
        <w:t>TOTAL, Amer Indian NH, Asian NH, Black/African Amer NH, White NH, &gt;1 Race NH, HISPANIC All Races, UNK Race.</w:t>
      </w:r>
    </w:p>
    <w:p w14:paraId="292D3A4B" w14:textId="77777777" w:rsidR="00992684" w:rsidRPr="004D40AD" w:rsidRDefault="00992684" w:rsidP="00992684">
      <w:r>
        <w:rPr>
          <w:b/>
          <w:bCs/>
        </w:rPr>
        <w:t xml:space="preserve">Rows: </w:t>
      </w:r>
      <w:r>
        <w:t>Grantee name (ID), TOTAL Certs, New Cert, Recert, MCA, NEC, agency name (ID), TOTAL Certs, New Cert, Recert, MCA, NEC.</w:t>
      </w:r>
    </w:p>
    <w:p w14:paraId="47221E38" w14:textId="77777777" w:rsidR="00992684" w:rsidRDefault="00992684" w:rsidP="00992684">
      <w:pPr>
        <w:pStyle w:val="Caption"/>
      </w:pPr>
      <w:r>
        <w:t>Tab 4 – State-</w:t>
      </w:r>
      <w:r w:rsidRPr="004D40AD">
        <w:t>Agency</w:t>
      </w:r>
    </w:p>
    <w:p w14:paraId="02EE356C" w14:textId="77777777" w:rsidR="00992684" w:rsidRDefault="00992684" w:rsidP="00992684">
      <w:pPr>
        <w:pStyle w:val="Caption"/>
        <w:spacing w:before="60"/>
      </w:pPr>
      <w:r w:rsidRPr="00876D7B">
        <w:rPr>
          <w:noProof/>
        </w:rPr>
        <w:drawing>
          <wp:inline distT="0" distB="0" distL="0" distR="0" wp14:anchorId="6926A76C" wp14:editId="0AF1C84F">
            <wp:extent cx="5943600" cy="856615"/>
            <wp:effectExtent l="0" t="0" r="0" b="635"/>
            <wp:docPr id="9177493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3001" name="Picture 1">
                      <a:extLst>
                        <a:ext uri="{C183D7F6-B498-43B3-948B-1728B52AA6E4}">
                          <adec:decorative xmlns:adec="http://schemas.microsoft.com/office/drawing/2017/decorative" val="1"/>
                        </a:ext>
                      </a:extLst>
                    </pic:cNvPr>
                    <pic:cNvPicPr/>
                  </pic:nvPicPr>
                  <pic:blipFill>
                    <a:blip r:embed="rId120"/>
                    <a:stretch>
                      <a:fillRect/>
                    </a:stretch>
                  </pic:blipFill>
                  <pic:spPr>
                    <a:xfrm>
                      <a:off x="0" y="0"/>
                      <a:ext cx="5943600" cy="856615"/>
                    </a:xfrm>
                    <a:prstGeom prst="rect">
                      <a:avLst/>
                    </a:prstGeom>
                  </pic:spPr>
                </pic:pic>
              </a:graphicData>
            </a:graphic>
          </wp:inline>
        </w:drawing>
      </w:r>
    </w:p>
    <w:p w14:paraId="07841301" w14:textId="77777777" w:rsidR="00992684" w:rsidRDefault="00992684" w:rsidP="00992684">
      <w:r>
        <w:rPr>
          <w:b/>
          <w:bCs/>
        </w:rPr>
        <w:t xml:space="preserve">Columns: </w:t>
      </w:r>
      <w:r>
        <w:t>TOTAL, TOTAL Certs, New Cert, Recert, MCA, NEC.</w:t>
      </w:r>
    </w:p>
    <w:p w14:paraId="70D9CBA1" w14:textId="77777777" w:rsidR="00992684" w:rsidRPr="004D40AD" w:rsidRDefault="00992684" w:rsidP="00992684">
      <w:r>
        <w:rPr>
          <w:b/>
          <w:bCs/>
        </w:rPr>
        <w:t xml:space="preserve">Rows: </w:t>
      </w:r>
      <w:r>
        <w:t>Grantee name (ID), agency name (ID), CLINIC IDs.</w:t>
      </w:r>
    </w:p>
    <w:p w14:paraId="6E65CE25" w14:textId="77777777" w:rsidR="00992684" w:rsidRDefault="00992684" w:rsidP="00992684">
      <w:pPr>
        <w:pStyle w:val="Caption"/>
      </w:pPr>
      <w:r>
        <w:t>Tab 5 – State-</w:t>
      </w:r>
      <w:r w:rsidRPr="004D40AD">
        <w:t>WIC</w:t>
      </w:r>
      <w:r>
        <w:t xml:space="preserve"> Type</w:t>
      </w:r>
    </w:p>
    <w:p w14:paraId="52A25D4C" w14:textId="77777777" w:rsidR="00992684" w:rsidRDefault="00992684" w:rsidP="00992684">
      <w:pPr>
        <w:rPr>
          <w:b/>
          <w:bCs/>
        </w:rPr>
      </w:pPr>
      <w:r w:rsidRPr="007947AE">
        <w:rPr>
          <w:noProof/>
        </w:rPr>
        <w:lastRenderedPageBreak/>
        <w:drawing>
          <wp:inline distT="0" distB="0" distL="0" distR="0" wp14:anchorId="789E2BA7" wp14:editId="66FDA545">
            <wp:extent cx="5943600" cy="1575435"/>
            <wp:effectExtent l="0" t="0" r="0" b="5715"/>
            <wp:docPr id="14477439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43997" name="Picture 1">
                      <a:extLst>
                        <a:ext uri="{C183D7F6-B498-43B3-948B-1728B52AA6E4}">
                          <adec:decorative xmlns:adec="http://schemas.microsoft.com/office/drawing/2017/decorative" val="1"/>
                        </a:ext>
                      </a:extLst>
                    </pic:cNvPr>
                    <pic:cNvPicPr/>
                  </pic:nvPicPr>
                  <pic:blipFill>
                    <a:blip r:embed="rId123"/>
                    <a:stretch>
                      <a:fillRect/>
                    </a:stretch>
                  </pic:blipFill>
                  <pic:spPr>
                    <a:xfrm>
                      <a:off x="0" y="0"/>
                      <a:ext cx="5943600" cy="1575435"/>
                    </a:xfrm>
                    <a:prstGeom prst="rect">
                      <a:avLst/>
                    </a:prstGeom>
                  </pic:spPr>
                </pic:pic>
              </a:graphicData>
            </a:graphic>
          </wp:inline>
        </w:drawing>
      </w:r>
      <w:r w:rsidRPr="004D40AD">
        <w:rPr>
          <w:b/>
          <w:bCs/>
        </w:rPr>
        <w:t xml:space="preserve"> </w:t>
      </w:r>
    </w:p>
    <w:p w14:paraId="39E21031" w14:textId="77777777" w:rsidR="00992684" w:rsidRDefault="00992684" w:rsidP="00992684">
      <w:r>
        <w:rPr>
          <w:b/>
          <w:bCs/>
        </w:rPr>
        <w:t xml:space="preserve">Columns: </w:t>
      </w:r>
      <w:r>
        <w:t>TOTAL, Pregnant, Breastfeeding, Non-BF, Infant, Child.</w:t>
      </w:r>
    </w:p>
    <w:p w14:paraId="3093EAA3" w14:textId="77777777" w:rsidR="00992684" w:rsidRDefault="00992684" w:rsidP="00992684">
      <w:pPr>
        <w:rPr>
          <w:rFonts w:ascii="Calibri Light" w:hAnsi="Calibri Light"/>
          <w:bCs/>
          <w:i/>
          <w:color w:val="003865" w:themeColor="text1"/>
          <w:sz w:val="18"/>
        </w:rPr>
      </w:pPr>
      <w:r>
        <w:rPr>
          <w:b/>
          <w:bCs/>
        </w:rPr>
        <w:t>Rows:</w:t>
      </w:r>
      <w:r>
        <w:t xml:space="preserve"> MN WIC PROGRAM, TOTAL Certs, New Cert, Recert, MCA, NEC, agency name (ID), TOTAL Certs, New Cert, Recert, MCA, NEC.</w:t>
      </w:r>
    </w:p>
    <w:p w14:paraId="359D49F4" w14:textId="77777777" w:rsidR="00992684" w:rsidRDefault="00992684" w:rsidP="00992684">
      <w:pPr>
        <w:pStyle w:val="Caption"/>
      </w:pPr>
      <w:r>
        <w:t>Tab 6 – State-Race Ethnicity</w:t>
      </w:r>
    </w:p>
    <w:p w14:paraId="6E2AEE34" w14:textId="77777777" w:rsidR="00992684" w:rsidRDefault="00992684" w:rsidP="00992684">
      <w:pPr>
        <w:spacing w:before="60"/>
      </w:pPr>
      <w:r w:rsidRPr="007947AE">
        <w:rPr>
          <w:noProof/>
        </w:rPr>
        <w:drawing>
          <wp:inline distT="0" distB="0" distL="0" distR="0" wp14:anchorId="2BBA2ECB" wp14:editId="20A1FCB6">
            <wp:extent cx="5943600" cy="1644015"/>
            <wp:effectExtent l="0" t="0" r="0" b="0"/>
            <wp:docPr id="15293030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03007" name="Picture 1">
                      <a:extLst>
                        <a:ext uri="{C183D7F6-B498-43B3-948B-1728B52AA6E4}">
                          <adec:decorative xmlns:adec="http://schemas.microsoft.com/office/drawing/2017/decorative" val="1"/>
                        </a:ext>
                      </a:extLst>
                    </pic:cNvPr>
                    <pic:cNvPicPr/>
                  </pic:nvPicPr>
                  <pic:blipFill>
                    <a:blip r:embed="rId124"/>
                    <a:stretch>
                      <a:fillRect/>
                    </a:stretch>
                  </pic:blipFill>
                  <pic:spPr>
                    <a:xfrm>
                      <a:off x="0" y="0"/>
                      <a:ext cx="5943600" cy="1644015"/>
                    </a:xfrm>
                    <a:prstGeom prst="rect">
                      <a:avLst/>
                    </a:prstGeom>
                  </pic:spPr>
                </pic:pic>
              </a:graphicData>
            </a:graphic>
          </wp:inline>
        </w:drawing>
      </w:r>
    </w:p>
    <w:p w14:paraId="0001358F" w14:textId="77777777" w:rsidR="00992684" w:rsidRDefault="00992684" w:rsidP="00992684">
      <w:r>
        <w:rPr>
          <w:b/>
          <w:bCs/>
        </w:rPr>
        <w:t xml:space="preserve">Columns: </w:t>
      </w:r>
      <w:r>
        <w:t>TOTAL, Amer Indian NH, Asian NH, Black/African Amer NH, White NH, &gt;1 Race NH, HISPANIC All Races, UNK Race.</w:t>
      </w:r>
    </w:p>
    <w:p w14:paraId="49705B62" w14:textId="77777777" w:rsidR="00992684" w:rsidRDefault="00992684" w:rsidP="00992684">
      <w:pPr>
        <w:rPr>
          <w:rFonts w:ascii="Calibri Light" w:hAnsi="Calibri Light"/>
          <w:bCs/>
          <w:i/>
          <w:color w:val="003865" w:themeColor="text1"/>
          <w:sz w:val="18"/>
        </w:rPr>
      </w:pPr>
      <w:r>
        <w:rPr>
          <w:b/>
          <w:bCs/>
        </w:rPr>
        <w:t>Rows:</w:t>
      </w:r>
      <w:r>
        <w:t xml:space="preserve"> MN WIC PROGRAM, TOTAL Certs, New Cert, Recert, MCA, NEC, agency name (ID), TOTAL Certs, New Cert, Recert, MCA, NEC.</w:t>
      </w:r>
    </w:p>
    <w:p w14:paraId="160C36F2" w14:textId="1E22F084" w:rsidR="00391E40" w:rsidRDefault="00391E40" w:rsidP="00391E40">
      <w:pPr>
        <w:pStyle w:val="Heading3"/>
      </w:pPr>
      <w:bookmarkStart w:id="70" w:name="_Toc235422863"/>
      <w:bookmarkStart w:id="71" w:name="_Toc244010774"/>
      <w:r>
        <w:t xml:space="preserve">Count </w:t>
      </w:r>
      <w:r>
        <w:t>of Three Optional Local Use Answers and Referrals Given at Any Time</w:t>
      </w:r>
      <w:bookmarkEnd w:id="71"/>
    </w:p>
    <w:p w14:paraId="6DA4ACD7" w14:textId="501B60F0" w:rsidR="00391E40" w:rsidRDefault="00391E40" w:rsidP="00391E40">
      <w:r>
        <w:t>Created Oct. 27, 2026</w:t>
      </w:r>
    </w:p>
    <w:p w14:paraId="6187A685" w14:textId="77777777" w:rsidR="00391E40" w:rsidRDefault="00391E40" w:rsidP="00391E40">
      <w:pPr>
        <w:pStyle w:val="Heading4"/>
      </w:pPr>
      <w:r>
        <w:t>Overview</w:t>
      </w:r>
    </w:p>
    <w:p w14:paraId="36E4EFD8" w14:textId="03B59FC3" w:rsidR="00391E40" w:rsidRPr="00945360" w:rsidRDefault="00391E40" w:rsidP="00391E40">
      <w:r>
        <w:t>Two cross-tab counts, optional Local Use answers and specified referrals, for participants who have had a specified Local Use answer selected or a referral given at any time. For Local Use, answers to up to three questions can be entered into the prompts. Participants are counted if they have an answer, based on the question’s WIC type, selected at any time that matches the IDs entered into the prompts. Percentages of the total by WIC Type and Local Use answer are included. For referrals, the participant is counted if they’ve received the specified referral(s) at any time (or at least once) during their participation in the WIC Program.</w:t>
      </w:r>
    </w:p>
    <w:p w14:paraId="07D1F4AF" w14:textId="77777777" w:rsidR="00391E40" w:rsidRDefault="00391E40" w:rsidP="00391E40">
      <w:r w:rsidRPr="008E6C7A">
        <w:lastRenderedPageBreak/>
        <w:t xml:space="preserve">The answer IDs for the optional Local Use Answer prompt are listed in </w:t>
      </w:r>
      <w:r>
        <w:t>the</w:t>
      </w:r>
      <w:r w:rsidRPr="008E6C7A">
        <w:t xml:space="preserve"> Reference-Answer IDs</w:t>
      </w:r>
      <w:r>
        <w:t xml:space="preserve"> tab</w:t>
      </w:r>
      <w:r w:rsidRPr="008E6C7A">
        <w:t>. This is a required prompt. If</w:t>
      </w:r>
      <w:r>
        <w:t xml:space="preserve"> you are </w:t>
      </w:r>
      <w:r>
        <w:rPr>
          <w:b/>
          <w:bCs/>
        </w:rPr>
        <w:t>not</w:t>
      </w:r>
      <w:r>
        <w:t xml:space="preserve"> using Question 2 and/or Question 3, e</w:t>
      </w:r>
      <w:r w:rsidRPr="008E6C7A">
        <w:t>nter 9999999 (7 nines) into the</w:t>
      </w:r>
      <w:r>
        <w:t xml:space="preserve"> Local Use</w:t>
      </w:r>
      <w:r w:rsidRPr="008E6C7A">
        <w:t xml:space="preserve"> prompt</w:t>
      </w:r>
      <w:r>
        <w:t>(s)</w:t>
      </w:r>
      <w:r w:rsidRPr="008E6C7A">
        <w:t>.</w:t>
      </w:r>
    </w:p>
    <w:p w14:paraId="68D735E3" w14:textId="77777777" w:rsidR="00391E40" w:rsidRDefault="00391E40" w:rsidP="00391E40">
      <w:pPr>
        <w:pStyle w:val="Heading4"/>
      </w:pPr>
      <w:r>
        <w:t>Some uses</w:t>
      </w:r>
    </w:p>
    <w:p w14:paraId="3D204F8B" w14:textId="77777777" w:rsidR="00391E40" w:rsidRDefault="00391E40" w:rsidP="00391E40">
      <w:pPr>
        <w:pStyle w:val="ListParagraph"/>
      </w:pPr>
      <w:r>
        <w:t>Provide counts of all selected Local Use answers by WIC Type for a study or program intervention.</w:t>
      </w:r>
    </w:p>
    <w:p w14:paraId="1B985E6A" w14:textId="77777777" w:rsidR="00391E40" w:rsidRDefault="00391E40" w:rsidP="00391E40">
      <w:pPr>
        <w:pStyle w:val="ListParagraph"/>
      </w:pPr>
      <w:r>
        <w:t>Provide a total count of specified referrals given to participants at any time. Used by requesting agency to track whether a specific referral was completed or not.</w:t>
      </w:r>
    </w:p>
    <w:p w14:paraId="6A3AA6B9" w14:textId="77777777" w:rsidR="00391E40" w:rsidRDefault="00391E40" w:rsidP="00391E40">
      <w:pPr>
        <w:pStyle w:val="Heading4"/>
      </w:pPr>
      <w:r>
        <w:t>Prompts</w:t>
      </w:r>
    </w:p>
    <w:p w14:paraId="27061705" w14:textId="01EC68F5" w:rsidR="00391E40" w:rsidRDefault="00391E40" w:rsidP="00391E40">
      <w:pPr>
        <w:pStyle w:val="ListParagraph"/>
      </w:pPr>
      <w:r>
        <w:t>%AgencyID% - agency associated with referrals.</w:t>
      </w:r>
    </w:p>
    <w:p w14:paraId="778A4F74" w14:textId="3C372EAF" w:rsidR="00391E40" w:rsidRDefault="00391E40" w:rsidP="00391E40">
      <w:pPr>
        <w:pStyle w:val="ListParagraph"/>
      </w:pPr>
      <w:r>
        <w:t>Agency ID - a</w:t>
      </w:r>
      <w:r>
        <w:t>gency associated with the Local Use question; the agency where the participant currently belongs; and the agency where the participant belonged when the referral was given.</w:t>
      </w:r>
    </w:p>
    <w:p w14:paraId="671AFA72" w14:textId="184EDE69" w:rsidR="00391E40" w:rsidRDefault="00391E40" w:rsidP="00391E40">
      <w:pPr>
        <w:pStyle w:val="ListParagraph"/>
      </w:pPr>
      <w:r>
        <w:t>Question 1-Answer ID(s)</w:t>
      </w:r>
      <w:r>
        <w:t xml:space="preserve"> –</w:t>
      </w:r>
      <w:r>
        <w:t xml:space="preserve"> </w:t>
      </w:r>
      <w:r>
        <w:t xml:space="preserve">IDs associated with </w:t>
      </w:r>
      <w:r>
        <w:t xml:space="preserve">answers to </w:t>
      </w:r>
      <w:r>
        <w:t>the first Local Use question.</w:t>
      </w:r>
    </w:p>
    <w:p w14:paraId="07C5AE22" w14:textId="18500D1B" w:rsidR="00391E40" w:rsidRDefault="00391E40" w:rsidP="00391E40">
      <w:pPr>
        <w:pStyle w:val="ListParagraph"/>
      </w:pPr>
      <w:r>
        <w:t xml:space="preserve">Question </w:t>
      </w:r>
      <w:r>
        <w:t>2</w:t>
      </w:r>
      <w:r>
        <w:t>-Answer ID(s) –</w:t>
      </w:r>
      <w:r>
        <w:t xml:space="preserve"> </w:t>
      </w:r>
      <w:r>
        <w:t>IDs associated with</w:t>
      </w:r>
      <w:r>
        <w:t xml:space="preserve"> answers to</w:t>
      </w:r>
      <w:r>
        <w:t xml:space="preserve"> the </w:t>
      </w:r>
      <w:r>
        <w:t>second</w:t>
      </w:r>
      <w:r>
        <w:t xml:space="preserve"> Local Use question.</w:t>
      </w:r>
    </w:p>
    <w:p w14:paraId="45B61589" w14:textId="7DE36DC7" w:rsidR="00391E40" w:rsidRDefault="00391E40" w:rsidP="00391E40">
      <w:pPr>
        <w:pStyle w:val="ListParagraph"/>
      </w:pPr>
      <w:r>
        <w:t xml:space="preserve">Question </w:t>
      </w:r>
      <w:r>
        <w:t>3</w:t>
      </w:r>
      <w:r>
        <w:t>-Answer ID(s) –</w:t>
      </w:r>
      <w:r>
        <w:t xml:space="preserve"> </w:t>
      </w:r>
      <w:r>
        <w:t>IDs associated with</w:t>
      </w:r>
      <w:r>
        <w:t xml:space="preserve"> answers to</w:t>
      </w:r>
      <w:r>
        <w:t xml:space="preserve"> the</w:t>
      </w:r>
      <w:r>
        <w:t xml:space="preserve"> third</w:t>
      </w:r>
      <w:r>
        <w:t xml:space="preserve"> Local Use question.</w:t>
      </w:r>
    </w:p>
    <w:p w14:paraId="48232816" w14:textId="6A85A234" w:rsidR="00391E40" w:rsidRDefault="00391E40" w:rsidP="00391E40">
      <w:pPr>
        <w:pStyle w:val="ListParagraph"/>
      </w:pPr>
      <w:r>
        <w:t>Referral ID(s) – IDs associated with referrals.</w:t>
      </w:r>
    </w:p>
    <w:p w14:paraId="44773593" w14:textId="77777777" w:rsidR="00391E40" w:rsidRDefault="00391E40" w:rsidP="00391E40">
      <w:pPr>
        <w:pStyle w:val="Heading4"/>
      </w:pPr>
      <w:r>
        <w:t>Report outputs</w:t>
      </w:r>
    </w:p>
    <w:p w14:paraId="488C119C" w14:textId="77777777" w:rsidR="00391E40" w:rsidRDefault="00391E40" w:rsidP="00391E40">
      <w:pPr>
        <w:pStyle w:val="Caption"/>
      </w:pPr>
      <w:r>
        <w:t>Tab 1 – Reference-Answer IDs</w:t>
      </w:r>
    </w:p>
    <w:p w14:paraId="408C7200" w14:textId="77777777" w:rsidR="00391E40" w:rsidRDefault="00391E40" w:rsidP="00391E40">
      <w:r w:rsidRPr="001F1F92">
        <w:rPr>
          <w:noProof/>
        </w:rPr>
        <w:drawing>
          <wp:inline distT="0" distB="0" distL="0" distR="0" wp14:anchorId="3EFC6B8C" wp14:editId="74B6BFFC">
            <wp:extent cx="5001006" cy="721868"/>
            <wp:effectExtent l="0" t="0" r="0" b="2540"/>
            <wp:docPr id="20211161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116129" name="Picture 1">
                      <a:extLst>
                        <a:ext uri="{C183D7F6-B498-43B3-948B-1728B52AA6E4}">
                          <adec:decorative xmlns:adec="http://schemas.microsoft.com/office/drawing/2017/decorative" val="1"/>
                        </a:ext>
                      </a:extLst>
                    </pic:cNvPr>
                    <pic:cNvPicPr/>
                  </pic:nvPicPr>
                  <pic:blipFill rotWithShape="1">
                    <a:blip r:embed="rId125"/>
                    <a:srcRect b="16475"/>
                    <a:stretch>
                      <a:fillRect/>
                    </a:stretch>
                  </pic:blipFill>
                  <pic:spPr bwMode="auto">
                    <a:xfrm>
                      <a:off x="0" y="0"/>
                      <a:ext cx="5001006" cy="721868"/>
                    </a:xfrm>
                    <a:prstGeom prst="rect">
                      <a:avLst/>
                    </a:prstGeom>
                    <a:ln>
                      <a:noFill/>
                    </a:ln>
                    <a:extLst>
                      <a:ext uri="{53640926-AAD7-44D8-BBD7-CCE9431645EC}">
                        <a14:shadowObscured xmlns:a14="http://schemas.microsoft.com/office/drawing/2010/main"/>
                      </a:ext>
                    </a:extLst>
                  </pic:spPr>
                </pic:pic>
              </a:graphicData>
            </a:graphic>
          </wp:inline>
        </w:drawing>
      </w:r>
    </w:p>
    <w:p w14:paraId="5448CB47" w14:textId="3D3BEF62" w:rsidR="00391E40" w:rsidRPr="00391E40" w:rsidRDefault="00391E40" w:rsidP="00391E40">
      <w:r>
        <w:rPr>
          <w:b/>
          <w:bCs/>
        </w:rPr>
        <w:t>Columns:</w:t>
      </w:r>
      <w:r>
        <w:t xml:space="preserve"> Answer ID, Question’s WIC Type, Answer, Answer in Use, Question in Use</w:t>
      </w:r>
    </w:p>
    <w:p w14:paraId="5BDECA2A" w14:textId="56A44D3A" w:rsidR="00391E40" w:rsidRPr="00391E40" w:rsidRDefault="00391E40" w:rsidP="00391E40">
      <w:r>
        <w:rPr>
          <w:b/>
          <w:bCs/>
        </w:rPr>
        <w:t xml:space="preserve">Grouped by: </w:t>
      </w:r>
      <w:r>
        <w:t>Local Use questions</w:t>
      </w:r>
    </w:p>
    <w:p w14:paraId="66FE4C27" w14:textId="77777777" w:rsidR="00391E40" w:rsidRDefault="00391E40" w:rsidP="00391E40">
      <w:pPr>
        <w:pStyle w:val="Caption"/>
        <w:rPr>
          <w:noProof/>
        </w:rPr>
      </w:pPr>
      <w:r>
        <w:t>Tab 2 – Reference-Referral IDs</w:t>
      </w:r>
      <w:r w:rsidRPr="001F1F92">
        <w:rPr>
          <w:noProof/>
        </w:rPr>
        <w:t xml:space="preserve"> </w:t>
      </w:r>
    </w:p>
    <w:p w14:paraId="44BC726C" w14:textId="77777777" w:rsidR="00391E40" w:rsidRDefault="00391E40" w:rsidP="00391E40">
      <w:pPr>
        <w:pStyle w:val="Caption"/>
      </w:pPr>
      <w:r w:rsidRPr="001F1F92">
        <w:drawing>
          <wp:inline distT="0" distB="0" distL="0" distR="0" wp14:anchorId="21F0167E" wp14:editId="129BA1A3">
            <wp:extent cx="4707890" cy="435737"/>
            <wp:effectExtent l="0" t="0" r="0" b="2540"/>
            <wp:docPr id="10257823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82379" name="Picture 1">
                      <a:extLst>
                        <a:ext uri="{C183D7F6-B498-43B3-948B-1728B52AA6E4}">
                          <adec:decorative xmlns:adec="http://schemas.microsoft.com/office/drawing/2017/decorative" val="1"/>
                        </a:ext>
                      </a:extLst>
                    </pic:cNvPr>
                    <pic:cNvPicPr/>
                  </pic:nvPicPr>
                  <pic:blipFill>
                    <a:blip r:embed="rId126"/>
                    <a:stretch>
                      <a:fillRect/>
                    </a:stretch>
                  </pic:blipFill>
                  <pic:spPr>
                    <a:xfrm>
                      <a:off x="0" y="0"/>
                      <a:ext cx="4707890" cy="435737"/>
                    </a:xfrm>
                    <a:prstGeom prst="rect">
                      <a:avLst/>
                    </a:prstGeom>
                  </pic:spPr>
                </pic:pic>
              </a:graphicData>
            </a:graphic>
          </wp:inline>
        </w:drawing>
      </w:r>
    </w:p>
    <w:p w14:paraId="655DEB6A" w14:textId="4504C5CA" w:rsidR="00391E40" w:rsidRPr="00391E40" w:rsidRDefault="00391E40" w:rsidP="00391E40">
      <w:r>
        <w:rPr>
          <w:b/>
          <w:bCs/>
        </w:rPr>
        <w:t xml:space="preserve">Columns: </w:t>
      </w:r>
      <w:r>
        <w:t>Referral ID, Referral, Active</w:t>
      </w:r>
    </w:p>
    <w:p w14:paraId="0C7E758D" w14:textId="77777777" w:rsidR="00391E40" w:rsidRDefault="00391E40" w:rsidP="00391E40">
      <w:pPr>
        <w:pStyle w:val="Caption"/>
      </w:pPr>
      <w:r>
        <w:t>Tab 3 – Counts-Local Use</w:t>
      </w:r>
    </w:p>
    <w:p w14:paraId="6A704D4E" w14:textId="77777777" w:rsidR="00391E40" w:rsidRDefault="00391E40" w:rsidP="00391E40">
      <w:r>
        <w:t>Table 1 – QUESTION 1</w:t>
      </w:r>
    </w:p>
    <w:p w14:paraId="7152942E" w14:textId="77777777" w:rsidR="00391E40" w:rsidRDefault="00391E40" w:rsidP="00391E40">
      <w:r w:rsidRPr="001F1F92">
        <w:drawing>
          <wp:inline distT="0" distB="0" distL="0" distR="0" wp14:anchorId="7794B717" wp14:editId="1F40D522">
            <wp:extent cx="4415028" cy="578612"/>
            <wp:effectExtent l="0" t="0" r="5080" b="0"/>
            <wp:docPr id="17626522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652276" name="Picture 1">
                      <a:extLst>
                        <a:ext uri="{C183D7F6-B498-43B3-948B-1728B52AA6E4}">
                          <adec:decorative xmlns:adec="http://schemas.microsoft.com/office/drawing/2017/decorative" val="1"/>
                        </a:ext>
                      </a:extLst>
                    </pic:cNvPr>
                    <pic:cNvPicPr/>
                  </pic:nvPicPr>
                  <pic:blipFill>
                    <a:blip r:embed="rId127"/>
                    <a:stretch>
                      <a:fillRect/>
                    </a:stretch>
                  </pic:blipFill>
                  <pic:spPr>
                    <a:xfrm>
                      <a:off x="0" y="0"/>
                      <a:ext cx="4415028" cy="578612"/>
                    </a:xfrm>
                    <a:prstGeom prst="rect">
                      <a:avLst/>
                    </a:prstGeom>
                  </pic:spPr>
                </pic:pic>
              </a:graphicData>
            </a:graphic>
          </wp:inline>
        </w:drawing>
      </w:r>
    </w:p>
    <w:p w14:paraId="0EB7CCD8" w14:textId="3C7873B8" w:rsidR="00391E40" w:rsidRDefault="00391E40" w:rsidP="00391E40">
      <w:r>
        <w:rPr>
          <w:b/>
          <w:bCs/>
        </w:rPr>
        <w:lastRenderedPageBreak/>
        <w:t>Rows:</w:t>
      </w:r>
      <w:r>
        <w:t xml:space="preserve"> TOTAL, Question 1 Local Use answers</w:t>
      </w:r>
    </w:p>
    <w:p w14:paraId="2D465306" w14:textId="791672C6" w:rsidR="00391E40" w:rsidRPr="00391E40" w:rsidRDefault="00391E40" w:rsidP="00391E40">
      <w:r>
        <w:rPr>
          <w:b/>
          <w:bCs/>
        </w:rPr>
        <w:t xml:space="preserve">Columns: TOTAL, </w:t>
      </w:r>
      <w:r>
        <w:t>WIC types associated with Local Use question (1)</w:t>
      </w:r>
    </w:p>
    <w:p w14:paraId="080BA9AB" w14:textId="77777777" w:rsidR="00391E40" w:rsidRDefault="00391E40" w:rsidP="00391E40">
      <w:r>
        <w:t>Table 2 – QUESTION 2</w:t>
      </w:r>
    </w:p>
    <w:p w14:paraId="4278A976" w14:textId="77777777" w:rsidR="00391E40" w:rsidRDefault="00391E40" w:rsidP="00391E40">
      <w:r w:rsidRPr="001F1F92">
        <w:drawing>
          <wp:inline distT="0" distB="0" distL="0" distR="0" wp14:anchorId="153D42DC" wp14:editId="6A3AACAA">
            <wp:extent cx="4415282" cy="578612"/>
            <wp:effectExtent l="0" t="0" r="4445" b="0"/>
            <wp:docPr id="15992118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11825" name="Picture 1">
                      <a:extLst>
                        <a:ext uri="{C183D7F6-B498-43B3-948B-1728B52AA6E4}">
                          <adec:decorative xmlns:adec="http://schemas.microsoft.com/office/drawing/2017/decorative" val="1"/>
                        </a:ext>
                      </a:extLst>
                    </pic:cNvPr>
                    <pic:cNvPicPr/>
                  </pic:nvPicPr>
                  <pic:blipFill>
                    <a:blip r:embed="rId128"/>
                    <a:stretch>
                      <a:fillRect/>
                    </a:stretch>
                  </pic:blipFill>
                  <pic:spPr>
                    <a:xfrm>
                      <a:off x="0" y="0"/>
                      <a:ext cx="4415282" cy="578612"/>
                    </a:xfrm>
                    <a:prstGeom prst="rect">
                      <a:avLst/>
                    </a:prstGeom>
                  </pic:spPr>
                </pic:pic>
              </a:graphicData>
            </a:graphic>
          </wp:inline>
        </w:drawing>
      </w:r>
    </w:p>
    <w:p w14:paraId="5E600931" w14:textId="631EEBDA" w:rsidR="00391E40" w:rsidRDefault="00391E40" w:rsidP="00391E40">
      <w:r>
        <w:rPr>
          <w:b/>
          <w:bCs/>
        </w:rPr>
        <w:t>Rows:</w:t>
      </w:r>
      <w:r>
        <w:t xml:space="preserve"> TOTAL, Question </w:t>
      </w:r>
      <w:r>
        <w:t>2</w:t>
      </w:r>
      <w:r>
        <w:t xml:space="preserve"> Local Use answers</w:t>
      </w:r>
    </w:p>
    <w:p w14:paraId="254D7D3C" w14:textId="3AD29FA5" w:rsidR="00391E40" w:rsidRPr="00391E40" w:rsidRDefault="00391E40" w:rsidP="00391E40">
      <w:r>
        <w:rPr>
          <w:b/>
          <w:bCs/>
        </w:rPr>
        <w:t xml:space="preserve">Columns: TOTAL, </w:t>
      </w:r>
      <w:r>
        <w:t>WIC types associated with Local Use question (</w:t>
      </w:r>
      <w:r>
        <w:t>2</w:t>
      </w:r>
      <w:r>
        <w:t>)</w:t>
      </w:r>
    </w:p>
    <w:p w14:paraId="2A09F161" w14:textId="77777777" w:rsidR="00391E40" w:rsidRPr="001F1F92" w:rsidRDefault="00391E40" w:rsidP="00391E40">
      <w:r>
        <w:t>Table 3 – QUESTION 3</w:t>
      </w:r>
    </w:p>
    <w:p w14:paraId="5A7DE416" w14:textId="77777777" w:rsidR="00391E40" w:rsidRDefault="00391E40" w:rsidP="00391E40">
      <w:pPr>
        <w:spacing w:before="60"/>
      </w:pPr>
      <w:r w:rsidRPr="001F1F92">
        <w:drawing>
          <wp:inline distT="0" distB="0" distL="0" distR="0" wp14:anchorId="67FEDF2E" wp14:editId="37C4D75B">
            <wp:extent cx="4415028" cy="578612"/>
            <wp:effectExtent l="0" t="0" r="5080" b="0"/>
            <wp:docPr id="14246260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26029" name="Picture 1">
                      <a:extLst>
                        <a:ext uri="{C183D7F6-B498-43B3-948B-1728B52AA6E4}">
                          <adec:decorative xmlns:adec="http://schemas.microsoft.com/office/drawing/2017/decorative" val="1"/>
                        </a:ext>
                      </a:extLst>
                    </pic:cNvPr>
                    <pic:cNvPicPr/>
                  </pic:nvPicPr>
                  <pic:blipFill>
                    <a:blip r:embed="rId129"/>
                    <a:stretch>
                      <a:fillRect/>
                    </a:stretch>
                  </pic:blipFill>
                  <pic:spPr>
                    <a:xfrm>
                      <a:off x="0" y="0"/>
                      <a:ext cx="4415028" cy="578612"/>
                    </a:xfrm>
                    <a:prstGeom prst="rect">
                      <a:avLst/>
                    </a:prstGeom>
                  </pic:spPr>
                </pic:pic>
              </a:graphicData>
            </a:graphic>
          </wp:inline>
        </w:drawing>
      </w:r>
    </w:p>
    <w:p w14:paraId="30C83EA6" w14:textId="5B5988D8" w:rsidR="00391E40" w:rsidRDefault="00391E40" w:rsidP="00391E40">
      <w:r>
        <w:rPr>
          <w:b/>
          <w:bCs/>
        </w:rPr>
        <w:t>Rows:</w:t>
      </w:r>
      <w:r>
        <w:t xml:space="preserve"> TOTAL, Question </w:t>
      </w:r>
      <w:r>
        <w:t>3</w:t>
      </w:r>
      <w:r>
        <w:t xml:space="preserve"> Local Use answers</w:t>
      </w:r>
    </w:p>
    <w:p w14:paraId="0D182F10" w14:textId="7DF0ECB1" w:rsidR="00391E40" w:rsidRPr="00391E40" w:rsidRDefault="00391E40" w:rsidP="00391E40">
      <w:r>
        <w:rPr>
          <w:b/>
          <w:bCs/>
        </w:rPr>
        <w:t xml:space="preserve">Columns: TOTAL, </w:t>
      </w:r>
      <w:r>
        <w:t>WIC types associated with Local Use question (</w:t>
      </w:r>
      <w:r>
        <w:t>3</w:t>
      </w:r>
      <w:r>
        <w:t>)</w:t>
      </w:r>
    </w:p>
    <w:p w14:paraId="2AA415A2" w14:textId="77777777" w:rsidR="00391E40" w:rsidRDefault="00391E40" w:rsidP="00391E40">
      <w:pPr>
        <w:pStyle w:val="Caption"/>
      </w:pPr>
      <w:r>
        <w:t>Tab 4 – Counts-Referrals</w:t>
      </w:r>
    </w:p>
    <w:p w14:paraId="73DEA211" w14:textId="77777777" w:rsidR="00391E40" w:rsidRPr="001F1F92" w:rsidRDefault="00391E40" w:rsidP="00391E40">
      <w:r w:rsidRPr="001F1F92">
        <w:drawing>
          <wp:inline distT="0" distB="0" distL="0" distR="0" wp14:anchorId="15868A43" wp14:editId="6572FBC3">
            <wp:extent cx="3665220" cy="571500"/>
            <wp:effectExtent l="0" t="0" r="0" b="0"/>
            <wp:docPr id="20552902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290246" name="Picture 1">
                      <a:extLst>
                        <a:ext uri="{C183D7F6-B498-43B3-948B-1728B52AA6E4}">
                          <adec:decorative xmlns:adec="http://schemas.microsoft.com/office/drawing/2017/decorative" val="1"/>
                        </a:ext>
                      </a:extLst>
                    </pic:cNvPr>
                    <pic:cNvPicPr/>
                  </pic:nvPicPr>
                  <pic:blipFill>
                    <a:blip r:embed="rId130"/>
                    <a:stretch>
                      <a:fillRect/>
                    </a:stretch>
                  </pic:blipFill>
                  <pic:spPr>
                    <a:xfrm>
                      <a:off x="0" y="0"/>
                      <a:ext cx="3665220" cy="571500"/>
                    </a:xfrm>
                    <a:prstGeom prst="rect">
                      <a:avLst/>
                    </a:prstGeom>
                  </pic:spPr>
                </pic:pic>
              </a:graphicData>
            </a:graphic>
          </wp:inline>
        </w:drawing>
      </w:r>
    </w:p>
    <w:p w14:paraId="1EB54281" w14:textId="5A5A4C00" w:rsidR="00391E40" w:rsidRDefault="00391E40" w:rsidP="00391E40">
      <w:r>
        <w:rPr>
          <w:b/>
          <w:bCs/>
        </w:rPr>
        <w:t>Rows:</w:t>
      </w:r>
      <w:r>
        <w:t xml:space="preserve"> TOTAL, </w:t>
      </w:r>
      <w:r>
        <w:t>referrals</w:t>
      </w:r>
    </w:p>
    <w:p w14:paraId="2AC5209D" w14:textId="6AB49AEE" w:rsidR="00391E40" w:rsidRDefault="00391E40" w:rsidP="00391E40">
      <w:r>
        <w:rPr>
          <w:b/>
          <w:bCs/>
        </w:rPr>
        <w:t xml:space="preserve">Columns: </w:t>
      </w:r>
      <w:r>
        <w:t>Count</w:t>
      </w:r>
    </w:p>
    <w:p w14:paraId="76B63F02" w14:textId="5F8216AA" w:rsidR="00391E40" w:rsidRDefault="00391E40" w:rsidP="00391E40">
      <w:pPr>
        <w:pStyle w:val="Heading3"/>
      </w:pPr>
      <w:bookmarkStart w:id="72" w:name="_Toc244010775"/>
      <w:r>
        <w:t>VOC Documents Produced</w:t>
      </w:r>
      <w:bookmarkEnd w:id="72"/>
    </w:p>
    <w:p w14:paraId="489C140E" w14:textId="4B4C487C" w:rsidR="00391E40" w:rsidRDefault="00391E40" w:rsidP="00391E40">
      <w:r>
        <w:t xml:space="preserve">Created </w:t>
      </w:r>
      <w:r>
        <w:t>Aug. 12, 2026</w:t>
      </w:r>
    </w:p>
    <w:p w14:paraId="26BA3F52" w14:textId="77777777" w:rsidR="00391E40" w:rsidRDefault="00391E40" w:rsidP="00391E40">
      <w:pPr>
        <w:pStyle w:val="Heading4"/>
      </w:pPr>
      <w:r>
        <w:t>Overview</w:t>
      </w:r>
    </w:p>
    <w:p w14:paraId="4AA9553A" w14:textId="77777777" w:rsidR="00391E40" w:rsidRDefault="00391E40" w:rsidP="00391E40">
      <w:r>
        <w:t>Statewide counts (all and distinct) by agency of participants for whom a VOC document was produced during the specified time period. Counts are by Race/Ethnicity or Cultural Identity.</w:t>
      </w:r>
    </w:p>
    <w:p w14:paraId="65738CF0" w14:textId="77777777" w:rsidR="00391E40" w:rsidRDefault="00391E40" w:rsidP="00391E40">
      <w:pPr>
        <w:pStyle w:val="Heading4"/>
      </w:pPr>
      <w:r>
        <w:t>Some uses</w:t>
      </w:r>
    </w:p>
    <w:p w14:paraId="6BF0AA4A" w14:textId="77777777" w:rsidR="00391E40" w:rsidRDefault="00391E40" w:rsidP="00391E40">
      <w:r>
        <w:t>Obtain count of VOC documents being produced by agency and/or Race Ethnicity/Cultural Identity.</w:t>
      </w:r>
    </w:p>
    <w:p w14:paraId="767B1C11" w14:textId="77777777" w:rsidR="00391E40" w:rsidRPr="00391E40" w:rsidRDefault="00391E40" w:rsidP="00391E40"/>
    <w:p w14:paraId="7ED806B0" w14:textId="77777777" w:rsidR="00391E40" w:rsidRDefault="00391E40" w:rsidP="00391E40">
      <w:pPr>
        <w:pStyle w:val="Heading4"/>
      </w:pPr>
      <w:r>
        <w:lastRenderedPageBreak/>
        <w:t>Prompts</w:t>
      </w:r>
    </w:p>
    <w:p w14:paraId="4085793C" w14:textId="3EB08108" w:rsidR="00391E40" w:rsidRDefault="00391E40" w:rsidP="00391E40">
      <w:pPr>
        <w:pStyle w:val="ListParagraph"/>
      </w:pPr>
      <w:r>
        <w:t>Start Date</w:t>
      </w:r>
      <w:r>
        <w:t xml:space="preserve"> </w:t>
      </w:r>
      <w:r>
        <w:t>–</w:t>
      </w:r>
      <w:r>
        <w:t xml:space="preserve"> </w:t>
      </w:r>
      <w:r>
        <w:t>first date in date range during which a VOC document was produced.</w:t>
      </w:r>
    </w:p>
    <w:p w14:paraId="1D6A5BDB" w14:textId="2E1E27A6" w:rsidR="00391E40" w:rsidRDefault="00391E40" w:rsidP="00391E40">
      <w:pPr>
        <w:pStyle w:val="ListParagraph"/>
      </w:pPr>
      <w:r>
        <w:t>End</w:t>
      </w:r>
      <w:r>
        <w:t xml:space="preserve"> Date – </w:t>
      </w:r>
      <w:r>
        <w:t>last</w:t>
      </w:r>
      <w:r>
        <w:t xml:space="preserve"> date in date range during which a VOC document was produced.</w:t>
      </w:r>
    </w:p>
    <w:p w14:paraId="6171BEAA" w14:textId="44385FA1" w:rsidR="00391E40" w:rsidRDefault="00391E40" w:rsidP="00391E40">
      <w:pPr>
        <w:pStyle w:val="Heading4"/>
      </w:pPr>
      <w:r>
        <w:t>Report outputs</w:t>
      </w:r>
      <w:r>
        <w:t>*</w:t>
      </w:r>
    </w:p>
    <w:p w14:paraId="367EA64D" w14:textId="77777777" w:rsidR="00391E40" w:rsidRDefault="00391E40" w:rsidP="00391E40">
      <w:pPr>
        <w:pStyle w:val="Caption"/>
      </w:pPr>
      <w:r>
        <w:t>Tab 1 – All (VOC Documents)</w:t>
      </w:r>
    </w:p>
    <w:p w14:paraId="33BEA048" w14:textId="77777777" w:rsidR="00391E40" w:rsidRDefault="00391E40" w:rsidP="00391E40">
      <w:r w:rsidRPr="00490800">
        <w:rPr>
          <w:noProof/>
        </w:rPr>
        <w:drawing>
          <wp:inline distT="0" distB="0" distL="0" distR="0" wp14:anchorId="1E7FE538" wp14:editId="2B894D2B">
            <wp:extent cx="5994400" cy="834390"/>
            <wp:effectExtent l="0" t="0" r="6350" b="3810"/>
            <wp:docPr id="1107566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66352" name="Picture 1">
                      <a:extLst>
                        <a:ext uri="{C183D7F6-B498-43B3-948B-1728B52AA6E4}">
                          <adec:decorative xmlns:adec="http://schemas.microsoft.com/office/drawing/2017/decorative" val="1"/>
                        </a:ext>
                      </a:extLst>
                    </pic:cNvPr>
                    <pic:cNvPicPr/>
                  </pic:nvPicPr>
                  <pic:blipFill>
                    <a:blip r:embed="rId131"/>
                    <a:stretch>
                      <a:fillRect/>
                    </a:stretch>
                  </pic:blipFill>
                  <pic:spPr>
                    <a:xfrm>
                      <a:off x="0" y="0"/>
                      <a:ext cx="5994400" cy="834390"/>
                    </a:xfrm>
                    <a:prstGeom prst="rect">
                      <a:avLst/>
                    </a:prstGeom>
                  </pic:spPr>
                </pic:pic>
              </a:graphicData>
            </a:graphic>
          </wp:inline>
        </w:drawing>
      </w:r>
    </w:p>
    <w:p w14:paraId="0F7BDBFA" w14:textId="50F7C268" w:rsidR="00391E40" w:rsidRDefault="00391E40" w:rsidP="00391E40">
      <w:r>
        <w:rPr>
          <w:b/>
          <w:bCs/>
        </w:rPr>
        <w:t xml:space="preserve">Rows: </w:t>
      </w:r>
      <w:r>
        <w:t>MN WIC Program, agencies</w:t>
      </w:r>
    </w:p>
    <w:p w14:paraId="66CB74E8" w14:textId="67A9F61E" w:rsidR="00391E40" w:rsidRPr="00391E40" w:rsidRDefault="00391E40" w:rsidP="00391E40">
      <w:r>
        <w:rPr>
          <w:b/>
          <w:bCs/>
        </w:rPr>
        <w:t>Columns:</w:t>
      </w:r>
      <w:r>
        <w:t xml:space="preserve"> TOTAL, race ethnicities or cultural identity</w:t>
      </w:r>
    </w:p>
    <w:p w14:paraId="3317A87F" w14:textId="77777777" w:rsidR="00391E40" w:rsidRDefault="00391E40" w:rsidP="00391E40">
      <w:pPr>
        <w:pStyle w:val="Caption"/>
      </w:pPr>
      <w:r>
        <w:t>Tab 2 – Distinct (Participants)</w:t>
      </w:r>
      <w:r w:rsidRPr="00490800">
        <w:rPr>
          <w:noProof/>
        </w:rPr>
        <w:t xml:space="preserve"> </w:t>
      </w:r>
      <w:r w:rsidRPr="00490800">
        <w:rPr>
          <w:noProof/>
        </w:rPr>
        <w:drawing>
          <wp:inline distT="0" distB="0" distL="0" distR="0" wp14:anchorId="4D622A76" wp14:editId="4A03C16A">
            <wp:extent cx="5994400" cy="834390"/>
            <wp:effectExtent l="0" t="0" r="6350" b="3810"/>
            <wp:docPr id="18027548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54880" name="Picture 1">
                      <a:extLst>
                        <a:ext uri="{C183D7F6-B498-43B3-948B-1728B52AA6E4}">
                          <adec:decorative xmlns:adec="http://schemas.microsoft.com/office/drawing/2017/decorative" val="1"/>
                        </a:ext>
                      </a:extLst>
                    </pic:cNvPr>
                    <pic:cNvPicPr/>
                  </pic:nvPicPr>
                  <pic:blipFill>
                    <a:blip r:embed="rId132"/>
                    <a:stretch>
                      <a:fillRect/>
                    </a:stretch>
                  </pic:blipFill>
                  <pic:spPr>
                    <a:xfrm>
                      <a:off x="0" y="0"/>
                      <a:ext cx="5994400" cy="834390"/>
                    </a:xfrm>
                    <a:prstGeom prst="rect">
                      <a:avLst/>
                    </a:prstGeom>
                  </pic:spPr>
                </pic:pic>
              </a:graphicData>
            </a:graphic>
          </wp:inline>
        </w:drawing>
      </w:r>
    </w:p>
    <w:p w14:paraId="2DA7EEC6" w14:textId="77777777" w:rsidR="00391E40" w:rsidRDefault="00391E40" w:rsidP="00391E40">
      <w:pPr>
        <w:pStyle w:val="Caption"/>
      </w:pPr>
      <w:r>
        <w:t>*Images do not reflect the actual number of columns in the report output. All applicable race/ethnicities and cultural identities display.</w:t>
      </w:r>
    </w:p>
    <w:p w14:paraId="60758DD1" w14:textId="77777777" w:rsidR="00391E40" w:rsidRDefault="00391E40" w:rsidP="00391E40">
      <w:r>
        <w:rPr>
          <w:b/>
          <w:bCs/>
        </w:rPr>
        <w:t xml:space="preserve">Rows: </w:t>
      </w:r>
      <w:r>
        <w:t>MN WIC Program, agencies</w:t>
      </w:r>
    </w:p>
    <w:p w14:paraId="18CE7A59" w14:textId="77777777" w:rsidR="00391E40" w:rsidRPr="00391E40" w:rsidRDefault="00391E40" w:rsidP="00391E40">
      <w:r>
        <w:rPr>
          <w:b/>
          <w:bCs/>
        </w:rPr>
        <w:t>Columns:</w:t>
      </w:r>
      <w:r>
        <w:t xml:space="preserve"> TOTAL, race ethnicities or cultural identity</w:t>
      </w:r>
    </w:p>
    <w:p w14:paraId="1BB475F6" w14:textId="77777777" w:rsidR="00391E40" w:rsidRPr="00391E40" w:rsidRDefault="00391E40" w:rsidP="00391E40"/>
    <w:p w14:paraId="4B4F9291" w14:textId="77777777" w:rsidR="005339D8" w:rsidRDefault="005339D8">
      <w:pPr>
        <w:spacing w:before="120" w:after="0"/>
        <w:rPr>
          <w:rFonts w:asciiTheme="minorHAnsi" w:eastAsiaTheme="majorEastAsia" w:hAnsiTheme="minorHAnsi" w:cstheme="majorBidi"/>
          <w:b/>
          <w:color w:val="003865" w:themeColor="accent1"/>
          <w:sz w:val="36"/>
          <w:szCs w:val="32"/>
        </w:rPr>
      </w:pPr>
      <w:r>
        <w:br w:type="page"/>
      </w:r>
    </w:p>
    <w:p w14:paraId="0078C986" w14:textId="52135924" w:rsidR="00992684" w:rsidRDefault="00992684" w:rsidP="00992684">
      <w:pPr>
        <w:pStyle w:val="Heading2"/>
      </w:pPr>
      <w:bookmarkStart w:id="73" w:name="_Toc244010776"/>
      <w:r>
        <w:lastRenderedPageBreak/>
        <w:t>Counts &gt;&gt; Monthly Participation</w:t>
      </w:r>
      <w:bookmarkEnd w:id="70"/>
      <w:bookmarkEnd w:id="73"/>
    </w:p>
    <w:p w14:paraId="34D7CB0F" w14:textId="77777777" w:rsidR="00992684" w:rsidRDefault="00992684" w:rsidP="00992684">
      <w:pPr>
        <w:pStyle w:val="Heading3"/>
      </w:pPr>
      <w:bookmarkStart w:id="74" w:name="_Toc235422864"/>
      <w:bookmarkStart w:id="75" w:name="_Toc244010777"/>
      <w:r>
        <w:t>Average Monthly Participation by Congressional District</w:t>
      </w:r>
      <w:bookmarkEnd w:id="74"/>
      <w:bookmarkEnd w:id="75"/>
    </w:p>
    <w:p w14:paraId="5595CCD3" w14:textId="77777777" w:rsidR="00992684" w:rsidRDefault="00992684" w:rsidP="00992684">
      <w:r>
        <w:t>Created April 7, 2026</w:t>
      </w:r>
    </w:p>
    <w:p w14:paraId="6EDF9FD7" w14:textId="77777777" w:rsidR="00992684" w:rsidRDefault="00992684" w:rsidP="00992684">
      <w:pPr>
        <w:pStyle w:val="Heading4"/>
      </w:pPr>
      <w:r>
        <w:t>Overview</w:t>
      </w:r>
    </w:p>
    <w:p w14:paraId="1403F3E5" w14:textId="77777777" w:rsidR="00992684" w:rsidRDefault="00992684" w:rsidP="00992684">
      <w:r>
        <w:t>Provides the average monthly participation by congressional district for the specified calendar year. The districts are assigned based on clinic location.</w:t>
      </w:r>
    </w:p>
    <w:p w14:paraId="76B0442C" w14:textId="77777777" w:rsidR="00992684" w:rsidRDefault="00992684" w:rsidP="00992684">
      <w:pPr>
        <w:pStyle w:val="Heading4"/>
      </w:pPr>
      <w:r>
        <w:t>Some uses</w:t>
      </w:r>
    </w:p>
    <w:p w14:paraId="63343DB9" w14:textId="77777777" w:rsidR="00992684" w:rsidRDefault="00992684" w:rsidP="00DB35CC">
      <w:pPr>
        <w:pStyle w:val="ListBullet"/>
      </w:pPr>
      <w:r>
        <w:t>Obtain the average monthly participation by congressional district for fact sheets.</w:t>
      </w:r>
    </w:p>
    <w:p w14:paraId="6630D838" w14:textId="77777777" w:rsidR="00992684" w:rsidRDefault="00992684" w:rsidP="00992684">
      <w:pPr>
        <w:pStyle w:val="Heading4"/>
      </w:pPr>
      <w:r>
        <w:t>Prompts</w:t>
      </w:r>
    </w:p>
    <w:p w14:paraId="7AE3B967" w14:textId="77777777" w:rsidR="00992684" w:rsidRDefault="00992684" w:rsidP="00DB35CC">
      <w:pPr>
        <w:pStyle w:val="ListParagraph"/>
      </w:pPr>
      <w:r w:rsidRPr="00B91F08">
        <w:t>Enter YYYY</w:t>
      </w:r>
      <w:r>
        <w:t>01: – The first month in the calendar year during which participants were counted.</w:t>
      </w:r>
    </w:p>
    <w:p w14:paraId="0D4C9530" w14:textId="77777777" w:rsidR="00992684" w:rsidRDefault="00992684" w:rsidP="00DB35CC">
      <w:pPr>
        <w:pStyle w:val="ListParagraph"/>
      </w:pPr>
      <w:r w:rsidRPr="00B91F08">
        <w:t xml:space="preserve">Enter </w:t>
      </w:r>
      <w:r>
        <w:t xml:space="preserve">Same Year </w:t>
      </w:r>
      <w:r w:rsidRPr="00B91F08">
        <w:t>YYYY</w:t>
      </w:r>
      <w:r>
        <w:t>12: – The last month in the calendar year during which participants were counted.</w:t>
      </w:r>
    </w:p>
    <w:p w14:paraId="4E041426" w14:textId="77777777" w:rsidR="00992684" w:rsidRDefault="00992684" w:rsidP="00992684">
      <w:pPr>
        <w:pStyle w:val="Heading4"/>
      </w:pPr>
      <w:r>
        <w:t>Report outputs</w:t>
      </w:r>
    </w:p>
    <w:p w14:paraId="0D85DB1C" w14:textId="77777777" w:rsidR="00992684" w:rsidRDefault="00992684" w:rsidP="00992684">
      <w:pPr>
        <w:pStyle w:val="Caption"/>
      </w:pPr>
      <w:r>
        <w:t>Tab 1 – Ave. Mo. PPTN</w:t>
      </w:r>
    </w:p>
    <w:p w14:paraId="63338AD3" w14:textId="77777777" w:rsidR="00992684" w:rsidRDefault="00992684" w:rsidP="00992684">
      <w:pPr>
        <w:pStyle w:val="Caption"/>
        <w:spacing w:before="60"/>
      </w:pPr>
      <w:r w:rsidRPr="00CD21A1">
        <w:rPr>
          <w:noProof/>
        </w:rPr>
        <w:drawing>
          <wp:inline distT="0" distB="0" distL="0" distR="0" wp14:anchorId="1BFF0893" wp14:editId="21F8B833">
            <wp:extent cx="1893062" cy="1943100"/>
            <wp:effectExtent l="0" t="0" r="0" b="0"/>
            <wp:docPr id="3567467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46707" name="Picture 1">
                      <a:extLst>
                        <a:ext uri="{C183D7F6-B498-43B3-948B-1728B52AA6E4}">
                          <adec:decorative xmlns:adec="http://schemas.microsoft.com/office/drawing/2017/decorative" val="1"/>
                        </a:ext>
                      </a:extLst>
                    </pic:cNvPr>
                    <pic:cNvPicPr/>
                  </pic:nvPicPr>
                  <pic:blipFill>
                    <a:blip r:embed="rId133"/>
                    <a:stretch>
                      <a:fillRect/>
                    </a:stretch>
                  </pic:blipFill>
                  <pic:spPr>
                    <a:xfrm>
                      <a:off x="0" y="0"/>
                      <a:ext cx="1893062" cy="1943100"/>
                    </a:xfrm>
                    <a:prstGeom prst="rect">
                      <a:avLst/>
                    </a:prstGeom>
                  </pic:spPr>
                </pic:pic>
              </a:graphicData>
            </a:graphic>
          </wp:inline>
        </w:drawing>
      </w:r>
    </w:p>
    <w:p w14:paraId="4B61AFB2" w14:textId="77777777" w:rsidR="00992684" w:rsidRDefault="00992684" w:rsidP="00992684">
      <w:r>
        <w:rPr>
          <w:b/>
          <w:bCs/>
        </w:rPr>
        <w:t xml:space="preserve">Columns: </w:t>
      </w:r>
      <w:r>
        <w:t>MN congressional districts, Average number of monthly WIC participants.</w:t>
      </w:r>
    </w:p>
    <w:p w14:paraId="7D9E20D8" w14:textId="77777777" w:rsidR="00992684" w:rsidRDefault="00992684" w:rsidP="00992684">
      <w:r>
        <w:rPr>
          <w:b/>
          <w:bCs/>
        </w:rPr>
        <w:t xml:space="preserve">Rows: </w:t>
      </w:r>
      <w:r>
        <w:t>Total Participation, District 1, District 2, District 3, District 4, District 5,</w:t>
      </w:r>
      <w:r w:rsidRPr="004F6E20">
        <w:t xml:space="preserve"> </w:t>
      </w:r>
      <w:r>
        <w:t>District 6,</w:t>
      </w:r>
      <w:r w:rsidRPr="004F6E20">
        <w:t xml:space="preserve"> </w:t>
      </w:r>
      <w:r>
        <w:t>District 7,</w:t>
      </w:r>
      <w:r w:rsidRPr="004F6E20">
        <w:t xml:space="preserve"> </w:t>
      </w:r>
      <w:r>
        <w:t>District 8.</w:t>
      </w:r>
    </w:p>
    <w:p w14:paraId="365EEEDD" w14:textId="77777777" w:rsidR="00992684" w:rsidRDefault="00992684" w:rsidP="00992684">
      <w:pPr>
        <w:pStyle w:val="Caption"/>
      </w:pPr>
      <w:r>
        <w:t>Tab 2 – Clinics &amp; Cong. Dist.</w:t>
      </w:r>
    </w:p>
    <w:p w14:paraId="72FE5971" w14:textId="77777777" w:rsidR="00992684" w:rsidRPr="004F6E20" w:rsidRDefault="00992684" w:rsidP="00992684">
      <w:r w:rsidRPr="00CD21A1">
        <w:rPr>
          <w:noProof/>
        </w:rPr>
        <w:drawing>
          <wp:inline distT="0" distB="0" distL="0" distR="0" wp14:anchorId="5DBF2E9E" wp14:editId="0A6C3A6E">
            <wp:extent cx="5943600" cy="506730"/>
            <wp:effectExtent l="0" t="0" r="0" b="7620"/>
            <wp:docPr id="7528744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74457" name="Picture 1">
                      <a:extLst>
                        <a:ext uri="{C183D7F6-B498-43B3-948B-1728B52AA6E4}">
                          <adec:decorative xmlns:adec="http://schemas.microsoft.com/office/drawing/2017/decorative" val="1"/>
                        </a:ext>
                      </a:extLst>
                    </pic:cNvPr>
                    <pic:cNvPicPr/>
                  </pic:nvPicPr>
                  <pic:blipFill>
                    <a:blip r:embed="rId134"/>
                    <a:stretch>
                      <a:fillRect/>
                    </a:stretch>
                  </pic:blipFill>
                  <pic:spPr>
                    <a:xfrm>
                      <a:off x="0" y="0"/>
                      <a:ext cx="5943600" cy="506730"/>
                    </a:xfrm>
                    <a:prstGeom prst="rect">
                      <a:avLst/>
                    </a:prstGeom>
                  </pic:spPr>
                </pic:pic>
              </a:graphicData>
            </a:graphic>
          </wp:inline>
        </w:drawing>
      </w:r>
    </w:p>
    <w:p w14:paraId="22BA36FE" w14:textId="77777777" w:rsidR="00992684" w:rsidRDefault="00992684" w:rsidP="00992684">
      <w:r>
        <w:rPr>
          <w:b/>
          <w:bCs/>
        </w:rPr>
        <w:t xml:space="preserve">Columns: </w:t>
      </w:r>
      <w:r>
        <w:t>Clinic ID, Clinic Name, Grantee ID, Agency ID, Agency Name.</w:t>
      </w:r>
    </w:p>
    <w:p w14:paraId="5CDC7A53" w14:textId="77777777" w:rsidR="00992684" w:rsidRDefault="00992684" w:rsidP="00992684">
      <w:pPr>
        <w:pStyle w:val="Heading3"/>
      </w:pPr>
      <w:bookmarkStart w:id="76" w:name="_Toc235422865"/>
      <w:bookmarkStart w:id="77" w:name="_Toc244010778"/>
      <w:r>
        <w:lastRenderedPageBreak/>
        <w:t>Monthly Participation by Age and Race Ethnicity</w:t>
      </w:r>
      <w:bookmarkEnd w:id="76"/>
      <w:bookmarkEnd w:id="77"/>
    </w:p>
    <w:p w14:paraId="114DAA02" w14:textId="77777777" w:rsidR="00992684" w:rsidRDefault="00992684" w:rsidP="00992684">
      <w:r>
        <w:t>Revised April 22, 2026</w:t>
      </w:r>
    </w:p>
    <w:p w14:paraId="6B7FB8C2" w14:textId="77777777" w:rsidR="00992684" w:rsidRDefault="00992684" w:rsidP="00992684">
      <w:pPr>
        <w:pStyle w:val="Heading4"/>
      </w:pPr>
      <w:r>
        <w:t>Overview</w:t>
      </w:r>
    </w:p>
    <w:p w14:paraId="1DDFE6DC" w14:textId="77777777" w:rsidR="00992684" w:rsidRDefault="00992684" w:rsidP="00992684">
      <w:r>
        <w:t>A count of participants by age categories (0-&lt;1, 1-3, 4-5, 6-8, 9-11 mo; 12 mo. infant; 12-23, 24-25, 36-47, 48-60 mo.; and &lt;=17, 18-20, 21-35, &gt;35 y.o.) and race ethnicity for the specified participation month and specified grantee. Counts include total participation and are provided for the state, specified grantee, and its agencies and clinics.</w:t>
      </w:r>
    </w:p>
    <w:p w14:paraId="31A84D7B" w14:textId="77777777" w:rsidR="00992684" w:rsidRDefault="00992684" w:rsidP="00992684">
      <w:pPr>
        <w:pStyle w:val="Heading4"/>
      </w:pPr>
      <w:r>
        <w:t>Some uses</w:t>
      </w:r>
    </w:p>
    <w:p w14:paraId="20B12D12" w14:textId="77777777" w:rsidR="00992684" w:rsidRDefault="00992684" w:rsidP="00DB35CC">
      <w:pPr>
        <w:pStyle w:val="ListParagraph"/>
      </w:pPr>
      <w:r>
        <w:t>Identify trends in monthly participation by age and race ethnicity.</w:t>
      </w:r>
    </w:p>
    <w:p w14:paraId="481AC6A8" w14:textId="77777777" w:rsidR="00992684" w:rsidRDefault="00992684" w:rsidP="00DB35CC">
      <w:pPr>
        <w:pStyle w:val="ListParagraph"/>
      </w:pPr>
      <w:r>
        <w:t>Obtain counts of participants in a specific age group or race ethnicity.</w:t>
      </w:r>
    </w:p>
    <w:p w14:paraId="464400EF" w14:textId="77777777" w:rsidR="00992684" w:rsidRDefault="00992684" w:rsidP="00992684">
      <w:pPr>
        <w:pStyle w:val="Heading4"/>
      </w:pPr>
      <w:r>
        <w:t>Prompts</w:t>
      </w:r>
    </w:p>
    <w:p w14:paraId="39E4ABDD"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14A20B5D" w14:textId="77777777" w:rsidR="00992684" w:rsidRDefault="00992684" w:rsidP="00DB35CC">
      <w:pPr>
        <w:pStyle w:val="ListParagraph"/>
      </w:pPr>
      <w:r w:rsidRPr="00B91F08">
        <w:t>Enter YYYY</w:t>
      </w:r>
      <w:r>
        <w:t>MM: – The year and month the participant was counted.</w:t>
      </w:r>
    </w:p>
    <w:p w14:paraId="279AAC9A" w14:textId="77777777" w:rsidR="00992684" w:rsidRDefault="00992684" w:rsidP="00992684">
      <w:pPr>
        <w:pStyle w:val="Heading4"/>
      </w:pPr>
      <w:r>
        <w:t>Report outputs</w:t>
      </w:r>
    </w:p>
    <w:p w14:paraId="73DC6429" w14:textId="77777777" w:rsidR="00992684" w:rsidRDefault="00992684" w:rsidP="00992684">
      <w:pPr>
        <w:pStyle w:val="Caption"/>
      </w:pPr>
      <w:r>
        <w:t>Tab 1 – State</w:t>
      </w:r>
    </w:p>
    <w:p w14:paraId="68FB7F63" w14:textId="77777777" w:rsidR="00992684" w:rsidRDefault="00992684" w:rsidP="00992684">
      <w:pPr>
        <w:pStyle w:val="Caption"/>
        <w:spacing w:before="60"/>
      </w:pPr>
      <w:r w:rsidRPr="00A32B24">
        <w:rPr>
          <w:noProof/>
        </w:rPr>
        <w:drawing>
          <wp:inline distT="0" distB="0" distL="0" distR="0" wp14:anchorId="750A53A4" wp14:editId="2837B7EF">
            <wp:extent cx="5943600" cy="2872740"/>
            <wp:effectExtent l="0" t="0" r="0" b="3810"/>
            <wp:docPr id="11714334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33489" name="Picture 1">
                      <a:extLst>
                        <a:ext uri="{C183D7F6-B498-43B3-948B-1728B52AA6E4}">
                          <adec:decorative xmlns:adec="http://schemas.microsoft.com/office/drawing/2017/decorative" val="1"/>
                        </a:ext>
                      </a:extLst>
                    </pic:cNvPr>
                    <pic:cNvPicPr/>
                  </pic:nvPicPr>
                  <pic:blipFill>
                    <a:blip r:embed="rId135"/>
                    <a:stretch>
                      <a:fillRect/>
                    </a:stretch>
                  </pic:blipFill>
                  <pic:spPr>
                    <a:xfrm>
                      <a:off x="0" y="0"/>
                      <a:ext cx="5943600" cy="2872740"/>
                    </a:xfrm>
                    <a:prstGeom prst="rect">
                      <a:avLst/>
                    </a:prstGeom>
                  </pic:spPr>
                </pic:pic>
              </a:graphicData>
            </a:graphic>
          </wp:inline>
        </w:drawing>
      </w:r>
    </w:p>
    <w:p w14:paraId="1352FAF8" w14:textId="77777777" w:rsidR="00992684" w:rsidRDefault="00992684" w:rsidP="00992684">
      <w:r>
        <w:rPr>
          <w:b/>
          <w:bCs/>
        </w:rPr>
        <w:t xml:space="preserve">Columns: </w:t>
      </w:r>
      <w:r>
        <w:t>Total Participation, Amer Indian NH, Asian NH, Black/African-Amer NH, White NH, &gt;1 Race NH, Hispanic All Races, Unknown.</w:t>
      </w:r>
    </w:p>
    <w:p w14:paraId="7172B530" w14:textId="77777777" w:rsidR="00992684" w:rsidRDefault="00992684" w:rsidP="00992684">
      <w:r>
        <w:rPr>
          <w:b/>
          <w:bCs/>
        </w:rPr>
        <w:lastRenderedPageBreak/>
        <w:t xml:space="preserve">Rows: </w:t>
      </w:r>
      <w:r>
        <w:t>MN WIC PROGRAM, 0 - &lt;1 mo, 1-3 mo., 4-5 mo., 6-8 mo., 9-11 mo., 12 mo. Infant, 12-23 mo., 24-35 mo., 36-47 mo., 48-60 mo., &lt;=17 y.o., 18-20 y.o., 21-35 y.o., &gt; 35 y.o.</w:t>
      </w:r>
    </w:p>
    <w:p w14:paraId="589DDC03" w14:textId="77777777" w:rsidR="00992684" w:rsidRDefault="00992684" w:rsidP="00992684">
      <w:pPr>
        <w:pStyle w:val="Caption"/>
      </w:pPr>
      <w:r>
        <w:t>Tab 2 – Grantee</w:t>
      </w:r>
    </w:p>
    <w:p w14:paraId="3B0E3662" w14:textId="77777777" w:rsidR="00992684" w:rsidRPr="004F6E20" w:rsidRDefault="00992684" w:rsidP="00992684">
      <w:r w:rsidRPr="00A32B24">
        <w:rPr>
          <w:noProof/>
        </w:rPr>
        <w:drawing>
          <wp:inline distT="0" distB="0" distL="0" distR="0" wp14:anchorId="7C982150" wp14:editId="734303EE">
            <wp:extent cx="5943600" cy="1040130"/>
            <wp:effectExtent l="0" t="0" r="0" b="7620"/>
            <wp:docPr id="568804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0412" name="Picture 1">
                      <a:extLst>
                        <a:ext uri="{C183D7F6-B498-43B3-948B-1728B52AA6E4}">
                          <adec:decorative xmlns:adec="http://schemas.microsoft.com/office/drawing/2017/decorative" val="1"/>
                        </a:ext>
                      </a:extLst>
                    </pic:cNvPr>
                    <pic:cNvPicPr/>
                  </pic:nvPicPr>
                  <pic:blipFill>
                    <a:blip r:embed="rId136"/>
                    <a:stretch>
                      <a:fillRect/>
                    </a:stretch>
                  </pic:blipFill>
                  <pic:spPr>
                    <a:xfrm>
                      <a:off x="0" y="0"/>
                      <a:ext cx="5943600" cy="1040130"/>
                    </a:xfrm>
                    <a:prstGeom prst="rect">
                      <a:avLst/>
                    </a:prstGeom>
                  </pic:spPr>
                </pic:pic>
              </a:graphicData>
            </a:graphic>
          </wp:inline>
        </w:drawing>
      </w:r>
    </w:p>
    <w:p w14:paraId="2B491888" w14:textId="77777777" w:rsidR="00992684" w:rsidRDefault="00992684" w:rsidP="00992684">
      <w:r>
        <w:rPr>
          <w:b/>
          <w:bCs/>
        </w:rPr>
        <w:t xml:space="preserve">Columns: </w:t>
      </w:r>
      <w:r>
        <w:t>Total Participation, Amer Indian NH, Asian NH, Black/African-Amer NH, White NH, &gt;1 Race NH, Hispanic All Races, Unknown.</w:t>
      </w:r>
    </w:p>
    <w:p w14:paraId="2E3EE576" w14:textId="77777777" w:rsidR="00992684" w:rsidRDefault="00992684" w:rsidP="00992684">
      <w:r>
        <w:rPr>
          <w:b/>
          <w:bCs/>
        </w:rPr>
        <w:t xml:space="preserve">Rows: </w:t>
      </w:r>
      <w:r>
        <w:t>GRANTEE ID, 0 - &lt;1 mo, 1-3 mo., 4-5 mo., 6-8 mo., 9-11 mo., 12 mo. Infant, 12-23 mo., 24-35 mo., 36-47 mo., 48-60 mo., &lt;=17 y.o., 18-20 y.o., 21-35 y.o., &gt; 35 y.o.</w:t>
      </w:r>
    </w:p>
    <w:p w14:paraId="3DF5A15B" w14:textId="77777777" w:rsidR="00992684" w:rsidRDefault="00992684" w:rsidP="00992684">
      <w:pPr>
        <w:pStyle w:val="Caption"/>
      </w:pPr>
      <w:r>
        <w:t>Tab 3 – Agency</w:t>
      </w:r>
    </w:p>
    <w:p w14:paraId="133BF076" w14:textId="77777777" w:rsidR="00992684" w:rsidRPr="004F6E20" w:rsidRDefault="00992684" w:rsidP="00992684">
      <w:r w:rsidRPr="00A32B24">
        <w:rPr>
          <w:noProof/>
        </w:rPr>
        <w:drawing>
          <wp:inline distT="0" distB="0" distL="0" distR="0" wp14:anchorId="6CFAA3B1" wp14:editId="66669C3C">
            <wp:extent cx="5943600" cy="1374775"/>
            <wp:effectExtent l="0" t="0" r="0" b="0"/>
            <wp:docPr id="19749445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44571" name="Picture 1">
                      <a:extLst>
                        <a:ext uri="{C183D7F6-B498-43B3-948B-1728B52AA6E4}">
                          <adec:decorative xmlns:adec="http://schemas.microsoft.com/office/drawing/2017/decorative" val="1"/>
                        </a:ext>
                      </a:extLst>
                    </pic:cNvPr>
                    <pic:cNvPicPr/>
                  </pic:nvPicPr>
                  <pic:blipFill>
                    <a:blip r:embed="rId137"/>
                    <a:stretch>
                      <a:fillRect/>
                    </a:stretch>
                  </pic:blipFill>
                  <pic:spPr>
                    <a:xfrm>
                      <a:off x="0" y="0"/>
                      <a:ext cx="5943600" cy="1374775"/>
                    </a:xfrm>
                    <a:prstGeom prst="rect">
                      <a:avLst/>
                    </a:prstGeom>
                  </pic:spPr>
                </pic:pic>
              </a:graphicData>
            </a:graphic>
          </wp:inline>
        </w:drawing>
      </w:r>
    </w:p>
    <w:p w14:paraId="7D848E85" w14:textId="77777777" w:rsidR="00992684" w:rsidRPr="00E72ED4" w:rsidRDefault="00992684" w:rsidP="00992684">
      <w:r>
        <w:rPr>
          <w:b/>
          <w:bCs/>
        </w:rPr>
        <w:t xml:space="preserve">Grouped by: </w:t>
      </w:r>
      <w:r>
        <w:t>Agency name.</w:t>
      </w:r>
    </w:p>
    <w:p w14:paraId="615C723C" w14:textId="77777777" w:rsidR="00992684" w:rsidRDefault="00992684" w:rsidP="00992684">
      <w:r>
        <w:rPr>
          <w:b/>
          <w:bCs/>
        </w:rPr>
        <w:t xml:space="preserve">Columns: </w:t>
      </w:r>
      <w:r>
        <w:t>Total Participation, Amer Indian NH, Asian NH, Black/African-Amer NH, White NH, &gt;1 Race NH, Hispanic All Races, Unknown.</w:t>
      </w:r>
    </w:p>
    <w:p w14:paraId="3297539F" w14:textId="77777777" w:rsidR="00992684" w:rsidRDefault="00992684" w:rsidP="00992684">
      <w:r>
        <w:rPr>
          <w:b/>
          <w:bCs/>
        </w:rPr>
        <w:t xml:space="preserve">Rows: </w:t>
      </w:r>
      <w:r>
        <w:t>AGENCY ID, 0 - &lt;1 mo, 1-3 mo., 4-5 mo., 6-8 mo., 9-11 mo., 12 mo. Infant, 12-23 mo., 24-35 mo., 36-47 mo., 48-60 mo., &lt;=17 y.o., 18-20 y.o., 21-35 y.o., &gt; 35 y.o.</w:t>
      </w:r>
    </w:p>
    <w:p w14:paraId="726FBCD9" w14:textId="77777777" w:rsidR="00992684" w:rsidRDefault="00992684" w:rsidP="00992684">
      <w:pPr>
        <w:pStyle w:val="Caption"/>
      </w:pPr>
      <w:r>
        <w:t>Tab 4 – Clinic</w:t>
      </w:r>
    </w:p>
    <w:p w14:paraId="43ACB29D" w14:textId="77777777" w:rsidR="00992684" w:rsidRPr="004F6E20" w:rsidRDefault="00992684" w:rsidP="00992684">
      <w:r w:rsidRPr="00A32B24">
        <w:rPr>
          <w:noProof/>
        </w:rPr>
        <w:drawing>
          <wp:inline distT="0" distB="0" distL="0" distR="0" wp14:anchorId="09848909" wp14:editId="3C89CC93">
            <wp:extent cx="5943600" cy="1630045"/>
            <wp:effectExtent l="0" t="0" r="0" b="8255"/>
            <wp:docPr id="10059895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89596" name="Picture 1">
                      <a:extLst>
                        <a:ext uri="{C183D7F6-B498-43B3-948B-1728B52AA6E4}">
                          <adec:decorative xmlns:adec="http://schemas.microsoft.com/office/drawing/2017/decorative" val="1"/>
                        </a:ext>
                      </a:extLst>
                    </pic:cNvPr>
                    <pic:cNvPicPr/>
                  </pic:nvPicPr>
                  <pic:blipFill>
                    <a:blip r:embed="rId138"/>
                    <a:stretch>
                      <a:fillRect/>
                    </a:stretch>
                  </pic:blipFill>
                  <pic:spPr>
                    <a:xfrm>
                      <a:off x="0" y="0"/>
                      <a:ext cx="5943600" cy="1630045"/>
                    </a:xfrm>
                    <a:prstGeom prst="rect">
                      <a:avLst/>
                    </a:prstGeom>
                  </pic:spPr>
                </pic:pic>
              </a:graphicData>
            </a:graphic>
          </wp:inline>
        </w:drawing>
      </w:r>
    </w:p>
    <w:p w14:paraId="534D0C86" w14:textId="77777777" w:rsidR="00992684" w:rsidRPr="00E72ED4" w:rsidRDefault="00992684" w:rsidP="00992684">
      <w:r>
        <w:rPr>
          <w:b/>
          <w:bCs/>
        </w:rPr>
        <w:t xml:space="preserve">Grouped by: </w:t>
      </w:r>
      <w:r>
        <w:t>Agency name and clinic name.</w:t>
      </w:r>
    </w:p>
    <w:p w14:paraId="4DE64233" w14:textId="77777777" w:rsidR="00992684" w:rsidRDefault="00992684" w:rsidP="00992684">
      <w:r>
        <w:rPr>
          <w:b/>
          <w:bCs/>
        </w:rPr>
        <w:lastRenderedPageBreak/>
        <w:t xml:space="preserve">Columns: </w:t>
      </w:r>
      <w:r>
        <w:t>Total Participation, Amer Indian NH, Asian NH, Black/African-Amer NH, White NH, &gt;1 Race NH, Hispanic All Races, Unknown.</w:t>
      </w:r>
    </w:p>
    <w:p w14:paraId="15869059" w14:textId="77777777" w:rsidR="00992684" w:rsidRDefault="00992684" w:rsidP="00992684">
      <w:r>
        <w:rPr>
          <w:b/>
          <w:bCs/>
        </w:rPr>
        <w:t xml:space="preserve">Rows: </w:t>
      </w:r>
      <w:r>
        <w:t>CLINIC ID, 0 - &lt;1 mo, 1-3 mo., 4-5 mo., 6-8 mo., 9-11 mo., 12 mo. Infant, 12-23 mo., 24-35 mo., 36-47 mo., 48-60 mo., &lt;=17 y.o., 18-20 y.o., 21-35 y.o., &gt; 35 y.o.</w:t>
      </w:r>
    </w:p>
    <w:p w14:paraId="665C566F" w14:textId="77777777" w:rsidR="00992684" w:rsidRDefault="00992684" w:rsidP="00992684">
      <w:pPr>
        <w:pStyle w:val="Heading3"/>
      </w:pPr>
      <w:bookmarkStart w:id="78" w:name="_Toc235422866"/>
      <w:bookmarkStart w:id="79" w:name="_Toc244010779"/>
      <w:r>
        <w:t>Monthly Participation by City of Residence and Race Ethnicity</w:t>
      </w:r>
      <w:bookmarkEnd w:id="78"/>
      <w:bookmarkEnd w:id="79"/>
    </w:p>
    <w:p w14:paraId="7F6CD1B0" w14:textId="77777777" w:rsidR="00992684" w:rsidRDefault="00992684" w:rsidP="00992684">
      <w:r>
        <w:t>Revised April 22, 2026</w:t>
      </w:r>
    </w:p>
    <w:p w14:paraId="0CB54653" w14:textId="77777777" w:rsidR="00992684" w:rsidRDefault="00992684" w:rsidP="00992684">
      <w:pPr>
        <w:pStyle w:val="Heading4"/>
      </w:pPr>
      <w:r>
        <w:t>Overview</w:t>
      </w:r>
    </w:p>
    <w:p w14:paraId="21579B85" w14:textId="77777777" w:rsidR="00992684" w:rsidRDefault="00992684" w:rsidP="00992684">
      <w:r>
        <w:t>A count of participants by their current city of residence and race ethnicity for the specified participation month and specified grantee. Counts include total participation and are provided for the state, specified grantee, and its agencies and clinics.</w:t>
      </w:r>
    </w:p>
    <w:p w14:paraId="38F60E17" w14:textId="77777777" w:rsidR="00992684" w:rsidRDefault="00992684" w:rsidP="00992684">
      <w:pPr>
        <w:pStyle w:val="Heading4"/>
      </w:pPr>
      <w:r>
        <w:t>Some uses</w:t>
      </w:r>
    </w:p>
    <w:p w14:paraId="52875ADA" w14:textId="77777777" w:rsidR="00992684" w:rsidRDefault="00992684" w:rsidP="00DB35CC">
      <w:pPr>
        <w:pStyle w:val="ListParagraph"/>
      </w:pPr>
      <w:r>
        <w:t>Identify cities with predominant cultures to assist with services.</w:t>
      </w:r>
    </w:p>
    <w:p w14:paraId="2DB53683" w14:textId="77777777" w:rsidR="00992684" w:rsidRDefault="00992684" w:rsidP="00DB35CC">
      <w:pPr>
        <w:pStyle w:val="ListParagraph"/>
      </w:pPr>
      <w:r>
        <w:t>Identify cities being served by a grantee, agency, or clinic.</w:t>
      </w:r>
    </w:p>
    <w:p w14:paraId="1BF906D9" w14:textId="77777777" w:rsidR="00992684" w:rsidRDefault="00992684" w:rsidP="00992684">
      <w:pPr>
        <w:pStyle w:val="Heading4"/>
      </w:pPr>
      <w:r>
        <w:t>Prompts</w:t>
      </w:r>
    </w:p>
    <w:p w14:paraId="3B8882B5"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7F0B255A" w14:textId="77777777" w:rsidR="00992684" w:rsidRDefault="00992684" w:rsidP="00DB35CC">
      <w:pPr>
        <w:pStyle w:val="ListParagraph"/>
      </w:pPr>
      <w:r w:rsidRPr="00B91F08">
        <w:t>Enter YYYY</w:t>
      </w:r>
      <w:r>
        <w:t>MM: – The year and month the participant was counted.</w:t>
      </w:r>
    </w:p>
    <w:p w14:paraId="69A4F876" w14:textId="77777777" w:rsidR="00992684" w:rsidRDefault="00992684" w:rsidP="00992684">
      <w:pPr>
        <w:pStyle w:val="Heading4"/>
      </w:pPr>
      <w:r>
        <w:t>Report outputs</w:t>
      </w:r>
    </w:p>
    <w:p w14:paraId="78DCAFFD" w14:textId="77777777" w:rsidR="00992684" w:rsidRDefault="00992684" w:rsidP="00992684">
      <w:pPr>
        <w:pStyle w:val="Caption"/>
      </w:pPr>
      <w:r>
        <w:t>Tab 1 – State</w:t>
      </w:r>
    </w:p>
    <w:p w14:paraId="4558770B" w14:textId="77777777" w:rsidR="00992684" w:rsidRDefault="00992684" w:rsidP="00992684">
      <w:pPr>
        <w:pStyle w:val="Caption"/>
        <w:spacing w:before="60"/>
      </w:pPr>
      <w:r w:rsidRPr="00D603A5">
        <w:rPr>
          <w:noProof/>
        </w:rPr>
        <w:drawing>
          <wp:inline distT="0" distB="0" distL="0" distR="0" wp14:anchorId="0D7A06FC" wp14:editId="1D6AB463">
            <wp:extent cx="5943600" cy="1040130"/>
            <wp:effectExtent l="0" t="0" r="0" b="7620"/>
            <wp:docPr id="10338517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51704" name="Picture 1">
                      <a:extLst>
                        <a:ext uri="{C183D7F6-B498-43B3-948B-1728B52AA6E4}">
                          <adec:decorative xmlns:adec="http://schemas.microsoft.com/office/drawing/2017/decorative" val="1"/>
                        </a:ext>
                      </a:extLst>
                    </pic:cNvPr>
                    <pic:cNvPicPr/>
                  </pic:nvPicPr>
                  <pic:blipFill>
                    <a:blip r:embed="rId139"/>
                    <a:stretch>
                      <a:fillRect/>
                    </a:stretch>
                  </pic:blipFill>
                  <pic:spPr>
                    <a:xfrm>
                      <a:off x="0" y="0"/>
                      <a:ext cx="5943600" cy="1040130"/>
                    </a:xfrm>
                    <a:prstGeom prst="rect">
                      <a:avLst/>
                    </a:prstGeom>
                  </pic:spPr>
                </pic:pic>
              </a:graphicData>
            </a:graphic>
          </wp:inline>
        </w:drawing>
      </w:r>
    </w:p>
    <w:p w14:paraId="6DDBBDD4" w14:textId="77777777" w:rsidR="00992684" w:rsidRDefault="00992684" w:rsidP="00992684">
      <w:r>
        <w:rPr>
          <w:b/>
          <w:bCs/>
        </w:rPr>
        <w:t xml:space="preserve">Columns: </w:t>
      </w:r>
      <w:r>
        <w:t>Total Participation, Amer Indian NH, Asian NH, Black/African-Amer NH, White NH, &gt;1 Race NH, Hispanic All Races, Unknown.</w:t>
      </w:r>
    </w:p>
    <w:p w14:paraId="220E703E" w14:textId="77777777" w:rsidR="00992684" w:rsidRDefault="00992684" w:rsidP="00992684">
      <w:r>
        <w:rPr>
          <w:b/>
          <w:bCs/>
        </w:rPr>
        <w:t xml:space="preserve">Rows: </w:t>
      </w:r>
      <w:r>
        <w:t>MN WIC PROGRAM, city of residence.</w:t>
      </w:r>
    </w:p>
    <w:p w14:paraId="1EF4C8AD" w14:textId="77777777" w:rsidR="00992684" w:rsidRDefault="00992684" w:rsidP="00992684">
      <w:pPr>
        <w:pStyle w:val="Caption"/>
      </w:pPr>
      <w:r>
        <w:t>Tab 2 – Grantee</w:t>
      </w:r>
    </w:p>
    <w:p w14:paraId="2FC359A2" w14:textId="77777777" w:rsidR="00992684" w:rsidRPr="004F6E20" w:rsidRDefault="00992684" w:rsidP="00992684">
      <w:r w:rsidRPr="00D603A5">
        <w:rPr>
          <w:noProof/>
        </w:rPr>
        <w:lastRenderedPageBreak/>
        <w:drawing>
          <wp:inline distT="0" distB="0" distL="0" distR="0" wp14:anchorId="2196EE58" wp14:editId="3642582C">
            <wp:extent cx="5943600" cy="1075055"/>
            <wp:effectExtent l="0" t="0" r="0" b="0"/>
            <wp:docPr id="4102748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74886" name="Picture 1">
                      <a:extLst>
                        <a:ext uri="{C183D7F6-B498-43B3-948B-1728B52AA6E4}">
                          <adec:decorative xmlns:adec="http://schemas.microsoft.com/office/drawing/2017/decorative" val="1"/>
                        </a:ext>
                      </a:extLst>
                    </pic:cNvPr>
                    <pic:cNvPicPr/>
                  </pic:nvPicPr>
                  <pic:blipFill>
                    <a:blip r:embed="rId140"/>
                    <a:stretch>
                      <a:fillRect/>
                    </a:stretch>
                  </pic:blipFill>
                  <pic:spPr>
                    <a:xfrm>
                      <a:off x="0" y="0"/>
                      <a:ext cx="5943600" cy="1075055"/>
                    </a:xfrm>
                    <a:prstGeom prst="rect">
                      <a:avLst/>
                    </a:prstGeom>
                  </pic:spPr>
                </pic:pic>
              </a:graphicData>
            </a:graphic>
          </wp:inline>
        </w:drawing>
      </w:r>
    </w:p>
    <w:p w14:paraId="74526BF2" w14:textId="77777777" w:rsidR="00992684" w:rsidRDefault="00992684" w:rsidP="00992684">
      <w:r>
        <w:rPr>
          <w:b/>
          <w:bCs/>
        </w:rPr>
        <w:t xml:space="preserve">Columns: </w:t>
      </w:r>
      <w:r>
        <w:t>Total Participation, Amer Indian NH, Asian NH, Black/African-Amer NH, White NH, &gt;1 Race NH, Hispanic All Races, Unknown.</w:t>
      </w:r>
    </w:p>
    <w:p w14:paraId="190429CA" w14:textId="77777777" w:rsidR="00992684" w:rsidRDefault="00992684" w:rsidP="00992684">
      <w:r>
        <w:rPr>
          <w:b/>
          <w:bCs/>
        </w:rPr>
        <w:t xml:space="preserve">Rows: </w:t>
      </w:r>
      <w:r>
        <w:t>GRANTEE ID, city of residence.</w:t>
      </w:r>
    </w:p>
    <w:p w14:paraId="4FC3DC0F" w14:textId="77777777" w:rsidR="00992684" w:rsidRDefault="00992684" w:rsidP="00992684">
      <w:pPr>
        <w:pStyle w:val="Caption"/>
      </w:pPr>
      <w:r>
        <w:t>Tab 3 – Agency</w:t>
      </w:r>
    </w:p>
    <w:p w14:paraId="27DE15B3" w14:textId="77777777" w:rsidR="00992684" w:rsidRPr="004F6E20" w:rsidRDefault="00992684" w:rsidP="00992684">
      <w:r w:rsidRPr="00D603A5">
        <w:rPr>
          <w:noProof/>
        </w:rPr>
        <w:drawing>
          <wp:inline distT="0" distB="0" distL="0" distR="0" wp14:anchorId="2A3D5E49" wp14:editId="0F56E93E">
            <wp:extent cx="5943600" cy="1350645"/>
            <wp:effectExtent l="0" t="0" r="0" b="1905"/>
            <wp:docPr id="5490662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66249" name="Picture 1">
                      <a:extLst>
                        <a:ext uri="{C183D7F6-B498-43B3-948B-1728B52AA6E4}">
                          <adec:decorative xmlns:adec="http://schemas.microsoft.com/office/drawing/2017/decorative" val="1"/>
                        </a:ext>
                      </a:extLst>
                    </pic:cNvPr>
                    <pic:cNvPicPr/>
                  </pic:nvPicPr>
                  <pic:blipFill>
                    <a:blip r:embed="rId141"/>
                    <a:stretch>
                      <a:fillRect/>
                    </a:stretch>
                  </pic:blipFill>
                  <pic:spPr>
                    <a:xfrm>
                      <a:off x="0" y="0"/>
                      <a:ext cx="5943600" cy="1350645"/>
                    </a:xfrm>
                    <a:prstGeom prst="rect">
                      <a:avLst/>
                    </a:prstGeom>
                  </pic:spPr>
                </pic:pic>
              </a:graphicData>
            </a:graphic>
          </wp:inline>
        </w:drawing>
      </w:r>
    </w:p>
    <w:p w14:paraId="0DF33D3C" w14:textId="77777777" w:rsidR="00992684" w:rsidRPr="00E72ED4" w:rsidRDefault="00992684" w:rsidP="00992684">
      <w:r>
        <w:rPr>
          <w:b/>
          <w:bCs/>
        </w:rPr>
        <w:t xml:space="preserve">Grouped by: </w:t>
      </w:r>
      <w:r>
        <w:t>Agency name.</w:t>
      </w:r>
    </w:p>
    <w:p w14:paraId="4780EC08" w14:textId="77777777" w:rsidR="00992684" w:rsidRDefault="00992684" w:rsidP="00992684">
      <w:r>
        <w:rPr>
          <w:b/>
          <w:bCs/>
        </w:rPr>
        <w:t xml:space="preserve">Columns: </w:t>
      </w:r>
      <w:r>
        <w:t>Total Participation, Amer Indian NH, Asian NH, Black/African-Amer NH, White NH, &gt;1 Race NH, Hispanic All Races, Unknown.</w:t>
      </w:r>
    </w:p>
    <w:p w14:paraId="37EBC274" w14:textId="77777777" w:rsidR="00992684" w:rsidRDefault="00992684" w:rsidP="00992684">
      <w:r>
        <w:rPr>
          <w:b/>
          <w:bCs/>
        </w:rPr>
        <w:t xml:space="preserve">Rows: </w:t>
      </w:r>
      <w:r>
        <w:t>AGENCY ID, city of residence.</w:t>
      </w:r>
    </w:p>
    <w:p w14:paraId="6A8FA3EB" w14:textId="77777777" w:rsidR="00992684" w:rsidRDefault="00992684" w:rsidP="00992684">
      <w:pPr>
        <w:pStyle w:val="Caption"/>
      </w:pPr>
      <w:r>
        <w:t>Tab 4 – Clinic</w:t>
      </w:r>
    </w:p>
    <w:p w14:paraId="23906F06" w14:textId="77777777" w:rsidR="00992684" w:rsidRPr="004F6E20" w:rsidRDefault="00992684" w:rsidP="00992684">
      <w:r w:rsidRPr="00D603A5">
        <w:rPr>
          <w:noProof/>
        </w:rPr>
        <w:drawing>
          <wp:inline distT="0" distB="0" distL="0" distR="0" wp14:anchorId="143EB762" wp14:editId="450DE57F">
            <wp:extent cx="5943600" cy="1654810"/>
            <wp:effectExtent l="0" t="0" r="0" b="2540"/>
            <wp:docPr id="8465958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95814" name="Picture 1">
                      <a:extLst>
                        <a:ext uri="{C183D7F6-B498-43B3-948B-1728B52AA6E4}">
                          <adec:decorative xmlns:adec="http://schemas.microsoft.com/office/drawing/2017/decorative" val="1"/>
                        </a:ext>
                      </a:extLst>
                    </pic:cNvPr>
                    <pic:cNvPicPr/>
                  </pic:nvPicPr>
                  <pic:blipFill>
                    <a:blip r:embed="rId142"/>
                    <a:stretch>
                      <a:fillRect/>
                    </a:stretch>
                  </pic:blipFill>
                  <pic:spPr>
                    <a:xfrm>
                      <a:off x="0" y="0"/>
                      <a:ext cx="5943600" cy="1654810"/>
                    </a:xfrm>
                    <a:prstGeom prst="rect">
                      <a:avLst/>
                    </a:prstGeom>
                  </pic:spPr>
                </pic:pic>
              </a:graphicData>
            </a:graphic>
          </wp:inline>
        </w:drawing>
      </w:r>
    </w:p>
    <w:p w14:paraId="77000E4C" w14:textId="77777777" w:rsidR="00992684" w:rsidRPr="00E72ED4" w:rsidRDefault="00992684" w:rsidP="00992684">
      <w:r>
        <w:rPr>
          <w:b/>
          <w:bCs/>
        </w:rPr>
        <w:t xml:space="preserve">Grouped by: </w:t>
      </w:r>
      <w:r>
        <w:t>Agency name and clinic name.</w:t>
      </w:r>
    </w:p>
    <w:p w14:paraId="583160A2" w14:textId="77777777" w:rsidR="00992684" w:rsidRDefault="00992684" w:rsidP="00992684">
      <w:r>
        <w:rPr>
          <w:b/>
          <w:bCs/>
        </w:rPr>
        <w:t xml:space="preserve">Columns: </w:t>
      </w:r>
      <w:r>
        <w:t>Total Participation, Amer Indian NH, Asian NH, Black/African-Amer NH, White NH, &gt;1 Race NH, Hispanic All Races, Unknown.</w:t>
      </w:r>
    </w:p>
    <w:p w14:paraId="79551DC2" w14:textId="77777777" w:rsidR="00992684" w:rsidRDefault="00992684" w:rsidP="00992684">
      <w:r>
        <w:rPr>
          <w:b/>
          <w:bCs/>
        </w:rPr>
        <w:t xml:space="preserve">Rows: </w:t>
      </w:r>
      <w:r>
        <w:t>CLINIC ID, city of residence.</w:t>
      </w:r>
    </w:p>
    <w:p w14:paraId="5163A5CB" w14:textId="77777777" w:rsidR="00992684" w:rsidRDefault="00992684" w:rsidP="00992684">
      <w:pPr>
        <w:pStyle w:val="Heading3"/>
      </w:pPr>
      <w:bookmarkStart w:id="80" w:name="_Toc235422867"/>
      <w:bookmarkStart w:id="81" w:name="_Toc244010780"/>
      <w:r>
        <w:lastRenderedPageBreak/>
        <w:t>Monthly Participation by City of Residence, WIC Category and BF Amount</w:t>
      </w:r>
      <w:bookmarkEnd w:id="80"/>
      <w:bookmarkEnd w:id="81"/>
    </w:p>
    <w:p w14:paraId="76DC4292" w14:textId="77777777" w:rsidR="00992684" w:rsidRDefault="00992684" w:rsidP="00992684">
      <w:r>
        <w:t>Revised April 22, 2026</w:t>
      </w:r>
    </w:p>
    <w:p w14:paraId="7AF2D578" w14:textId="77777777" w:rsidR="00992684" w:rsidRDefault="00992684" w:rsidP="00992684">
      <w:pPr>
        <w:pStyle w:val="Heading4"/>
      </w:pPr>
      <w:r>
        <w:t>Overview</w:t>
      </w:r>
    </w:p>
    <w:p w14:paraId="50F4554D" w14:textId="77777777" w:rsidR="00992684" w:rsidRDefault="00992684" w:rsidP="00992684">
      <w:r>
        <w:t>A count of participants by their current city of residence, WIC Category, and breastfeeding amount for the specified participation month and specified grantee. Counts include total participation and are provided for the state, specified grantee, and its agencies and clinics.</w:t>
      </w:r>
    </w:p>
    <w:p w14:paraId="48795CCA" w14:textId="77777777" w:rsidR="00992684" w:rsidRDefault="00992684" w:rsidP="00992684">
      <w:pPr>
        <w:pStyle w:val="Heading4"/>
      </w:pPr>
      <w:r>
        <w:t>Some uses</w:t>
      </w:r>
    </w:p>
    <w:p w14:paraId="72E987D9" w14:textId="77777777" w:rsidR="00992684" w:rsidRDefault="00992684" w:rsidP="00DB35CC">
      <w:pPr>
        <w:pStyle w:val="ListParagraph"/>
      </w:pPr>
      <w:r>
        <w:t>Identify trends in participation based on cities.</w:t>
      </w:r>
    </w:p>
    <w:p w14:paraId="040D8134" w14:textId="77777777" w:rsidR="00992684" w:rsidRDefault="00992684" w:rsidP="00DB35CC">
      <w:pPr>
        <w:pStyle w:val="ListParagraph"/>
      </w:pPr>
      <w:r>
        <w:t>Identify cities being served by a grantee, agency, or clinic.</w:t>
      </w:r>
    </w:p>
    <w:p w14:paraId="152254A0" w14:textId="77777777" w:rsidR="00992684" w:rsidRDefault="00992684" w:rsidP="00992684">
      <w:pPr>
        <w:pStyle w:val="Heading4"/>
      </w:pPr>
      <w:r>
        <w:t>Prompts</w:t>
      </w:r>
    </w:p>
    <w:p w14:paraId="61154275"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07A37586" w14:textId="77777777" w:rsidR="00992684" w:rsidRDefault="00992684" w:rsidP="00DB35CC">
      <w:pPr>
        <w:pStyle w:val="ListParagraph"/>
      </w:pPr>
      <w:r w:rsidRPr="00B91F08">
        <w:t>Enter YYYY</w:t>
      </w:r>
      <w:r>
        <w:t>MM: – The year and month the participant was counted.</w:t>
      </w:r>
    </w:p>
    <w:p w14:paraId="24E04230" w14:textId="77777777" w:rsidR="00992684" w:rsidRDefault="00992684" w:rsidP="00992684">
      <w:pPr>
        <w:pStyle w:val="Heading4"/>
      </w:pPr>
      <w:r>
        <w:t>Report outputs</w:t>
      </w:r>
    </w:p>
    <w:p w14:paraId="4A58013B" w14:textId="77777777" w:rsidR="00992684" w:rsidRDefault="00992684" w:rsidP="00992684">
      <w:pPr>
        <w:pStyle w:val="Caption"/>
      </w:pPr>
      <w:r>
        <w:t>Tab 1 – State</w:t>
      </w:r>
    </w:p>
    <w:p w14:paraId="2D340D73" w14:textId="77777777" w:rsidR="00992684" w:rsidRDefault="00992684" w:rsidP="00992684">
      <w:pPr>
        <w:pStyle w:val="Caption"/>
        <w:spacing w:before="60"/>
      </w:pPr>
      <w:r w:rsidRPr="001F6314">
        <w:rPr>
          <w:noProof/>
        </w:rPr>
        <w:drawing>
          <wp:inline distT="0" distB="0" distL="0" distR="0" wp14:anchorId="412A0A22" wp14:editId="04D3A1C2">
            <wp:extent cx="5943600" cy="643890"/>
            <wp:effectExtent l="0" t="0" r="0" b="3810"/>
            <wp:docPr id="1018583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8325" name="Picture 1">
                      <a:extLst>
                        <a:ext uri="{C183D7F6-B498-43B3-948B-1728B52AA6E4}">
                          <adec:decorative xmlns:adec="http://schemas.microsoft.com/office/drawing/2017/decorative" val="1"/>
                        </a:ext>
                      </a:extLst>
                    </pic:cNvPr>
                    <pic:cNvPicPr/>
                  </pic:nvPicPr>
                  <pic:blipFill>
                    <a:blip r:embed="rId143"/>
                    <a:stretch>
                      <a:fillRect/>
                    </a:stretch>
                  </pic:blipFill>
                  <pic:spPr>
                    <a:xfrm>
                      <a:off x="0" y="0"/>
                      <a:ext cx="5943600" cy="643890"/>
                    </a:xfrm>
                    <a:prstGeom prst="rect">
                      <a:avLst/>
                    </a:prstGeom>
                  </pic:spPr>
                </pic:pic>
              </a:graphicData>
            </a:graphic>
          </wp:inline>
        </w:drawing>
      </w:r>
    </w:p>
    <w:p w14:paraId="40F4C686"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0970E30B" w14:textId="77777777" w:rsidR="00992684" w:rsidRDefault="00992684" w:rsidP="00992684">
      <w:r>
        <w:rPr>
          <w:b/>
          <w:bCs/>
        </w:rPr>
        <w:t xml:space="preserve">Rows: </w:t>
      </w:r>
      <w:r>
        <w:t>MN WIC PROGRAM, city of residence.</w:t>
      </w:r>
    </w:p>
    <w:p w14:paraId="4AC2C0BD" w14:textId="77777777" w:rsidR="00992684" w:rsidRDefault="00992684" w:rsidP="00992684">
      <w:pPr>
        <w:pStyle w:val="Caption"/>
      </w:pPr>
      <w:r>
        <w:t>Tab 2 – Grantee</w:t>
      </w:r>
    </w:p>
    <w:p w14:paraId="2C68DECA" w14:textId="77777777" w:rsidR="00992684" w:rsidRPr="004F6E20" w:rsidRDefault="00992684" w:rsidP="00992684">
      <w:r w:rsidRPr="001F6314">
        <w:rPr>
          <w:noProof/>
        </w:rPr>
        <w:drawing>
          <wp:inline distT="0" distB="0" distL="0" distR="0" wp14:anchorId="45F13611" wp14:editId="51B3F28E">
            <wp:extent cx="5943600" cy="669925"/>
            <wp:effectExtent l="0" t="0" r="0" b="0"/>
            <wp:docPr id="9449711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71135" name="Picture 1">
                      <a:extLst>
                        <a:ext uri="{C183D7F6-B498-43B3-948B-1728B52AA6E4}">
                          <adec:decorative xmlns:adec="http://schemas.microsoft.com/office/drawing/2017/decorative" val="1"/>
                        </a:ext>
                      </a:extLst>
                    </pic:cNvPr>
                    <pic:cNvPicPr/>
                  </pic:nvPicPr>
                  <pic:blipFill>
                    <a:blip r:embed="rId144"/>
                    <a:stretch>
                      <a:fillRect/>
                    </a:stretch>
                  </pic:blipFill>
                  <pic:spPr>
                    <a:xfrm>
                      <a:off x="0" y="0"/>
                      <a:ext cx="5943600" cy="669925"/>
                    </a:xfrm>
                    <a:prstGeom prst="rect">
                      <a:avLst/>
                    </a:prstGeom>
                  </pic:spPr>
                </pic:pic>
              </a:graphicData>
            </a:graphic>
          </wp:inline>
        </w:drawing>
      </w:r>
    </w:p>
    <w:p w14:paraId="4E37B3D7"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49FB0B62" w14:textId="77777777" w:rsidR="00992684" w:rsidRDefault="00992684" w:rsidP="00992684">
      <w:r>
        <w:rPr>
          <w:b/>
          <w:bCs/>
        </w:rPr>
        <w:t xml:space="preserve">Rows: </w:t>
      </w:r>
      <w:r>
        <w:t>GRANTEE ID, city of residence.</w:t>
      </w:r>
    </w:p>
    <w:p w14:paraId="3EF084FF" w14:textId="77777777" w:rsidR="00992684" w:rsidRDefault="00992684" w:rsidP="00992684">
      <w:pPr>
        <w:pStyle w:val="Caption"/>
      </w:pPr>
      <w:r>
        <w:t>Tab 3 – Agency</w:t>
      </w:r>
    </w:p>
    <w:p w14:paraId="2C2AEEAC" w14:textId="77777777" w:rsidR="00992684" w:rsidRPr="004F6E20" w:rsidRDefault="00992684" w:rsidP="00992684">
      <w:r w:rsidRPr="001F6314">
        <w:rPr>
          <w:noProof/>
        </w:rPr>
        <w:lastRenderedPageBreak/>
        <w:drawing>
          <wp:inline distT="0" distB="0" distL="0" distR="0" wp14:anchorId="7F6D1D41" wp14:editId="1808477E">
            <wp:extent cx="5943600" cy="861695"/>
            <wp:effectExtent l="0" t="0" r="0" b="0"/>
            <wp:docPr id="340693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9378" name="Picture 1">
                      <a:extLst>
                        <a:ext uri="{C183D7F6-B498-43B3-948B-1728B52AA6E4}">
                          <adec:decorative xmlns:adec="http://schemas.microsoft.com/office/drawing/2017/decorative" val="1"/>
                        </a:ext>
                      </a:extLst>
                    </pic:cNvPr>
                    <pic:cNvPicPr/>
                  </pic:nvPicPr>
                  <pic:blipFill>
                    <a:blip r:embed="rId145"/>
                    <a:stretch>
                      <a:fillRect/>
                    </a:stretch>
                  </pic:blipFill>
                  <pic:spPr>
                    <a:xfrm>
                      <a:off x="0" y="0"/>
                      <a:ext cx="5943600" cy="861695"/>
                    </a:xfrm>
                    <a:prstGeom prst="rect">
                      <a:avLst/>
                    </a:prstGeom>
                  </pic:spPr>
                </pic:pic>
              </a:graphicData>
            </a:graphic>
          </wp:inline>
        </w:drawing>
      </w:r>
    </w:p>
    <w:p w14:paraId="061313A1" w14:textId="77777777" w:rsidR="00992684" w:rsidRPr="00E72ED4" w:rsidRDefault="00992684" w:rsidP="00992684">
      <w:r>
        <w:rPr>
          <w:b/>
          <w:bCs/>
        </w:rPr>
        <w:t xml:space="preserve">Grouped by: </w:t>
      </w:r>
      <w:r>
        <w:t>Agency name.</w:t>
      </w:r>
    </w:p>
    <w:p w14:paraId="24E4C47B"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775276FA" w14:textId="77777777" w:rsidR="00992684" w:rsidRDefault="00992684" w:rsidP="00992684">
      <w:r>
        <w:rPr>
          <w:b/>
          <w:bCs/>
        </w:rPr>
        <w:t xml:space="preserve">Rows: </w:t>
      </w:r>
      <w:r>
        <w:t>AGENCY ID, city of residence.</w:t>
      </w:r>
    </w:p>
    <w:p w14:paraId="31AB3BEC" w14:textId="77777777" w:rsidR="00992684" w:rsidRDefault="00992684" w:rsidP="00992684">
      <w:pPr>
        <w:pStyle w:val="Caption"/>
      </w:pPr>
      <w:r>
        <w:t>Tab 4 – Clinic</w:t>
      </w:r>
    </w:p>
    <w:p w14:paraId="1126A42E" w14:textId="77777777" w:rsidR="00992684" w:rsidRPr="004F6E20" w:rsidRDefault="00992684" w:rsidP="00992684">
      <w:r w:rsidRPr="001F6314">
        <w:rPr>
          <w:noProof/>
        </w:rPr>
        <w:drawing>
          <wp:inline distT="0" distB="0" distL="0" distR="0" wp14:anchorId="10AB7070" wp14:editId="1C052CFD">
            <wp:extent cx="5943600" cy="1047115"/>
            <wp:effectExtent l="0" t="0" r="0" b="635"/>
            <wp:docPr id="13331298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29888" name="Picture 1">
                      <a:extLst>
                        <a:ext uri="{C183D7F6-B498-43B3-948B-1728B52AA6E4}">
                          <adec:decorative xmlns:adec="http://schemas.microsoft.com/office/drawing/2017/decorative" val="1"/>
                        </a:ext>
                      </a:extLst>
                    </pic:cNvPr>
                    <pic:cNvPicPr/>
                  </pic:nvPicPr>
                  <pic:blipFill>
                    <a:blip r:embed="rId146"/>
                    <a:stretch>
                      <a:fillRect/>
                    </a:stretch>
                  </pic:blipFill>
                  <pic:spPr>
                    <a:xfrm>
                      <a:off x="0" y="0"/>
                      <a:ext cx="5943600" cy="1047115"/>
                    </a:xfrm>
                    <a:prstGeom prst="rect">
                      <a:avLst/>
                    </a:prstGeom>
                  </pic:spPr>
                </pic:pic>
              </a:graphicData>
            </a:graphic>
          </wp:inline>
        </w:drawing>
      </w:r>
    </w:p>
    <w:p w14:paraId="12752B37" w14:textId="77777777" w:rsidR="00992684" w:rsidRPr="00E72ED4" w:rsidRDefault="00992684" w:rsidP="00992684">
      <w:r>
        <w:rPr>
          <w:b/>
          <w:bCs/>
        </w:rPr>
        <w:t xml:space="preserve">Grouped by: </w:t>
      </w:r>
      <w:r>
        <w:t>Agency name and clinic name.</w:t>
      </w:r>
    </w:p>
    <w:p w14:paraId="3407A0CB"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23B04DFC" w14:textId="77777777" w:rsidR="00992684" w:rsidRDefault="00992684" w:rsidP="00992684">
      <w:r>
        <w:rPr>
          <w:b/>
          <w:bCs/>
        </w:rPr>
        <w:t xml:space="preserve">Rows: </w:t>
      </w:r>
      <w:r>
        <w:t>CLINIC ID, city of residence.</w:t>
      </w:r>
    </w:p>
    <w:p w14:paraId="3DAC85E7" w14:textId="77777777" w:rsidR="00992684" w:rsidRDefault="00992684" w:rsidP="00992684">
      <w:pPr>
        <w:pStyle w:val="Heading3"/>
      </w:pPr>
      <w:bookmarkStart w:id="82" w:name="_Toc235422868"/>
      <w:bookmarkStart w:id="83" w:name="_Toc244010781"/>
      <w:r>
        <w:t>Monthly Participation by County of Residence and Race Ethnicity</w:t>
      </w:r>
      <w:bookmarkEnd w:id="82"/>
      <w:bookmarkEnd w:id="83"/>
    </w:p>
    <w:p w14:paraId="1E99C217" w14:textId="77777777" w:rsidR="00992684" w:rsidRDefault="00992684" w:rsidP="00992684">
      <w:r>
        <w:t>Revised April 22, 2026</w:t>
      </w:r>
    </w:p>
    <w:p w14:paraId="0BB7B7A9" w14:textId="77777777" w:rsidR="00992684" w:rsidRDefault="00992684" w:rsidP="00992684">
      <w:pPr>
        <w:pStyle w:val="Heading4"/>
      </w:pPr>
      <w:r>
        <w:t>Overview</w:t>
      </w:r>
    </w:p>
    <w:p w14:paraId="220D96ED" w14:textId="77777777" w:rsidR="00992684" w:rsidRDefault="00992684" w:rsidP="00992684">
      <w:r>
        <w:t>A count of participants by their current county of residence and race ethnicity for the specified participation month and specified grantee. Counts include total participation and are provided for the state, specified grantee, and its agencies and clinics.</w:t>
      </w:r>
    </w:p>
    <w:p w14:paraId="7E63D557" w14:textId="77777777" w:rsidR="00992684" w:rsidRDefault="00992684" w:rsidP="00992684">
      <w:pPr>
        <w:pStyle w:val="Heading4"/>
      </w:pPr>
      <w:r>
        <w:t>Some uses</w:t>
      </w:r>
    </w:p>
    <w:p w14:paraId="56FC633D" w14:textId="77777777" w:rsidR="00992684" w:rsidRDefault="00992684" w:rsidP="00DB35CC">
      <w:pPr>
        <w:pStyle w:val="ListParagraph"/>
      </w:pPr>
      <w:r>
        <w:t>Identify counties with predominant cultures to assist with services.</w:t>
      </w:r>
    </w:p>
    <w:p w14:paraId="2B780616" w14:textId="77777777" w:rsidR="00992684" w:rsidRDefault="00992684" w:rsidP="00DB35CC">
      <w:pPr>
        <w:pStyle w:val="ListParagraph"/>
      </w:pPr>
      <w:r>
        <w:t>Identify counties being served by a grantee, agency, or clinic.</w:t>
      </w:r>
    </w:p>
    <w:p w14:paraId="368E3530" w14:textId="77777777" w:rsidR="00992684" w:rsidRDefault="00992684" w:rsidP="00992684">
      <w:pPr>
        <w:pStyle w:val="Heading4"/>
      </w:pPr>
      <w:r>
        <w:lastRenderedPageBreak/>
        <w:t>Prompts</w:t>
      </w:r>
    </w:p>
    <w:p w14:paraId="089B38F3"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45E472D5" w14:textId="77777777" w:rsidR="00992684" w:rsidRDefault="00992684" w:rsidP="00DB35CC">
      <w:pPr>
        <w:pStyle w:val="ListParagraph"/>
      </w:pPr>
      <w:r w:rsidRPr="00B91F08">
        <w:t>Enter YYYY</w:t>
      </w:r>
      <w:r>
        <w:t>MM: – The year and month the participant was counted.</w:t>
      </w:r>
    </w:p>
    <w:p w14:paraId="681623D4" w14:textId="77777777" w:rsidR="00992684" w:rsidRDefault="00992684" w:rsidP="00992684">
      <w:pPr>
        <w:pStyle w:val="Heading4"/>
      </w:pPr>
      <w:r>
        <w:t>Report outputs</w:t>
      </w:r>
    </w:p>
    <w:p w14:paraId="34695CAD" w14:textId="77777777" w:rsidR="00992684" w:rsidRDefault="00992684" w:rsidP="00992684">
      <w:pPr>
        <w:pStyle w:val="Caption"/>
      </w:pPr>
      <w:r>
        <w:t>Tab 1 – State</w:t>
      </w:r>
    </w:p>
    <w:p w14:paraId="49151876" w14:textId="77777777" w:rsidR="00992684" w:rsidRDefault="00992684" w:rsidP="00992684">
      <w:pPr>
        <w:pStyle w:val="Caption"/>
        <w:spacing w:before="60"/>
      </w:pPr>
      <w:r w:rsidRPr="009357CC">
        <w:rPr>
          <w:noProof/>
        </w:rPr>
        <w:drawing>
          <wp:inline distT="0" distB="0" distL="0" distR="0" wp14:anchorId="0D9BB783" wp14:editId="29DBC8A6">
            <wp:extent cx="5943600" cy="1062990"/>
            <wp:effectExtent l="0" t="0" r="0" b="3810"/>
            <wp:docPr id="13664431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43148" name="Picture 1">
                      <a:extLst>
                        <a:ext uri="{C183D7F6-B498-43B3-948B-1728B52AA6E4}">
                          <adec:decorative xmlns:adec="http://schemas.microsoft.com/office/drawing/2017/decorative" val="1"/>
                        </a:ext>
                      </a:extLst>
                    </pic:cNvPr>
                    <pic:cNvPicPr/>
                  </pic:nvPicPr>
                  <pic:blipFill>
                    <a:blip r:embed="rId147"/>
                    <a:stretch>
                      <a:fillRect/>
                    </a:stretch>
                  </pic:blipFill>
                  <pic:spPr>
                    <a:xfrm>
                      <a:off x="0" y="0"/>
                      <a:ext cx="5943600" cy="1062990"/>
                    </a:xfrm>
                    <a:prstGeom prst="rect">
                      <a:avLst/>
                    </a:prstGeom>
                  </pic:spPr>
                </pic:pic>
              </a:graphicData>
            </a:graphic>
          </wp:inline>
        </w:drawing>
      </w:r>
    </w:p>
    <w:p w14:paraId="495848E0" w14:textId="77777777" w:rsidR="00992684" w:rsidRDefault="00992684" w:rsidP="00992684">
      <w:r>
        <w:rPr>
          <w:b/>
          <w:bCs/>
        </w:rPr>
        <w:t xml:space="preserve">Columns: </w:t>
      </w:r>
      <w:r>
        <w:t>Total Participation, Amer Indian NH, Asian NH, Black/African-Amer NH, White NH, &gt;1 Race NH, Hispanic All Races, Unknown.</w:t>
      </w:r>
    </w:p>
    <w:p w14:paraId="5AF08354" w14:textId="77777777" w:rsidR="00992684" w:rsidRDefault="00992684" w:rsidP="00992684">
      <w:r>
        <w:rPr>
          <w:b/>
          <w:bCs/>
        </w:rPr>
        <w:t xml:space="preserve">Rows: </w:t>
      </w:r>
      <w:r>
        <w:t>MN WIC PROGRAM, county of residence.</w:t>
      </w:r>
    </w:p>
    <w:p w14:paraId="57EB1211" w14:textId="77777777" w:rsidR="00992684" w:rsidRDefault="00992684" w:rsidP="00992684">
      <w:pPr>
        <w:pStyle w:val="Caption"/>
      </w:pPr>
      <w:r>
        <w:t>Tab 2 – Grantee</w:t>
      </w:r>
    </w:p>
    <w:p w14:paraId="70210D3C" w14:textId="77777777" w:rsidR="00992684" w:rsidRPr="004F6E20" w:rsidRDefault="00992684" w:rsidP="00992684">
      <w:r w:rsidRPr="009357CC">
        <w:rPr>
          <w:noProof/>
        </w:rPr>
        <w:drawing>
          <wp:inline distT="0" distB="0" distL="0" distR="0" wp14:anchorId="6FAD5AA6" wp14:editId="687B840B">
            <wp:extent cx="5943600" cy="1085215"/>
            <wp:effectExtent l="0" t="0" r="0" b="635"/>
            <wp:docPr id="7358090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09027" name="Picture 1">
                      <a:extLst>
                        <a:ext uri="{C183D7F6-B498-43B3-948B-1728B52AA6E4}">
                          <adec:decorative xmlns:adec="http://schemas.microsoft.com/office/drawing/2017/decorative" val="1"/>
                        </a:ext>
                      </a:extLst>
                    </pic:cNvPr>
                    <pic:cNvPicPr/>
                  </pic:nvPicPr>
                  <pic:blipFill>
                    <a:blip r:embed="rId148"/>
                    <a:stretch>
                      <a:fillRect/>
                    </a:stretch>
                  </pic:blipFill>
                  <pic:spPr>
                    <a:xfrm>
                      <a:off x="0" y="0"/>
                      <a:ext cx="5943600" cy="1085215"/>
                    </a:xfrm>
                    <a:prstGeom prst="rect">
                      <a:avLst/>
                    </a:prstGeom>
                  </pic:spPr>
                </pic:pic>
              </a:graphicData>
            </a:graphic>
          </wp:inline>
        </w:drawing>
      </w:r>
    </w:p>
    <w:p w14:paraId="3F05A8B0" w14:textId="77777777" w:rsidR="00992684" w:rsidRDefault="00992684" w:rsidP="00992684">
      <w:r>
        <w:rPr>
          <w:b/>
          <w:bCs/>
        </w:rPr>
        <w:t xml:space="preserve">Columns: </w:t>
      </w:r>
      <w:r>
        <w:t>Total Participation, Amer Indian NH, Asian NH, Black/African-Amer NH, White NH, &gt;1 Race NH, Hispanic All Races, Unknown.</w:t>
      </w:r>
    </w:p>
    <w:p w14:paraId="5725455F" w14:textId="77777777" w:rsidR="00992684" w:rsidRDefault="00992684" w:rsidP="00992684">
      <w:r>
        <w:rPr>
          <w:b/>
          <w:bCs/>
        </w:rPr>
        <w:t xml:space="preserve">Rows: </w:t>
      </w:r>
      <w:r>
        <w:t>GRANTEE ID, county of residence.</w:t>
      </w:r>
    </w:p>
    <w:p w14:paraId="4BE33AC2" w14:textId="77777777" w:rsidR="00992684" w:rsidRDefault="00992684" w:rsidP="00992684">
      <w:pPr>
        <w:pStyle w:val="Caption"/>
      </w:pPr>
      <w:r>
        <w:t>Tab 3 – Agency</w:t>
      </w:r>
    </w:p>
    <w:p w14:paraId="6751F7DF" w14:textId="77777777" w:rsidR="00992684" w:rsidRPr="004F6E20" w:rsidRDefault="00992684" w:rsidP="00992684">
      <w:r w:rsidRPr="009357CC">
        <w:rPr>
          <w:noProof/>
        </w:rPr>
        <w:drawing>
          <wp:inline distT="0" distB="0" distL="0" distR="0" wp14:anchorId="65859002" wp14:editId="4FF279C9">
            <wp:extent cx="5943600" cy="1352550"/>
            <wp:effectExtent l="0" t="0" r="0" b="0"/>
            <wp:docPr id="5382263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26368" name="Picture 1">
                      <a:extLst>
                        <a:ext uri="{C183D7F6-B498-43B3-948B-1728B52AA6E4}">
                          <adec:decorative xmlns:adec="http://schemas.microsoft.com/office/drawing/2017/decorative" val="1"/>
                        </a:ext>
                      </a:extLst>
                    </pic:cNvPr>
                    <pic:cNvPicPr/>
                  </pic:nvPicPr>
                  <pic:blipFill>
                    <a:blip r:embed="rId149"/>
                    <a:stretch>
                      <a:fillRect/>
                    </a:stretch>
                  </pic:blipFill>
                  <pic:spPr>
                    <a:xfrm>
                      <a:off x="0" y="0"/>
                      <a:ext cx="5943600" cy="1352550"/>
                    </a:xfrm>
                    <a:prstGeom prst="rect">
                      <a:avLst/>
                    </a:prstGeom>
                  </pic:spPr>
                </pic:pic>
              </a:graphicData>
            </a:graphic>
          </wp:inline>
        </w:drawing>
      </w:r>
    </w:p>
    <w:p w14:paraId="4E9F0638" w14:textId="77777777" w:rsidR="00992684" w:rsidRPr="00E72ED4" w:rsidRDefault="00992684" w:rsidP="00992684">
      <w:r>
        <w:rPr>
          <w:b/>
          <w:bCs/>
        </w:rPr>
        <w:t xml:space="preserve">Grouped by: </w:t>
      </w:r>
      <w:r>
        <w:t>Agency name.</w:t>
      </w:r>
    </w:p>
    <w:p w14:paraId="45BE74E0" w14:textId="77777777" w:rsidR="00992684" w:rsidRDefault="00992684" w:rsidP="00992684">
      <w:r>
        <w:rPr>
          <w:b/>
          <w:bCs/>
        </w:rPr>
        <w:lastRenderedPageBreak/>
        <w:t xml:space="preserve">Columns: </w:t>
      </w:r>
      <w:r>
        <w:t>Total Participation, Amer Indian NH, Asian NH, Black/African-Amer NH, White NH, &gt;1 Race NH, Hispanic All Races, Unknown.</w:t>
      </w:r>
    </w:p>
    <w:p w14:paraId="369689BF" w14:textId="77777777" w:rsidR="00992684" w:rsidRDefault="00992684" w:rsidP="00992684">
      <w:r>
        <w:rPr>
          <w:b/>
          <w:bCs/>
        </w:rPr>
        <w:t xml:space="preserve">Rows: </w:t>
      </w:r>
      <w:r>
        <w:t>AGENCY ID, county of residence.</w:t>
      </w:r>
    </w:p>
    <w:p w14:paraId="482F2C18" w14:textId="77777777" w:rsidR="00992684" w:rsidRDefault="00992684" w:rsidP="00992684">
      <w:pPr>
        <w:pStyle w:val="Caption"/>
      </w:pPr>
      <w:r>
        <w:t>Tab 4 – Clinic</w:t>
      </w:r>
    </w:p>
    <w:p w14:paraId="54BB680A" w14:textId="77777777" w:rsidR="00992684" w:rsidRPr="004F6E20" w:rsidRDefault="00992684" w:rsidP="00992684">
      <w:r w:rsidRPr="009357CC">
        <w:rPr>
          <w:noProof/>
        </w:rPr>
        <w:drawing>
          <wp:inline distT="0" distB="0" distL="0" distR="0" wp14:anchorId="243704CA" wp14:editId="6DBF7B04">
            <wp:extent cx="5943600" cy="1647825"/>
            <wp:effectExtent l="0" t="0" r="0" b="9525"/>
            <wp:docPr id="17380219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21946" name="Picture 1">
                      <a:extLst>
                        <a:ext uri="{C183D7F6-B498-43B3-948B-1728B52AA6E4}">
                          <adec:decorative xmlns:adec="http://schemas.microsoft.com/office/drawing/2017/decorative" val="1"/>
                        </a:ext>
                      </a:extLst>
                    </pic:cNvPr>
                    <pic:cNvPicPr/>
                  </pic:nvPicPr>
                  <pic:blipFill>
                    <a:blip r:embed="rId150"/>
                    <a:stretch>
                      <a:fillRect/>
                    </a:stretch>
                  </pic:blipFill>
                  <pic:spPr>
                    <a:xfrm>
                      <a:off x="0" y="0"/>
                      <a:ext cx="5943600" cy="1647825"/>
                    </a:xfrm>
                    <a:prstGeom prst="rect">
                      <a:avLst/>
                    </a:prstGeom>
                  </pic:spPr>
                </pic:pic>
              </a:graphicData>
            </a:graphic>
          </wp:inline>
        </w:drawing>
      </w:r>
    </w:p>
    <w:p w14:paraId="349320E0" w14:textId="77777777" w:rsidR="00992684" w:rsidRPr="00E72ED4" w:rsidRDefault="00992684" w:rsidP="00992684">
      <w:r>
        <w:rPr>
          <w:b/>
          <w:bCs/>
        </w:rPr>
        <w:t xml:space="preserve">Grouped by: </w:t>
      </w:r>
      <w:r>
        <w:t>Agency name and clinic name.</w:t>
      </w:r>
    </w:p>
    <w:p w14:paraId="0B60F1AB" w14:textId="77777777" w:rsidR="00992684" w:rsidRDefault="00992684" w:rsidP="00992684">
      <w:r>
        <w:rPr>
          <w:b/>
          <w:bCs/>
        </w:rPr>
        <w:t xml:space="preserve">Columns: </w:t>
      </w:r>
      <w:r>
        <w:t>Total Participation, Amer Indian NH, Asian NH, Black/African-Amer NH, White NH, &gt;1 Race NH, Hispanic All Races, Unknown.</w:t>
      </w:r>
    </w:p>
    <w:p w14:paraId="2123DAC1" w14:textId="77777777" w:rsidR="00992684" w:rsidRDefault="00992684" w:rsidP="00992684">
      <w:r>
        <w:rPr>
          <w:b/>
          <w:bCs/>
        </w:rPr>
        <w:t xml:space="preserve">Rows: </w:t>
      </w:r>
      <w:r>
        <w:t>CLINIC ID, county of residence.</w:t>
      </w:r>
    </w:p>
    <w:p w14:paraId="778BE957" w14:textId="77777777" w:rsidR="00992684" w:rsidRDefault="00992684" w:rsidP="00992684">
      <w:pPr>
        <w:pStyle w:val="Heading3"/>
      </w:pPr>
      <w:bookmarkStart w:id="84" w:name="_Toc235422869"/>
      <w:bookmarkStart w:id="85" w:name="_Toc244010782"/>
      <w:r>
        <w:t>Monthly Participation by County of Residence, WIC Category and BF Amount</w:t>
      </w:r>
      <w:bookmarkEnd w:id="84"/>
      <w:bookmarkEnd w:id="85"/>
    </w:p>
    <w:p w14:paraId="4D839688" w14:textId="77777777" w:rsidR="00992684" w:rsidRDefault="00992684" w:rsidP="00992684">
      <w:r>
        <w:t>Revised April 22, 2026</w:t>
      </w:r>
    </w:p>
    <w:p w14:paraId="4C32B6D9" w14:textId="77777777" w:rsidR="00992684" w:rsidRDefault="00992684" w:rsidP="00992684">
      <w:pPr>
        <w:pStyle w:val="Heading4"/>
      </w:pPr>
      <w:r>
        <w:t>Overview</w:t>
      </w:r>
    </w:p>
    <w:p w14:paraId="509D7BB2" w14:textId="77777777" w:rsidR="00992684" w:rsidRDefault="00992684" w:rsidP="00992684">
      <w:r>
        <w:t>A count of participants by their current county of residence, WIC Category, and breastfeeding amount for the specified participation month and specified grantee. Counts include total participation and are provided for the state, specified grantee, and its agencies and clinics.</w:t>
      </w:r>
    </w:p>
    <w:p w14:paraId="449F45D6" w14:textId="77777777" w:rsidR="00992684" w:rsidRDefault="00992684" w:rsidP="00992684">
      <w:pPr>
        <w:pStyle w:val="Heading4"/>
      </w:pPr>
      <w:r>
        <w:t>Some uses</w:t>
      </w:r>
    </w:p>
    <w:p w14:paraId="2D470B58" w14:textId="77777777" w:rsidR="00992684" w:rsidRDefault="00992684" w:rsidP="00DB35CC">
      <w:pPr>
        <w:pStyle w:val="ListParagraph"/>
      </w:pPr>
      <w:r>
        <w:t>Identify trends in participation based on counties.</w:t>
      </w:r>
    </w:p>
    <w:p w14:paraId="198AF854" w14:textId="77777777" w:rsidR="00992684" w:rsidRDefault="00992684" w:rsidP="00DB35CC">
      <w:pPr>
        <w:pStyle w:val="ListParagraph"/>
      </w:pPr>
      <w:r>
        <w:t>Identify counties being served by a grantee, agency, or clinic.</w:t>
      </w:r>
    </w:p>
    <w:p w14:paraId="03655B54" w14:textId="77777777" w:rsidR="00992684" w:rsidRDefault="00992684" w:rsidP="00992684">
      <w:pPr>
        <w:pStyle w:val="Heading4"/>
      </w:pPr>
      <w:r>
        <w:t>Prompts</w:t>
      </w:r>
    </w:p>
    <w:p w14:paraId="626D4A74"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15CE330A" w14:textId="77777777" w:rsidR="00992684" w:rsidRDefault="00992684" w:rsidP="00DB35CC">
      <w:pPr>
        <w:pStyle w:val="ListParagraph"/>
      </w:pPr>
      <w:r w:rsidRPr="00B91F08">
        <w:t>Enter YYYY</w:t>
      </w:r>
      <w:r>
        <w:t>MM: – The year and month the participant was counted.</w:t>
      </w:r>
    </w:p>
    <w:p w14:paraId="2288B384" w14:textId="77777777" w:rsidR="00992684" w:rsidRDefault="00992684" w:rsidP="00992684">
      <w:pPr>
        <w:pStyle w:val="Heading4"/>
      </w:pPr>
      <w:r>
        <w:lastRenderedPageBreak/>
        <w:t>Report outputs</w:t>
      </w:r>
    </w:p>
    <w:p w14:paraId="715BA139" w14:textId="77777777" w:rsidR="00992684" w:rsidRDefault="00992684" w:rsidP="00992684">
      <w:pPr>
        <w:pStyle w:val="Caption"/>
      </w:pPr>
      <w:r>
        <w:t>Tab 1 – State</w:t>
      </w:r>
    </w:p>
    <w:p w14:paraId="6344F27A" w14:textId="77777777" w:rsidR="00992684" w:rsidRPr="00E72ED4" w:rsidRDefault="00992684" w:rsidP="00992684">
      <w:r w:rsidRPr="003F6D52">
        <w:rPr>
          <w:noProof/>
        </w:rPr>
        <w:drawing>
          <wp:inline distT="0" distB="0" distL="0" distR="0" wp14:anchorId="65DF4D26" wp14:editId="429F9F05">
            <wp:extent cx="5943600" cy="716915"/>
            <wp:effectExtent l="0" t="0" r="0" b="6985"/>
            <wp:docPr id="10395007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500796" name="Picture 1">
                      <a:extLst>
                        <a:ext uri="{C183D7F6-B498-43B3-948B-1728B52AA6E4}">
                          <adec:decorative xmlns:adec="http://schemas.microsoft.com/office/drawing/2017/decorative" val="1"/>
                        </a:ext>
                      </a:extLst>
                    </pic:cNvPr>
                    <pic:cNvPicPr/>
                  </pic:nvPicPr>
                  <pic:blipFill>
                    <a:blip r:embed="rId151"/>
                    <a:stretch>
                      <a:fillRect/>
                    </a:stretch>
                  </pic:blipFill>
                  <pic:spPr>
                    <a:xfrm>
                      <a:off x="0" y="0"/>
                      <a:ext cx="5943600" cy="716915"/>
                    </a:xfrm>
                    <a:prstGeom prst="rect">
                      <a:avLst/>
                    </a:prstGeom>
                  </pic:spPr>
                </pic:pic>
              </a:graphicData>
            </a:graphic>
          </wp:inline>
        </w:drawing>
      </w:r>
    </w:p>
    <w:p w14:paraId="67172C60"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7F0E5AF4" w14:textId="77777777" w:rsidR="00992684" w:rsidRDefault="00992684" w:rsidP="00992684">
      <w:r>
        <w:rPr>
          <w:b/>
          <w:bCs/>
        </w:rPr>
        <w:t xml:space="preserve">Rows: </w:t>
      </w:r>
      <w:r>
        <w:t>MN WIC PROGRAM, county of residence.</w:t>
      </w:r>
    </w:p>
    <w:p w14:paraId="64C43B0C" w14:textId="77777777" w:rsidR="00992684" w:rsidRDefault="00992684" w:rsidP="00992684">
      <w:pPr>
        <w:pStyle w:val="Caption"/>
      </w:pPr>
      <w:r>
        <w:t>Tab 2 – Grantee</w:t>
      </w:r>
    </w:p>
    <w:p w14:paraId="571A37AA" w14:textId="77777777" w:rsidR="00992684" w:rsidRPr="004F6E20" w:rsidRDefault="00992684" w:rsidP="00992684">
      <w:r w:rsidRPr="003F6D52">
        <w:rPr>
          <w:noProof/>
        </w:rPr>
        <w:drawing>
          <wp:inline distT="0" distB="0" distL="0" distR="0" wp14:anchorId="00A45218" wp14:editId="3AEE1CF0">
            <wp:extent cx="5943600" cy="751840"/>
            <wp:effectExtent l="0" t="0" r="0" b="0"/>
            <wp:docPr id="11153005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00546" name="Picture 1">
                      <a:extLst>
                        <a:ext uri="{C183D7F6-B498-43B3-948B-1728B52AA6E4}">
                          <adec:decorative xmlns:adec="http://schemas.microsoft.com/office/drawing/2017/decorative" val="1"/>
                        </a:ext>
                      </a:extLst>
                    </pic:cNvPr>
                    <pic:cNvPicPr/>
                  </pic:nvPicPr>
                  <pic:blipFill>
                    <a:blip r:embed="rId152"/>
                    <a:stretch>
                      <a:fillRect/>
                    </a:stretch>
                  </pic:blipFill>
                  <pic:spPr>
                    <a:xfrm>
                      <a:off x="0" y="0"/>
                      <a:ext cx="5943600" cy="751840"/>
                    </a:xfrm>
                    <a:prstGeom prst="rect">
                      <a:avLst/>
                    </a:prstGeom>
                  </pic:spPr>
                </pic:pic>
              </a:graphicData>
            </a:graphic>
          </wp:inline>
        </w:drawing>
      </w:r>
    </w:p>
    <w:p w14:paraId="23D65BB6"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71891E9F" w14:textId="77777777" w:rsidR="00992684" w:rsidRDefault="00992684" w:rsidP="00992684">
      <w:r>
        <w:rPr>
          <w:b/>
          <w:bCs/>
        </w:rPr>
        <w:t xml:space="preserve">Rows: </w:t>
      </w:r>
      <w:r>
        <w:t>GRANTEE ID, county of residence.</w:t>
      </w:r>
    </w:p>
    <w:p w14:paraId="34689ADF" w14:textId="77777777" w:rsidR="00992684" w:rsidRDefault="00992684" w:rsidP="00992684">
      <w:pPr>
        <w:pStyle w:val="Caption"/>
      </w:pPr>
      <w:r>
        <w:t>Tab 3 – Agency</w:t>
      </w:r>
    </w:p>
    <w:p w14:paraId="2C0A2013" w14:textId="77777777" w:rsidR="00992684" w:rsidRPr="004F6E20" w:rsidRDefault="00992684" w:rsidP="00992684">
      <w:r w:rsidRPr="003F6D52">
        <w:rPr>
          <w:noProof/>
        </w:rPr>
        <w:drawing>
          <wp:inline distT="0" distB="0" distL="0" distR="0" wp14:anchorId="5BD90232" wp14:editId="2F3629C2">
            <wp:extent cx="5943600" cy="822960"/>
            <wp:effectExtent l="0" t="0" r="0" b="0"/>
            <wp:docPr id="11994984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98463" name="Picture 1">
                      <a:extLst>
                        <a:ext uri="{C183D7F6-B498-43B3-948B-1728B52AA6E4}">
                          <adec:decorative xmlns:adec="http://schemas.microsoft.com/office/drawing/2017/decorative" val="1"/>
                        </a:ext>
                      </a:extLst>
                    </pic:cNvPr>
                    <pic:cNvPicPr/>
                  </pic:nvPicPr>
                  <pic:blipFill>
                    <a:blip r:embed="rId153"/>
                    <a:stretch>
                      <a:fillRect/>
                    </a:stretch>
                  </pic:blipFill>
                  <pic:spPr>
                    <a:xfrm>
                      <a:off x="0" y="0"/>
                      <a:ext cx="5943600" cy="822960"/>
                    </a:xfrm>
                    <a:prstGeom prst="rect">
                      <a:avLst/>
                    </a:prstGeom>
                  </pic:spPr>
                </pic:pic>
              </a:graphicData>
            </a:graphic>
          </wp:inline>
        </w:drawing>
      </w:r>
    </w:p>
    <w:p w14:paraId="1B7D422F" w14:textId="77777777" w:rsidR="00992684" w:rsidRPr="00E72ED4" w:rsidRDefault="00992684" w:rsidP="00992684">
      <w:r>
        <w:rPr>
          <w:b/>
          <w:bCs/>
        </w:rPr>
        <w:t xml:space="preserve">Grouped by: </w:t>
      </w:r>
      <w:r>
        <w:t>Agency name.</w:t>
      </w:r>
    </w:p>
    <w:p w14:paraId="2F60D147"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30496038" w14:textId="77777777" w:rsidR="00992684" w:rsidRDefault="00992684" w:rsidP="00992684">
      <w:r>
        <w:rPr>
          <w:b/>
          <w:bCs/>
        </w:rPr>
        <w:t xml:space="preserve">Rows: </w:t>
      </w:r>
      <w:r>
        <w:t>AGENCY ID, county of residence.</w:t>
      </w:r>
    </w:p>
    <w:p w14:paraId="09FD0C81" w14:textId="77777777" w:rsidR="00992684" w:rsidRDefault="00992684" w:rsidP="00992684">
      <w:pPr>
        <w:pStyle w:val="Caption"/>
      </w:pPr>
      <w:r>
        <w:t>Tab 4 – Clinic</w:t>
      </w:r>
    </w:p>
    <w:p w14:paraId="4BD56144" w14:textId="77777777" w:rsidR="00992684" w:rsidRPr="004F6E20" w:rsidRDefault="00992684" w:rsidP="00992684">
      <w:r w:rsidRPr="003F6D52">
        <w:rPr>
          <w:noProof/>
        </w:rPr>
        <w:drawing>
          <wp:inline distT="0" distB="0" distL="0" distR="0" wp14:anchorId="4BECB90A" wp14:editId="53838C00">
            <wp:extent cx="5943600" cy="755650"/>
            <wp:effectExtent l="0" t="0" r="0" b="6350"/>
            <wp:docPr id="2931499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49902" name="Picture 1">
                      <a:extLst>
                        <a:ext uri="{C183D7F6-B498-43B3-948B-1728B52AA6E4}">
                          <adec:decorative xmlns:adec="http://schemas.microsoft.com/office/drawing/2017/decorative" val="1"/>
                        </a:ext>
                      </a:extLst>
                    </pic:cNvPr>
                    <pic:cNvPicPr/>
                  </pic:nvPicPr>
                  <pic:blipFill>
                    <a:blip r:embed="rId154"/>
                    <a:stretch>
                      <a:fillRect/>
                    </a:stretch>
                  </pic:blipFill>
                  <pic:spPr>
                    <a:xfrm>
                      <a:off x="0" y="0"/>
                      <a:ext cx="5943600" cy="755650"/>
                    </a:xfrm>
                    <a:prstGeom prst="rect">
                      <a:avLst/>
                    </a:prstGeom>
                  </pic:spPr>
                </pic:pic>
              </a:graphicData>
            </a:graphic>
          </wp:inline>
        </w:drawing>
      </w:r>
    </w:p>
    <w:p w14:paraId="54015494" w14:textId="77777777" w:rsidR="00992684" w:rsidRPr="00E72ED4" w:rsidRDefault="00992684" w:rsidP="00992684">
      <w:r>
        <w:rPr>
          <w:b/>
          <w:bCs/>
        </w:rPr>
        <w:t xml:space="preserve">Grouped by: </w:t>
      </w:r>
      <w:r>
        <w:t>Agency name and clinic name.</w:t>
      </w:r>
    </w:p>
    <w:p w14:paraId="52169AAA" w14:textId="77777777" w:rsidR="00992684" w:rsidRDefault="00992684" w:rsidP="00992684">
      <w:r>
        <w:rPr>
          <w:b/>
          <w:bCs/>
        </w:rPr>
        <w:lastRenderedPageBreak/>
        <w:t xml:space="preserve">Columns: </w:t>
      </w:r>
      <w:r>
        <w:t>Total Pptn, Wom. Total, Wom. BF, Wom. Part. BF, Wom. MBF, Wom. SBF, Wom. Preg., Wom. NBF, Inf. Total, Inf. BF, Inf. FBF, Inf. Part. BF, Inf. MBF, Inf. SBF, Inf. NBF, Child Total.</w:t>
      </w:r>
    </w:p>
    <w:p w14:paraId="483850FC" w14:textId="77777777" w:rsidR="00992684" w:rsidRDefault="00992684" w:rsidP="00992684">
      <w:r>
        <w:rPr>
          <w:b/>
          <w:bCs/>
        </w:rPr>
        <w:t xml:space="preserve">Rows: </w:t>
      </w:r>
      <w:r>
        <w:t>CLINIC ID, county of residence.</w:t>
      </w:r>
    </w:p>
    <w:p w14:paraId="3387BC99" w14:textId="77777777" w:rsidR="00992684" w:rsidRDefault="00992684" w:rsidP="00992684">
      <w:pPr>
        <w:pStyle w:val="Heading3"/>
      </w:pPr>
      <w:bookmarkStart w:id="86" w:name="_Toc235422870"/>
      <w:bookmarkStart w:id="87" w:name="_Toc244010783"/>
      <w:r>
        <w:t>Monthly Participation by Infant BF Amount and Age in Months</w:t>
      </w:r>
      <w:bookmarkEnd w:id="86"/>
      <w:bookmarkEnd w:id="87"/>
    </w:p>
    <w:p w14:paraId="795B0661" w14:textId="77777777" w:rsidR="00992684" w:rsidRDefault="00992684" w:rsidP="00992684">
      <w:r>
        <w:t>Revised April 22, 2026</w:t>
      </w:r>
    </w:p>
    <w:p w14:paraId="3410BE69" w14:textId="77777777" w:rsidR="00992684" w:rsidRDefault="00992684" w:rsidP="00992684">
      <w:pPr>
        <w:pStyle w:val="Heading4"/>
      </w:pPr>
      <w:r>
        <w:t>Overview</w:t>
      </w:r>
    </w:p>
    <w:p w14:paraId="01658FB3" w14:textId="77777777" w:rsidR="00992684" w:rsidRDefault="00992684" w:rsidP="00992684">
      <w:r>
        <w:t>A count and percentage of infants by breastfeeding amount and age in months for the specified participation month and specified grantee. Counts and percentages include total participation and are provided for the state, specified grantee, and its agencies and clinics.</w:t>
      </w:r>
    </w:p>
    <w:p w14:paraId="3046796E" w14:textId="77777777" w:rsidR="00992684" w:rsidRDefault="00992684" w:rsidP="00992684">
      <w:pPr>
        <w:pStyle w:val="Heading4"/>
      </w:pPr>
      <w:r>
        <w:t>Some uses</w:t>
      </w:r>
    </w:p>
    <w:p w14:paraId="1AAD3BAB" w14:textId="77777777" w:rsidR="00992684" w:rsidRDefault="00992684" w:rsidP="00DB35CC">
      <w:pPr>
        <w:pStyle w:val="ListParagraph"/>
      </w:pPr>
      <w:r>
        <w:t>Identify trends in infant participation based on age.</w:t>
      </w:r>
    </w:p>
    <w:p w14:paraId="02D6D1C6" w14:textId="77777777" w:rsidR="00992684" w:rsidRDefault="00992684" w:rsidP="00DB35CC">
      <w:pPr>
        <w:pStyle w:val="ListParagraph"/>
      </w:pPr>
      <w:r>
        <w:t>Identify trends in breastfeeding based on age.</w:t>
      </w:r>
    </w:p>
    <w:p w14:paraId="063A4F12" w14:textId="77777777" w:rsidR="00992684" w:rsidRDefault="00992684" w:rsidP="00DB35CC">
      <w:pPr>
        <w:pStyle w:val="ListParagraph"/>
      </w:pPr>
      <w:r>
        <w:t>Compare grantee trends to statewide trends.</w:t>
      </w:r>
    </w:p>
    <w:p w14:paraId="05F80EDE" w14:textId="77777777" w:rsidR="00992684" w:rsidRDefault="00992684" w:rsidP="00DB35CC">
      <w:pPr>
        <w:pStyle w:val="ListParagraph"/>
      </w:pPr>
      <w:r>
        <w:t>Obtain percentage of total infants by age.</w:t>
      </w:r>
    </w:p>
    <w:p w14:paraId="185F18A5" w14:textId="77777777" w:rsidR="00992684" w:rsidRDefault="00992684" w:rsidP="00992684">
      <w:pPr>
        <w:pStyle w:val="Heading4"/>
      </w:pPr>
      <w:r>
        <w:t>Prompts</w:t>
      </w:r>
    </w:p>
    <w:p w14:paraId="13413525"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47A09469" w14:textId="77777777" w:rsidR="00992684" w:rsidRDefault="00992684" w:rsidP="00DB35CC">
      <w:pPr>
        <w:pStyle w:val="ListParagraph"/>
      </w:pPr>
      <w:r w:rsidRPr="00B91F08">
        <w:t>Enter YYYY</w:t>
      </w:r>
      <w:r>
        <w:t>MM: – The year and month the participant was counted.</w:t>
      </w:r>
    </w:p>
    <w:p w14:paraId="766A58AB" w14:textId="77777777" w:rsidR="00992684" w:rsidRDefault="00992684" w:rsidP="00992684">
      <w:pPr>
        <w:pStyle w:val="Heading4"/>
      </w:pPr>
      <w:r>
        <w:t>Report outputs</w:t>
      </w:r>
    </w:p>
    <w:p w14:paraId="68D89C71" w14:textId="77777777" w:rsidR="00992684" w:rsidRDefault="00992684" w:rsidP="00992684">
      <w:pPr>
        <w:pStyle w:val="Caption"/>
      </w:pPr>
      <w:r>
        <w:t>Tab 1 – State</w:t>
      </w:r>
    </w:p>
    <w:p w14:paraId="58F692DC" w14:textId="77777777" w:rsidR="00992684" w:rsidRPr="00E72ED4" w:rsidRDefault="00992684" w:rsidP="00992684">
      <w:r w:rsidRPr="00625314">
        <w:rPr>
          <w:noProof/>
        </w:rPr>
        <w:drawing>
          <wp:inline distT="0" distB="0" distL="0" distR="0" wp14:anchorId="789EADE5" wp14:editId="7A82187C">
            <wp:extent cx="5943600" cy="1151255"/>
            <wp:effectExtent l="0" t="0" r="0" b="0"/>
            <wp:docPr id="6892652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65267" name="Picture 1">
                      <a:extLst>
                        <a:ext uri="{C183D7F6-B498-43B3-948B-1728B52AA6E4}">
                          <adec:decorative xmlns:adec="http://schemas.microsoft.com/office/drawing/2017/decorative" val="1"/>
                        </a:ext>
                      </a:extLst>
                    </pic:cNvPr>
                    <pic:cNvPicPr/>
                  </pic:nvPicPr>
                  <pic:blipFill>
                    <a:blip r:embed="rId155"/>
                    <a:stretch>
                      <a:fillRect/>
                    </a:stretch>
                  </pic:blipFill>
                  <pic:spPr>
                    <a:xfrm>
                      <a:off x="0" y="0"/>
                      <a:ext cx="5943600" cy="1151255"/>
                    </a:xfrm>
                    <a:prstGeom prst="rect">
                      <a:avLst/>
                    </a:prstGeom>
                  </pic:spPr>
                </pic:pic>
              </a:graphicData>
            </a:graphic>
          </wp:inline>
        </w:drawing>
      </w:r>
    </w:p>
    <w:p w14:paraId="066CECC6" w14:textId="77777777" w:rsidR="00992684" w:rsidRDefault="00992684" w:rsidP="00992684">
      <w:r>
        <w:rPr>
          <w:b/>
          <w:bCs/>
        </w:rPr>
        <w:t xml:space="preserve">Columns: </w:t>
      </w:r>
      <w:r>
        <w:t>Total Pptn, 0 mo., 1 mo., 2 mo., 3 mo., 4 mo., 5 mo., 6 mo., 7 mo., 8 mo., 9 mo., 10 mo., 11 mo., 12 mo.</w:t>
      </w:r>
    </w:p>
    <w:p w14:paraId="1BC41C28" w14:textId="77777777" w:rsidR="00992684" w:rsidRDefault="00992684" w:rsidP="00992684">
      <w:r>
        <w:rPr>
          <w:b/>
          <w:bCs/>
        </w:rPr>
        <w:t xml:space="preserve">Rows: </w:t>
      </w:r>
      <w:r>
        <w:t>Infants Total, BF, Fully BF, Part. BF, Mostly-BF, Some-BF, Non-BF.</w:t>
      </w:r>
    </w:p>
    <w:p w14:paraId="4D78F529" w14:textId="77777777" w:rsidR="00992684" w:rsidRDefault="00992684" w:rsidP="00992684">
      <w:pPr>
        <w:pStyle w:val="Caption"/>
      </w:pPr>
      <w:r>
        <w:t>Tab 2 – Grantee</w:t>
      </w:r>
    </w:p>
    <w:p w14:paraId="3461FC70" w14:textId="77777777" w:rsidR="00992684" w:rsidRPr="004F6E20" w:rsidRDefault="00992684" w:rsidP="00992684">
      <w:r w:rsidRPr="00625314">
        <w:rPr>
          <w:noProof/>
        </w:rPr>
        <w:lastRenderedPageBreak/>
        <w:drawing>
          <wp:inline distT="0" distB="0" distL="0" distR="0" wp14:anchorId="6BF23545" wp14:editId="45F28B62">
            <wp:extent cx="5943600" cy="1152525"/>
            <wp:effectExtent l="0" t="0" r="0" b="9525"/>
            <wp:docPr id="20597980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98032" name="Picture 1">
                      <a:extLst>
                        <a:ext uri="{C183D7F6-B498-43B3-948B-1728B52AA6E4}">
                          <adec:decorative xmlns:adec="http://schemas.microsoft.com/office/drawing/2017/decorative" val="1"/>
                        </a:ext>
                      </a:extLst>
                    </pic:cNvPr>
                    <pic:cNvPicPr/>
                  </pic:nvPicPr>
                  <pic:blipFill>
                    <a:blip r:embed="rId156"/>
                    <a:stretch>
                      <a:fillRect/>
                    </a:stretch>
                  </pic:blipFill>
                  <pic:spPr>
                    <a:xfrm>
                      <a:off x="0" y="0"/>
                      <a:ext cx="5943600" cy="1152525"/>
                    </a:xfrm>
                    <a:prstGeom prst="rect">
                      <a:avLst/>
                    </a:prstGeom>
                  </pic:spPr>
                </pic:pic>
              </a:graphicData>
            </a:graphic>
          </wp:inline>
        </w:drawing>
      </w:r>
    </w:p>
    <w:p w14:paraId="2E1E26A9" w14:textId="77777777" w:rsidR="00992684" w:rsidRDefault="00992684" w:rsidP="00992684">
      <w:r>
        <w:rPr>
          <w:b/>
          <w:bCs/>
        </w:rPr>
        <w:t xml:space="preserve">Columns: </w:t>
      </w:r>
      <w:r>
        <w:t>Total Pptn, 0 mo., 1 mo., 2 mo., 3 mo., 4 mo., 5 mo., 6 mo., 7 mo., 8 mo., 9 mo., 10 mo., 11 mo., 12 mo.</w:t>
      </w:r>
    </w:p>
    <w:p w14:paraId="55BDF04B" w14:textId="77777777" w:rsidR="00992684" w:rsidRDefault="00992684" w:rsidP="00992684">
      <w:r>
        <w:rPr>
          <w:b/>
          <w:bCs/>
        </w:rPr>
        <w:t xml:space="preserve">Rows: </w:t>
      </w:r>
      <w:r>
        <w:t>Infants Total, BF, Fully BF, Part. BF, Mostly-BF, Some-BF, Non-BF.</w:t>
      </w:r>
    </w:p>
    <w:p w14:paraId="72B85159" w14:textId="77777777" w:rsidR="00992684" w:rsidRDefault="00992684" w:rsidP="00992684">
      <w:pPr>
        <w:pStyle w:val="Caption"/>
      </w:pPr>
      <w:r>
        <w:t>Tab 3 – Agency</w:t>
      </w:r>
    </w:p>
    <w:p w14:paraId="2415B6F3" w14:textId="77777777" w:rsidR="00992684" w:rsidRPr="004F6E20" w:rsidRDefault="00992684" w:rsidP="00992684">
      <w:r w:rsidRPr="00625314">
        <w:rPr>
          <w:noProof/>
        </w:rPr>
        <w:drawing>
          <wp:inline distT="0" distB="0" distL="0" distR="0" wp14:anchorId="04D9F710" wp14:editId="38E7C6BA">
            <wp:extent cx="5943600" cy="1283335"/>
            <wp:effectExtent l="0" t="0" r="0" b="0"/>
            <wp:docPr id="426457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5754" name="Picture 1">
                      <a:extLst>
                        <a:ext uri="{C183D7F6-B498-43B3-948B-1728B52AA6E4}">
                          <adec:decorative xmlns:adec="http://schemas.microsoft.com/office/drawing/2017/decorative" val="1"/>
                        </a:ext>
                      </a:extLst>
                    </pic:cNvPr>
                    <pic:cNvPicPr/>
                  </pic:nvPicPr>
                  <pic:blipFill>
                    <a:blip r:embed="rId157"/>
                    <a:stretch>
                      <a:fillRect/>
                    </a:stretch>
                  </pic:blipFill>
                  <pic:spPr>
                    <a:xfrm>
                      <a:off x="0" y="0"/>
                      <a:ext cx="5943600" cy="1283335"/>
                    </a:xfrm>
                    <a:prstGeom prst="rect">
                      <a:avLst/>
                    </a:prstGeom>
                  </pic:spPr>
                </pic:pic>
              </a:graphicData>
            </a:graphic>
          </wp:inline>
        </w:drawing>
      </w:r>
    </w:p>
    <w:p w14:paraId="7018463E" w14:textId="77777777" w:rsidR="00992684" w:rsidRPr="00E72ED4" w:rsidRDefault="00992684" w:rsidP="00992684">
      <w:r>
        <w:rPr>
          <w:b/>
          <w:bCs/>
        </w:rPr>
        <w:t xml:space="preserve">Grouped by: </w:t>
      </w:r>
      <w:r>
        <w:t>Agency name.</w:t>
      </w:r>
    </w:p>
    <w:p w14:paraId="6E4B9AAD" w14:textId="77777777" w:rsidR="00992684" w:rsidRDefault="00992684" w:rsidP="00992684">
      <w:r>
        <w:rPr>
          <w:b/>
          <w:bCs/>
        </w:rPr>
        <w:t xml:space="preserve">Columns: </w:t>
      </w:r>
      <w:r>
        <w:t>Total Pptn, 0 mo., 1 mo., 2 mo., 3 mo., 4 mo., 5 mo., 6 mo., 7 mo., 8 mo., 9 mo., 10 mo., 11 mo., 12 mo.</w:t>
      </w:r>
    </w:p>
    <w:p w14:paraId="6579DD40" w14:textId="77777777" w:rsidR="00992684" w:rsidRDefault="00992684" w:rsidP="00992684">
      <w:r>
        <w:rPr>
          <w:b/>
          <w:bCs/>
        </w:rPr>
        <w:t xml:space="preserve">Rows: </w:t>
      </w:r>
      <w:r>
        <w:t>Infants Total, BF, Fully BF, Part. BF, Mostly-BF, Some-BF, Non-BF.</w:t>
      </w:r>
    </w:p>
    <w:p w14:paraId="0F29CA94" w14:textId="77777777" w:rsidR="00992684" w:rsidRDefault="00992684" w:rsidP="00992684">
      <w:pPr>
        <w:pStyle w:val="Caption"/>
      </w:pPr>
      <w:r>
        <w:t>Tab 4 – Clinic</w:t>
      </w:r>
    </w:p>
    <w:p w14:paraId="514D3993" w14:textId="77777777" w:rsidR="00992684" w:rsidRPr="004F6E20" w:rsidRDefault="00992684" w:rsidP="00992684">
      <w:r w:rsidRPr="00625314">
        <w:rPr>
          <w:noProof/>
        </w:rPr>
        <w:drawing>
          <wp:inline distT="0" distB="0" distL="0" distR="0" wp14:anchorId="2EBFA3F7" wp14:editId="0901FEC5">
            <wp:extent cx="5943600" cy="1445895"/>
            <wp:effectExtent l="0" t="0" r="0" b="1905"/>
            <wp:docPr id="312804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04422" name="Picture 1">
                      <a:extLst>
                        <a:ext uri="{C183D7F6-B498-43B3-948B-1728B52AA6E4}">
                          <adec:decorative xmlns:adec="http://schemas.microsoft.com/office/drawing/2017/decorative" val="1"/>
                        </a:ext>
                      </a:extLst>
                    </pic:cNvPr>
                    <pic:cNvPicPr/>
                  </pic:nvPicPr>
                  <pic:blipFill>
                    <a:blip r:embed="rId158"/>
                    <a:stretch>
                      <a:fillRect/>
                    </a:stretch>
                  </pic:blipFill>
                  <pic:spPr>
                    <a:xfrm>
                      <a:off x="0" y="0"/>
                      <a:ext cx="5943600" cy="1445895"/>
                    </a:xfrm>
                    <a:prstGeom prst="rect">
                      <a:avLst/>
                    </a:prstGeom>
                  </pic:spPr>
                </pic:pic>
              </a:graphicData>
            </a:graphic>
          </wp:inline>
        </w:drawing>
      </w:r>
    </w:p>
    <w:p w14:paraId="1AA6A3E2" w14:textId="77777777" w:rsidR="00992684" w:rsidRPr="00E72ED4" w:rsidRDefault="00992684" w:rsidP="00992684">
      <w:r>
        <w:rPr>
          <w:b/>
          <w:bCs/>
        </w:rPr>
        <w:t xml:space="preserve">Grouped by: </w:t>
      </w:r>
      <w:r>
        <w:t>Agency name and clinic name.</w:t>
      </w:r>
    </w:p>
    <w:p w14:paraId="05E9C2A9" w14:textId="77777777" w:rsidR="00992684" w:rsidRDefault="00992684" w:rsidP="00992684">
      <w:r>
        <w:rPr>
          <w:b/>
          <w:bCs/>
        </w:rPr>
        <w:t xml:space="preserve">Columns: </w:t>
      </w:r>
      <w:r>
        <w:t>Total Pptn, 0 mo., 1 mo., 2 mo., 3 mo., 4 mo., 5 mo., 6 mo., 7 mo., 8 mo., 9 mo., 10 mo., 11 mo., 12 mo.</w:t>
      </w:r>
    </w:p>
    <w:p w14:paraId="73DD91A7" w14:textId="77777777" w:rsidR="00992684" w:rsidRDefault="00992684" w:rsidP="00992684">
      <w:r>
        <w:rPr>
          <w:b/>
          <w:bCs/>
        </w:rPr>
        <w:t xml:space="preserve">Rows: </w:t>
      </w:r>
      <w:r>
        <w:t>Infants Total, BF, Fully BF, Part. BF, Mostly-BF, Some-BF, Non-BF.</w:t>
      </w:r>
    </w:p>
    <w:p w14:paraId="16299FB8" w14:textId="77777777" w:rsidR="00992684" w:rsidRDefault="00992684" w:rsidP="00992684">
      <w:pPr>
        <w:pStyle w:val="Heading3"/>
      </w:pPr>
      <w:bookmarkStart w:id="88" w:name="_Toc235422871"/>
      <w:bookmarkStart w:id="89" w:name="_Toc244010784"/>
      <w:r>
        <w:lastRenderedPageBreak/>
        <w:t>Monthly Participation by Specified Zip Code(s)</w:t>
      </w:r>
      <w:bookmarkEnd w:id="88"/>
      <w:bookmarkEnd w:id="89"/>
    </w:p>
    <w:p w14:paraId="55E1069F" w14:textId="77777777" w:rsidR="00992684" w:rsidRDefault="00992684" w:rsidP="00992684">
      <w:r>
        <w:t>Revised June 3, 2026</w:t>
      </w:r>
    </w:p>
    <w:p w14:paraId="34C7E51E" w14:textId="77777777" w:rsidR="00992684" w:rsidRDefault="00992684" w:rsidP="00992684">
      <w:pPr>
        <w:pStyle w:val="Heading4"/>
      </w:pPr>
      <w:r>
        <w:t>Overview</w:t>
      </w:r>
    </w:p>
    <w:p w14:paraId="73AD8431" w14:textId="77777777" w:rsidR="00992684" w:rsidRDefault="00992684" w:rsidP="00992684">
      <w:r>
        <w:t>Counts and lists of participants and household for the specified participation month and zip code(s). The output displays the agency and county where the participants/households were counted and their current zip code of residence. A participant list and household list provide demographic information for outreach. Optional input controls allow the report user to filter all tabs by the county where the participant/household lives; the agency where the participant or household was counted for the specified participation month; and the lists by language.</w:t>
      </w:r>
    </w:p>
    <w:p w14:paraId="62B532E6" w14:textId="77777777" w:rsidR="00992684" w:rsidRDefault="00992684" w:rsidP="00992684">
      <w:pPr>
        <w:pStyle w:val="Heading4"/>
      </w:pPr>
      <w:r>
        <w:t>Some uses</w:t>
      </w:r>
    </w:p>
    <w:p w14:paraId="5C6E9F5C" w14:textId="77777777" w:rsidR="00992684" w:rsidRDefault="00992684" w:rsidP="00DB35CC">
      <w:pPr>
        <w:pStyle w:val="ListParagraph"/>
      </w:pPr>
      <w:r>
        <w:t>Identify participants or households being served by other agencies or counties for outreach.</w:t>
      </w:r>
    </w:p>
    <w:p w14:paraId="1AE4654A" w14:textId="77777777" w:rsidR="00992684" w:rsidRDefault="00992684" w:rsidP="00DB35CC">
      <w:pPr>
        <w:pStyle w:val="ListParagraph"/>
      </w:pPr>
      <w:r>
        <w:t>Obtain a count of participants being served by other agencies or counties.</w:t>
      </w:r>
    </w:p>
    <w:p w14:paraId="470E8BB1" w14:textId="77777777" w:rsidR="00992684" w:rsidRDefault="00992684" w:rsidP="00992684">
      <w:pPr>
        <w:pStyle w:val="Heading4"/>
      </w:pPr>
      <w:r>
        <w:t>Prompts</w:t>
      </w:r>
    </w:p>
    <w:p w14:paraId="1411EDE7" w14:textId="77777777" w:rsidR="00992684" w:rsidRDefault="00992684" w:rsidP="00DB35CC">
      <w:pPr>
        <w:pStyle w:val="ListParagraph"/>
      </w:pPr>
      <w:r w:rsidRPr="00B91F08">
        <w:t>Enter YYYY</w:t>
      </w:r>
      <w:r>
        <w:t>MM: – The year and month the participant was counted.</w:t>
      </w:r>
    </w:p>
    <w:p w14:paraId="0EE08047" w14:textId="77777777" w:rsidR="00992684" w:rsidRDefault="00992684" w:rsidP="00DB35CC">
      <w:pPr>
        <w:pStyle w:val="ListParagraph"/>
      </w:pPr>
      <w:r>
        <w:t>Enter 5-digit Zip Code(s): - the zip code of the participant’s current residence.</w:t>
      </w:r>
    </w:p>
    <w:p w14:paraId="55A5D099" w14:textId="77777777" w:rsidR="00992684" w:rsidRDefault="00992684" w:rsidP="00992684">
      <w:pPr>
        <w:pStyle w:val="Heading4"/>
      </w:pPr>
      <w:r>
        <w:t>Report outputs</w:t>
      </w:r>
    </w:p>
    <w:p w14:paraId="55406F3F" w14:textId="77777777" w:rsidR="00992684" w:rsidRDefault="00992684" w:rsidP="00992684">
      <w:pPr>
        <w:pStyle w:val="Caption"/>
      </w:pPr>
      <w:r>
        <w:t>Tab 1 – Agency-PPT</w:t>
      </w:r>
    </w:p>
    <w:p w14:paraId="23F8B2C8" w14:textId="77777777" w:rsidR="00992684" w:rsidRPr="00E72ED4" w:rsidRDefault="00992684" w:rsidP="00992684">
      <w:r w:rsidRPr="003476A4">
        <w:rPr>
          <w:noProof/>
        </w:rPr>
        <w:drawing>
          <wp:inline distT="0" distB="0" distL="0" distR="0" wp14:anchorId="2C977C59" wp14:editId="4A8A1F53">
            <wp:extent cx="5943600" cy="548005"/>
            <wp:effectExtent l="0" t="0" r="0" b="4445"/>
            <wp:docPr id="7999792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79264" name="Picture 1">
                      <a:extLst>
                        <a:ext uri="{C183D7F6-B498-43B3-948B-1728B52AA6E4}">
                          <adec:decorative xmlns:adec="http://schemas.microsoft.com/office/drawing/2017/decorative" val="1"/>
                        </a:ext>
                      </a:extLst>
                    </pic:cNvPr>
                    <pic:cNvPicPr/>
                  </pic:nvPicPr>
                  <pic:blipFill>
                    <a:blip r:embed="rId159"/>
                    <a:stretch>
                      <a:fillRect/>
                    </a:stretch>
                  </pic:blipFill>
                  <pic:spPr>
                    <a:xfrm>
                      <a:off x="0" y="0"/>
                      <a:ext cx="5943600" cy="548005"/>
                    </a:xfrm>
                    <a:prstGeom prst="rect">
                      <a:avLst/>
                    </a:prstGeom>
                  </pic:spPr>
                </pic:pic>
              </a:graphicData>
            </a:graphic>
          </wp:inline>
        </w:drawing>
      </w:r>
    </w:p>
    <w:p w14:paraId="16EF75E8" w14:textId="77777777" w:rsidR="00992684" w:rsidRDefault="00992684" w:rsidP="00992684">
      <w:r>
        <w:rPr>
          <w:b/>
          <w:bCs/>
        </w:rPr>
        <w:t xml:space="preserve">Columns: </w:t>
      </w:r>
      <w:r>
        <w:t>Total Pptn, specified zip codes.</w:t>
      </w:r>
    </w:p>
    <w:p w14:paraId="7B8AF130" w14:textId="77777777" w:rsidR="00992684" w:rsidRDefault="00992684" w:rsidP="00992684">
      <w:r>
        <w:rPr>
          <w:b/>
          <w:bCs/>
        </w:rPr>
        <w:t xml:space="preserve">Rows: </w:t>
      </w:r>
      <w:r>
        <w:t>TOTAL, agency name (ID).</w:t>
      </w:r>
    </w:p>
    <w:p w14:paraId="1C53A936" w14:textId="77777777" w:rsidR="00992684" w:rsidRDefault="00992684" w:rsidP="00992684">
      <w:pPr>
        <w:pStyle w:val="Caption"/>
      </w:pPr>
      <w:r>
        <w:t>Tab 2 – Agency-HH</w:t>
      </w:r>
    </w:p>
    <w:p w14:paraId="508F5050" w14:textId="77777777" w:rsidR="00992684" w:rsidRPr="00E72ED4" w:rsidRDefault="00992684" w:rsidP="00992684">
      <w:r w:rsidRPr="003476A4">
        <w:rPr>
          <w:noProof/>
        </w:rPr>
        <w:drawing>
          <wp:inline distT="0" distB="0" distL="0" distR="0" wp14:anchorId="2FE08773" wp14:editId="53B90784">
            <wp:extent cx="5943600" cy="553720"/>
            <wp:effectExtent l="0" t="0" r="0" b="0"/>
            <wp:docPr id="7547180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18017" name="Picture 1">
                      <a:extLst>
                        <a:ext uri="{C183D7F6-B498-43B3-948B-1728B52AA6E4}">
                          <adec:decorative xmlns:adec="http://schemas.microsoft.com/office/drawing/2017/decorative" val="1"/>
                        </a:ext>
                      </a:extLst>
                    </pic:cNvPr>
                    <pic:cNvPicPr/>
                  </pic:nvPicPr>
                  <pic:blipFill>
                    <a:blip r:embed="rId160"/>
                    <a:stretch>
                      <a:fillRect/>
                    </a:stretch>
                  </pic:blipFill>
                  <pic:spPr>
                    <a:xfrm>
                      <a:off x="0" y="0"/>
                      <a:ext cx="5943600" cy="553720"/>
                    </a:xfrm>
                    <a:prstGeom prst="rect">
                      <a:avLst/>
                    </a:prstGeom>
                  </pic:spPr>
                </pic:pic>
              </a:graphicData>
            </a:graphic>
          </wp:inline>
        </w:drawing>
      </w:r>
    </w:p>
    <w:p w14:paraId="2508E2C8" w14:textId="77777777" w:rsidR="00992684" w:rsidRDefault="00992684" w:rsidP="00992684">
      <w:r>
        <w:rPr>
          <w:b/>
          <w:bCs/>
        </w:rPr>
        <w:t xml:space="preserve">Columns: </w:t>
      </w:r>
      <w:r>
        <w:t>Total Pptn, specified zip codes.</w:t>
      </w:r>
    </w:p>
    <w:p w14:paraId="60F0E4B3" w14:textId="77777777" w:rsidR="00992684" w:rsidRDefault="00992684" w:rsidP="00992684">
      <w:r>
        <w:rPr>
          <w:b/>
          <w:bCs/>
        </w:rPr>
        <w:t xml:space="preserve">Rows: </w:t>
      </w:r>
      <w:r>
        <w:t>TOTAL, agency name (ID).</w:t>
      </w:r>
    </w:p>
    <w:p w14:paraId="1482A343" w14:textId="77777777" w:rsidR="00992684" w:rsidRDefault="00992684" w:rsidP="00992684">
      <w:pPr>
        <w:pStyle w:val="Caption"/>
      </w:pPr>
      <w:r>
        <w:t>Tab 3 – County-PPT</w:t>
      </w:r>
    </w:p>
    <w:p w14:paraId="72BDFAF5" w14:textId="77777777" w:rsidR="00992684" w:rsidRPr="00E72ED4" w:rsidRDefault="00992684" w:rsidP="00992684">
      <w:r w:rsidRPr="003476A4">
        <w:rPr>
          <w:noProof/>
        </w:rPr>
        <w:lastRenderedPageBreak/>
        <w:drawing>
          <wp:inline distT="0" distB="0" distL="0" distR="0" wp14:anchorId="7C622A64" wp14:editId="5D013D8E">
            <wp:extent cx="5943600" cy="537210"/>
            <wp:effectExtent l="0" t="0" r="0" b="0"/>
            <wp:docPr id="3500638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63875" name="Picture 1">
                      <a:extLst>
                        <a:ext uri="{C183D7F6-B498-43B3-948B-1728B52AA6E4}">
                          <adec:decorative xmlns:adec="http://schemas.microsoft.com/office/drawing/2017/decorative" val="1"/>
                        </a:ext>
                      </a:extLst>
                    </pic:cNvPr>
                    <pic:cNvPicPr/>
                  </pic:nvPicPr>
                  <pic:blipFill>
                    <a:blip r:embed="rId161"/>
                    <a:stretch>
                      <a:fillRect/>
                    </a:stretch>
                  </pic:blipFill>
                  <pic:spPr>
                    <a:xfrm>
                      <a:off x="0" y="0"/>
                      <a:ext cx="5943600" cy="537210"/>
                    </a:xfrm>
                    <a:prstGeom prst="rect">
                      <a:avLst/>
                    </a:prstGeom>
                  </pic:spPr>
                </pic:pic>
              </a:graphicData>
            </a:graphic>
          </wp:inline>
        </w:drawing>
      </w:r>
    </w:p>
    <w:p w14:paraId="7D517CFD" w14:textId="77777777" w:rsidR="00992684" w:rsidRDefault="00992684" w:rsidP="00992684">
      <w:r>
        <w:rPr>
          <w:b/>
          <w:bCs/>
        </w:rPr>
        <w:t xml:space="preserve">Columns: </w:t>
      </w:r>
      <w:r>
        <w:t>Total Pptn, specified zip codes.</w:t>
      </w:r>
    </w:p>
    <w:p w14:paraId="3A34FD02" w14:textId="77777777" w:rsidR="00992684" w:rsidRDefault="00992684" w:rsidP="00992684">
      <w:r>
        <w:rPr>
          <w:b/>
          <w:bCs/>
        </w:rPr>
        <w:t xml:space="preserve">Rows: </w:t>
      </w:r>
      <w:r>
        <w:t>TOTAL, county (of residence).</w:t>
      </w:r>
    </w:p>
    <w:p w14:paraId="1DDAFC63" w14:textId="77777777" w:rsidR="00992684" w:rsidRDefault="00992684" w:rsidP="00992684">
      <w:pPr>
        <w:pStyle w:val="Caption"/>
      </w:pPr>
      <w:r>
        <w:t>Tab 4 – County-HH</w:t>
      </w:r>
    </w:p>
    <w:p w14:paraId="75112074" w14:textId="77777777" w:rsidR="00992684" w:rsidRPr="00E72ED4" w:rsidRDefault="00992684" w:rsidP="00992684">
      <w:r w:rsidRPr="003476A4">
        <w:rPr>
          <w:noProof/>
        </w:rPr>
        <w:drawing>
          <wp:inline distT="0" distB="0" distL="0" distR="0" wp14:anchorId="13A35AEA" wp14:editId="7CE36CD0">
            <wp:extent cx="5943600" cy="537845"/>
            <wp:effectExtent l="0" t="0" r="0" b="0"/>
            <wp:docPr id="4055706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70642" name="Picture 1">
                      <a:extLst>
                        <a:ext uri="{C183D7F6-B498-43B3-948B-1728B52AA6E4}">
                          <adec:decorative xmlns:adec="http://schemas.microsoft.com/office/drawing/2017/decorative" val="1"/>
                        </a:ext>
                      </a:extLst>
                    </pic:cNvPr>
                    <pic:cNvPicPr/>
                  </pic:nvPicPr>
                  <pic:blipFill>
                    <a:blip r:embed="rId162"/>
                    <a:stretch>
                      <a:fillRect/>
                    </a:stretch>
                  </pic:blipFill>
                  <pic:spPr>
                    <a:xfrm>
                      <a:off x="0" y="0"/>
                      <a:ext cx="5943600" cy="537845"/>
                    </a:xfrm>
                    <a:prstGeom prst="rect">
                      <a:avLst/>
                    </a:prstGeom>
                  </pic:spPr>
                </pic:pic>
              </a:graphicData>
            </a:graphic>
          </wp:inline>
        </w:drawing>
      </w:r>
    </w:p>
    <w:p w14:paraId="2D16EEB7" w14:textId="77777777" w:rsidR="00992684" w:rsidRDefault="00992684" w:rsidP="00992684">
      <w:r>
        <w:rPr>
          <w:b/>
          <w:bCs/>
        </w:rPr>
        <w:t xml:space="preserve">Columns: </w:t>
      </w:r>
      <w:r>
        <w:t>Total Pptn, specified zip codes.</w:t>
      </w:r>
    </w:p>
    <w:p w14:paraId="63D09D99" w14:textId="77777777" w:rsidR="00992684" w:rsidRDefault="00992684" w:rsidP="00992684">
      <w:r>
        <w:rPr>
          <w:b/>
          <w:bCs/>
        </w:rPr>
        <w:t xml:space="preserve">Rows: </w:t>
      </w:r>
      <w:r>
        <w:t>TOTAL, county (of residence).</w:t>
      </w:r>
    </w:p>
    <w:p w14:paraId="553ADC7C" w14:textId="77777777" w:rsidR="00992684" w:rsidRDefault="00992684" w:rsidP="00992684">
      <w:pPr>
        <w:pStyle w:val="Caption"/>
      </w:pPr>
      <w:r>
        <w:t>Tab 5 – Participant List</w:t>
      </w:r>
    </w:p>
    <w:p w14:paraId="4E295C16" w14:textId="77777777" w:rsidR="00992684" w:rsidRPr="00456FF4" w:rsidRDefault="00992684" w:rsidP="00992684">
      <w:r>
        <w:t>Page 1</w:t>
      </w:r>
    </w:p>
    <w:p w14:paraId="23BE8612" w14:textId="77777777" w:rsidR="00992684" w:rsidRDefault="00992684" w:rsidP="00992684">
      <w:r w:rsidRPr="00456FF4">
        <w:rPr>
          <w:noProof/>
        </w:rPr>
        <w:drawing>
          <wp:inline distT="0" distB="0" distL="0" distR="0" wp14:anchorId="3BD27567" wp14:editId="13EEC46A">
            <wp:extent cx="5943600" cy="443230"/>
            <wp:effectExtent l="0" t="0" r="0" b="0"/>
            <wp:docPr id="96308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8300" name="Picture 1">
                      <a:extLst>
                        <a:ext uri="{C183D7F6-B498-43B3-948B-1728B52AA6E4}">
                          <adec:decorative xmlns:adec="http://schemas.microsoft.com/office/drawing/2017/decorative" val="1"/>
                        </a:ext>
                      </a:extLst>
                    </pic:cNvPr>
                    <pic:cNvPicPr/>
                  </pic:nvPicPr>
                  <pic:blipFill>
                    <a:blip r:embed="rId163"/>
                    <a:stretch>
                      <a:fillRect/>
                    </a:stretch>
                  </pic:blipFill>
                  <pic:spPr>
                    <a:xfrm>
                      <a:off x="0" y="0"/>
                      <a:ext cx="5943600" cy="443230"/>
                    </a:xfrm>
                    <a:prstGeom prst="rect">
                      <a:avLst/>
                    </a:prstGeom>
                  </pic:spPr>
                </pic:pic>
              </a:graphicData>
            </a:graphic>
          </wp:inline>
        </w:drawing>
      </w:r>
    </w:p>
    <w:p w14:paraId="5F2A1E5A" w14:textId="77777777" w:rsidR="00992684" w:rsidRDefault="00992684" w:rsidP="00992684">
      <w:r>
        <w:t>Page 2</w:t>
      </w:r>
    </w:p>
    <w:p w14:paraId="6DDB5D47" w14:textId="77777777" w:rsidR="00992684" w:rsidRDefault="00992684" w:rsidP="00992684">
      <w:r w:rsidRPr="00456FF4">
        <w:rPr>
          <w:noProof/>
        </w:rPr>
        <w:drawing>
          <wp:inline distT="0" distB="0" distL="0" distR="0" wp14:anchorId="49F1E1BC" wp14:editId="5F6DD139">
            <wp:extent cx="5943600" cy="488315"/>
            <wp:effectExtent l="0" t="0" r="0" b="6985"/>
            <wp:docPr id="16610376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37686" name="Picture 1">
                      <a:extLst>
                        <a:ext uri="{C183D7F6-B498-43B3-948B-1728B52AA6E4}">
                          <adec:decorative xmlns:adec="http://schemas.microsoft.com/office/drawing/2017/decorative" val="1"/>
                        </a:ext>
                      </a:extLst>
                    </pic:cNvPr>
                    <pic:cNvPicPr/>
                  </pic:nvPicPr>
                  <pic:blipFill>
                    <a:blip r:embed="rId164"/>
                    <a:stretch>
                      <a:fillRect/>
                    </a:stretch>
                  </pic:blipFill>
                  <pic:spPr>
                    <a:xfrm>
                      <a:off x="0" y="0"/>
                      <a:ext cx="5943600" cy="488315"/>
                    </a:xfrm>
                    <a:prstGeom prst="rect">
                      <a:avLst/>
                    </a:prstGeom>
                  </pic:spPr>
                </pic:pic>
              </a:graphicData>
            </a:graphic>
          </wp:inline>
        </w:drawing>
      </w:r>
    </w:p>
    <w:p w14:paraId="13964CEE" w14:textId="77777777" w:rsidR="00992684" w:rsidRDefault="00992684" w:rsidP="00992684">
      <w:r>
        <w:rPr>
          <w:b/>
          <w:bCs/>
        </w:rPr>
        <w:t xml:space="preserve">Columns: </w:t>
      </w:r>
      <w:r>
        <w:t>Agency ID (counted), County (PPT lives), Household ID, State WIC ID, WIC Type, Cert End Date, Ppt First Name, Ppt Last Name, Auth Rep FN, Auth Rep LN, Mail Address, Mail City, Mail State, Mail Zip Code, Telephone, Comment, Language, Needs Interpreter.</w:t>
      </w:r>
    </w:p>
    <w:p w14:paraId="0811FBBD" w14:textId="77777777" w:rsidR="00992684" w:rsidRDefault="00992684" w:rsidP="00992684">
      <w:pPr>
        <w:pStyle w:val="Caption"/>
      </w:pPr>
      <w:r>
        <w:t>Tab 6 – Household List</w:t>
      </w:r>
    </w:p>
    <w:p w14:paraId="34F33AC2" w14:textId="77777777" w:rsidR="00992684" w:rsidRDefault="00992684" w:rsidP="00992684">
      <w:r>
        <w:t>Page 1</w:t>
      </w:r>
    </w:p>
    <w:p w14:paraId="7221E7AF" w14:textId="77777777" w:rsidR="00992684" w:rsidRDefault="00992684" w:rsidP="00992684">
      <w:r w:rsidRPr="00456FF4">
        <w:rPr>
          <w:noProof/>
        </w:rPr>
        <w:drawing>
          <wp:inline distT="0" distB="0" distL="0" distR="0" wp14:anchorId="13004F14" wp14:editId="0DE65DCD">
            <wp:extent cx="5943600" cy="441960"/>
            <wp:effectExtent l="0" t="0" r="0" b="0"/>
            <wp:docPr id="2900448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44831" name="Picture 1">
                      <a:extLst>
                        <a:ext uri="{C183D7F6-B498-43B3-948B-1728B52AA6E4}">
                          <adec:decorative xmlns:adec="http://schemas.microsoft.com/office/drawing/2017/decorative" val="1"/>
                        </a:ext>
                      </a:extLst>
                    </pic:cNvPr>
                    <pic:cNvPicPr/>
                  </pic:nvPicPr>
                  <pic:blipFill>
                    <a:blip r:embed="rId165"/>
                    <a:stretch>
                      <a:fillRect/>
                    </a:stretch>
                  </pic:blipFill>
                  <pic:spPr>
                    <a:xfrm>
                      <a:off x="0" y="0"/>
                      <a:ext cx="5943600" cy="441960"/>
                    </a:xfrm>
                    <a:prstGeom prst="rect">
                      <a:avLst/>
                    </a:prstGeom>
                  </pic:spPr>
                </pic:pic>
              </a:graphicData>
            </a:graphic>
          </wp:inline>
        </w:drawing>
      </w:r>
    </w:p>
    <w:p w14:paraId="19C22228" w14:textId="77777777" w:rsidR="00992684" w:rsidRPr="003476A4" w:rsidRDefault="00992684" w:rsidP="00992684">
      <w:r>
        <w:t>Page 2</w:t>
      </w:r>
    </w:p>
    <w:p w14:paraId="47A51C7E" w14:textId="77777777" w:rsidR="00992684" w:rsidRPr="003476A4" w:rsidRDefault="00992684" w:rsidP="00992684">
      <w:r w:rsidRPr="00456FF4">
        <w:rPr>
          <w:noProof/>
        </w:rPr>
        <w:drawing>
          <wp:inline distT="0" distB="0" distL="0" distR="0" wp14:anchorId="59A94967" wp14:editId="4E71DCA5">
            <wp:extent cx="2556764" cy="464312"/>
            <wp:effectExtent l="0" t="0" r="0" b="0"/>
            <wp:docPr id="7872329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32997" name="Picture 1">
                      <a:extLst>
                        <a:ext uri="{C183D7F6-B498-43B3-948B-1728B52AA6E4}">
                          <adec:decorative xmlns:adec="http://schemas.microsoft.com/office/drawing/2017/decorative" val="1"/>
                        </a:ext>
                      </a:extLst>
                    </pic:cNvPr>
                    <pic:cNvPicPr/>
                  </pic:nvPicPr>
                  <pic:blipFill>
                    <a:blip r:embed="rId166"/>
                    <a:stretch>
                      <a:fillRect/>
                    </a:stretch>
                  </pic:blipFill>
                  <pic:spPr>
                    <a:xfrm>
                      <a:off x="0" y="0"/>
                      <a:ext cx="2556764" cy="464312"/>
                    </a:xfrm>
                    <a:prstGeom prst="rect">
                      <a:avLst/>
                    </a:prstGeom>
                  </pic:spPr>
                </pic:pic>
              </a:graphicData>
            </a:graphic>
          </wp:inline>
        </w:drawing>
      </w:r>
    </w:p>
    <w:p w14:paraId="2442DDF3" w14:textId="77777777" w:rsidR="00992684" w:rsidRDefault="00992684" w:rsidP="00992684">
      <w:r>
        <w:rPr>
          <w:b/>
          <w:bCs/>
        </w:rPr>
        <w:t xml:space="preserve">Columns: </w:t>
      </w:r>
      <w:r>
        <w:t>Agency ID (counted), County (HH lives), Household ID, Auth Rep FN, Auth Rep LN, Mail Address, Mail City, Mail State, Mail Zip Code, Telephone, Comment, Language, Needs Interpreter.</w:t>
      </w:r>
    </w:p>
    <w:p w14:paraId="34497464" w14:textId="77777777" w:rsidR="00992684" w:rsidRDefault="00992684" w:rsidP="00992684">
      <w:pPr>
        <w:pStyle w:val="Heading3"/>
      </w:pPr>
      <w:bookmarkStart w:id="90" w:name="_Toc235422872"/>
      <w:bookmarkStart w:id="91" w:name="_Toc244010785"/>
      <w:r>
        <w:lastRenderedPageBreak/>
        <w:t>Monthly Participation by WIC Category, BF Amount, and Age</w:t>
      </w:r>
      <w:bookmarkEnd w:id="90"/>
      <w:bookmarkEnd w:id="91"/>
    </w:p>
    <w:p w14:paraId="0102F441" w14:textId="77777777" w:rsidR="00992684" w:rsidRDefault="00992684" w:rsidP="00992684">
      <w:r>
        <w:t>Revised April 22, 2026</w:t>
      </w:r>
    </w:p>
    <w:p w14:paraId="6960FF82" w14:textId="77777777" w:rsidR="00992684" w:rsidRDefault="00992684" w:rsidP="00992684">
      <w:pPr>
        <w:pStyle w:val="Heading4"/>
      </w:pPr>
      <w:r>
        <w:t>Overview</w:t>
      </w:r>
    </w:p>
    <w:p w14:paraId="49370A46" w14:textId="77777777" w:rsidR="00992684" w:rsidRDefault="00992684" w:rsidP="00992684">
      <w:r>
        <w:t>A count of participants by WIC category, breastfeeding amount, and age categories (0-&lt;1, 1-3, 4-5, 6-8, 9-11 mo; 12 mo. infant; 12-23, 24-25, 36-47, 48-60 mo.; and &lt;=17, 18-20, 21-35, &gt;35 y.o.) for the specified participation month and specified grantee. Counts include total participation and are provided for the state, specified grantee, and its agencies and clinics.</w:t>
      </w:r>
    </w:p>
    <w:p w14:paraId="5F9201E2" w14:textId="77777777" w:rsidR="00992684" w:rsidRDefault="00992684" w:rsidP="00992684">
      <w:pPr>
        <w:pStyle w:val="Heading4"/>
      </w:pPr>
      <w:r>
        <w:t>Some uses</w:t>
      </w:r>
    </w:p>
    <w:p w14:paraId="7F5F2EDD" w14:textId="77777777" w:rsidR="00992684" w:rsidRDefault="00992684" w:rsidP="00DB35CC">
      <w:pPr>
        <w:pStyle w:val="ListParagraph"/>
      </w:pPr>
      <w:r>
        <w:t>Identify trends in participation based on age categories.</w:t>
      </w:r>
    </w:p>
    <w:p w14:paraId="0195C67B" w14:textId="77777777" w:rsidR="00992684" w:rsidRDefault="00992684" w:rsidP="00DB35CC">
      <w:pPr>
        <w:pStyle w:val="ListParagraph"/>
      </w:pPr>
      <w:r>
        <w:t>Identify trends in breastfeeding based on age categories.</w:t>
      </w:r>
    </w:p>
    <w:p w14:paraId="69EC0944" w14:textId="77777777" w:rsidR="00992684" w:rsidRDefault="00992684" w:rsidP="00DB35CC">
      <w:pPr>
        <w:pStyle w:val="ListParagraph"/>
      </w:pPr>
      <w:r>
        <w:t>Compare grantee trends to statewide trends.</w:t>
      </w:r>
    </w:p>
    <w:p w14:paraId="1F2C5278" w14:textId="77777777" w:rsidR="00992684" w:rsidRDefault="00992684" w:rsidP="00992684">
      <w:pPr>
        <w:pStyle w:val="Heading4"/>
      </w:pPr>
      <w:r>
        <w:t>Prompts</w:t>
      </w:r>
    </w:p>
    <w:p w14:paraId="02647F98"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647F8DF5" w14:textId="77777777" w:rsidR="00992684" w:rsidRDefault="00992684" w:rsidP="00DB35CC">
      <w:pPr>
        <w:pStyle w:val="ListParagraph"/>
      </w:pPr>
      <w:r w:rsidRPr="00B91F08">
        <w:t>Enter YYYY</w:t>
      </w:r>
      <w:r>
        <w:t>MM: – The year and month the participant was counted.</w:t>
      </w:r>
    </w:p>
    <w:p w14:paraId="0C75E280" w14:textId="77777777" w:rsidR="00992684" w:rsidRDefault="00992684" w:rsidP="00992684">
      <w:pPr>
        <w:pStyle w:val="Heading4"/>
      </w:pPr>
      <w:r>
        <w:t>Report outputs</w:t>
      </w:r>
    </w:p>
    <w:p w14:paraId="217F0199" w14:textId="77777777" w:rsidR="00992684" w:rsidRDefault="00992684" w:rsidP="00992684">
      <w:pPr>
        <w:pStyle w:val="Caption"/>
      </w:pPr>
      <w:r>
        <w:t>Tab 1 – State</w:t>
      </w:r>
    </w:p>
    <w:p w14:paraId="206D0DCC" w14:textId="77777777" w:rsidR="00992684" w:rsidRDefault="00992684" w:rsidP="00992684">
      <w:pPr>
        <w:pStyle w:val="Caption"/>
        <w:spacing w:before="60"/>
      </w:pPr>
      <w:r w:rsidRPr="00281480">
        <w:rPr>
          <w:noProof/>
        </w:rPr>
        <w:drawing>
          <wp:inline distT="0" distB="0" distL="0" distR="0" wp14:anchorId="012A72D2" wp14:editId="5483A3B3">
            <wp:extent cx="5943600" cy="2491740"/>
            <wp:effectExtent l="0" t="0" r="0" b="3810"/>
            <wp:docPr id="18319886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88614" name="Picture 1">
                      <a:extLst>
                        <a:ext uri="{C183D7F6-B498-43B3-948B-1728B52AA6E4}">
                          <adec:decorative xmlns:adec="http://schemas.microsoft.com/office/drawing/2017/decorative" val="1"/>
                        </a:ext>
                      </a:extLst>
                    </pic:cNvPr>
                    <pic:cNvPicPr/>
                  </pic:nvPicPr>
                  <pic:blipFill>
                    <a:blip r:embed="rId167"/>
                    <a:stretch>
                      <a:fillRect/>
                    </a:stretch>
                  </pic:blipFill>
                  <pic:spPr>
                    <a:xfrm>
                      <a:off x="0" y="0"/>
                      <a:ext cx="5943600" cy="2491740"/>
                    </a:xfrm>
                    <a:prstGeom prst="rect">
                      <a:avLst/>
                    </a:prstGeom>
                  </pic:spPr>
                </pic:pic>
              </a:graphicData>
            </a:graphic>
          </wp:inline>
        </w:drawing>
      </w:r>
    </w:p>
    <w:p w14:paraId="12B6FBF7" w14:textId="77777777" w:rsidR="00992684" w:rsidRDefault="00992684" w:rsidP="00992684">
      <w:r>
        <w:rPr>
          <w:b/>
          <w:bCs/>
        </w:rPr>
        <w:t xml:space="preserve">Columns: </w:t>
      </w:r>
      <w:r>
        <w:t>Total Participation, 0 - &lt;1 mo, 1-3 mo., 4-5 mo., 6-8 mo., 9-11 mo., 12 mo. Infant, 12-23 mo., 24-35 mo., 36-47 mo., 48-60 mo., &lt;=17 y.o., 18-20 y.o., 21-35 y.o., &gt; 35 y.o.</w:t>
      </w:r>
    </w:p>
    <w:p w14:paraId="10ECF6B2" w14:textId="77777777" w:rsidR="00992684" w:rsidRDefault="00992684" w:rsidP="00992684">
      <w:r>
        <w:rPr>
          <w:b/>
          <w:bCs/>
        </w:rPr>
        <w:lastRenderedPageBreak/>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6DC0B479" w14:textId="77777777" w:rsidR="00992684" w:rsidRDefault="00992684" w:rsidP="00992684">
      <w:pPr>
        <w:pStyle w:val="Caption"/>
      </w:pPr>
      <w:r>
        <w:t>Tab 2 – Grantee</w:t>
      </w:r>
    </w:p>
    <w:p w14:paraId="14D86D70" w14:textId="77777777" w:rsidR="00992684" w:rsidRPr="004F6E20" w:rsidRDefault="00992684" w:rsidP="00992684">
      <w:r w:rsidRPr="002B1D4D">
        <w:rPr>
          <w:noProof/>
        </w:rPr>
        <w:drawing>
          <wp:inline distT="0" distB="0" distL="0" distR="0" wp14:anchorId="592BF9D2" wp14:editId="071BD2E5">
            <wp:extent cx="5943600" cy="742950"/>
            <wp:effectExtent l="0" t="0" r="0" b="0"/>
            <wp:docPr id="7692168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16858" name="Picture 1">
                      <a:extLst>
                        <a:ext uri="{C183D7F6-B498-43B3-948B-1728B52AA6E4}">
                          <adec:decorative xmlns:adec="http://schemas.microsoft.com/office/drawing/2017/decorative" val="1"/>
                        </a:ext>
                      </a:extLst>
                    </pic:cNvPr>
                    <pic:cNvPicPr/>
                  </pic:nvPicPr>
                  <pic:blipFill>
                    <a:blip r:embed="rId168"/>
                    <a:stretch>
                      <a:fillRect/>
                    </a:stretch>
                  </pic:blipFill>
                  <pic:spPr>
                    <a:xfrm>
                      <a:off x="0" y="0"/>
                      <a:ext cx="5943600" cy="742950"/>
                    </a:xfrm>
                    <a:prstGeom prst="rect">
                      <a:avLst/>
                    </a:prstGeom>
                  </pic:spPr>
                </pic:pic>
              </a:graphicData>
            </a:graphic>
          </wp:inline>
        </w:drawing>
      </w:r>
    </w:p>
    <w:p w14:paraId="4DEB0F51" w14:textId="77777777" w:rsidR="00992684" w:rsidRDefault="00992684" w:rsidP="00992684">
      <w:r>
        <w:rPr>
          <w:b/>
          <w:bCs/>
        </w:rPr>
        <w:t xml:space="preserve">Columns: </w:t>
      </w:r>
      <w:r>
        <w:t>Total Participation, 0 - &lt;1 mo, 1-3 mo., 4-5 mo., 6-8 mo., 9-11 mo., 12 mo. Infant, 12-23 mo., 24-35 mo., 36-47 mo., 48-60 mo., &lt;=17 y.o., 18-20 y.o., 21-35 y.o., &gt; 35 y.o.</w:t>
      </w:r>
    </w:p>
    <w:p w14:paraId="4DB78804"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14E9E962" w14:textId="77777777" w:rsidR="00992684" w:rsidRDefault="00992684" w:rsidP="00992684">
      <w:pPr>
        <w:pStyle w:val="Caption"/>
      </w:pPr>
      <w:r>
        <w:t>Tab 3 – Agency</w:t>
      </w:r>
    </w:p>
    <w:p w14:paraId="6CAB059A" w14:textId="77777777" w:rsidR="00992684" w:rsidRPr="004F6E20" w:rsidRDefault="00992684" w:rsidP="00992684">
      <w:r w:rsidRPr="002B1D4D">
        <w:rPr>
          <w:noProof/>
        </w:rPr>
        <w:drawing>
          <wp:inline distT="0" distB="0" distL="0" distR="0" wp14:anchorId="51765A5B" wp14:editId="4475339E">
            <wp:extent cx="5943600" cy="940435"/>
            <wp:effectExtent l="0" t="0" r="0" b="0"/>
            <wp:docPr id="15419967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96779" name="Picture 1">
                      <a:extLst>
                        <a:ext uri="{C183D7F6-B498-43B3-948B-1728B52AA6E4}">
                          <adec:decorative xmlns:adec="http://schemas.microsoft.com/office/drawing/2017/decorative" val="1"/>
                        </a:ext>
                      </a:extLst>
                    </pic:cNvPr>
                    <pic:cNvPicPr/>
                  </pic:nvPicPr>
                  <pic:blipFill>
                    <a:blip r:embed="rId169"/>
                    <a:stretch>
                      <a:fillRect/>
                    </a:stretch>
                  </pic:blipFill>
                  <pic:spPr>
                    <a:xfrm>
                      <a:off x="0" y="0"/>
                      <a:ext cx="5943600" cy="940435"/>
                    </a:xfrm>
                    <a:prstGeom prst="rect">
                      <a:avLst/>
                    </a:prstGeom>
                  </pic:spPr>
                </pic:pic>
              </a:graphicData>
            </a:graphic>
          </wp:inline>
        </w:drawing>
      </w:r>
    </w:p>
    <w:p w14:paraId="7802DD34" w14:textId="77777777" w:rsidR="00992684" w:rsidRPr="00E72ED4" w:rsidRDefault="00992684" w:rsidP="00992684">
      <w:r>
        <w:rPr>
          <w:b/>
          <w:bCs/>
        </w:rPr>
        <w:t xml:space="preserve">Grouped by: </w:t>
      </w:r>
      <w:r>
        <w:t>Agency name.</w:t>
      </w:r>
    </w:p>
    <w:p w14:paraId="20ED0243" w14:textId="77777777" w:rsidR="00992684" w:rsidRDefault="00992684" w:rsidP="00992684">
      <w:r>
        <w:rPr>
          <w:b/>
          <w:bCs/>
        </w:rPr>
        <w:t xml:space="preserve">Columns: </w:t>
      </w:r>
      <w:r>
        <w:t>Total Participation, 0 - &lt;1 mo, 1-3 mo., 4-5 mo., 6-8 mo., 9-11 mo., 12 mo. Infant, 12-23 mo., 24-35 mo., 36-47 mo., 48-60 mo., &lt;=17 y.o., 18-20 y.o., 21-35 y.o., &gt; 35 y.o.</w:t>
      </w:r>
    </w:p>
    <w:p w14:paraId="3F7C8D3F"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2843799D" w14:textId="77777777" w:rsidR="00992684" w:rsidRDefault="00992684" w:rsidP="00992684">
      <w:pPr>
        <w:pStyle w:val="Caption"/>
      </w:pPr>
      <w:r>
        <w:t>Tab 4 – Clinic</w:t>
      </w:r>
    </w:p>
    <w:p w14:paraId="3F9D39B4" w14:textId="77777777" w:rsidR="00992684" w:rsidRPr="004F6E20" w:rsidRDefault="00992684" w:rsidP="00992684">
      <w:r w:rsidRPr="002B1D4D">
        <w:rPr>
          <w:noProof/>
        </w:rPr>
        <w:drawing>
          <wp:inline distT="0" distB="0" distL="0" distR="0" wp14:anchorId="5F4A1714" wp14:editId="38643C93">
            <wp:extent cx="5943600" cy="1148715"/>
            <wp:effectExtent l="0" t="0" r="0" b="0"/>
            <wp:docPr id="6202132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3233" name="Picture 1">
                      <a:extLst>
                        <a:ext uri="{C183D7F6-B498-43B3-948B-1728B52AA6E4}">
                          <adec:decorative xmlns:adec="http://schemas.microsoft.com/office/drawing/2017/decorative" val="1"/>
                        </a:ext>
                      </a:extLst>
                    </pic:cNvPr>
                    <pic:cNvPicPr/>
                  </pic:nvPicPr>
                  <pic:blipFill>
                    <a:blip r:embed="rId170"/>
                    <a:stretch>
                      <a:fillRect/>
                    </a:stretch>
                  </pic:blipFill>
                  <pic:spPr>
                    <a:xfrm>
                      <a:off x="0" y="0"/>
                      <a:ext cx="5943600" cy="1148715"/>
                    </a:xfrm>
                    <a:prstGeom prst="rect">
                      <a:avLst/>
                    </a:prstGeom>
                  </pic:spPr>
                </pic:pic>
              </a:graphicData>
            </a:graphic>
          </wp:inline>
        </w:drawing>
      </w:r>
    </w:p>
    <w:p w14:paraId="0DBB74AD" w14:textId="77777777" w:rsidR="00992684" w:rsidRPr="00E72ED4" w:rsidRDefault="00992684" w:rsidP="00992684">
      <w:r>
        <w:rPr>
          <w:b/>
          <w:bCs/>
        </w:rPr>
        <w:t xml:space="preserve">Grouped by: </w:t>
      </w:r>
      <w:r>
        <w:t>Agency name and clinic name.</w:t>
      </w:r>
    </w:p>
    <w:p w14:paraId="6B77D2DB" w14:textId="77777777" w:rsidR="00992684" w:rsidRDefault="00992684" w:rsidP="00992684">
      <w:r>
        <w:rPr>
          <w:b/>
          <w:bCs/>
        </w:rPr>
        <w:t xml:space="preserve">Columns: </w:t>
      </w:r>
      <w:r>
        <w:t>Total Participation, 0 - &lt;1 mo, 1-3 mo., 4-5 mo., 6-8 mo., 9-11 mo., 12 mo. Infant, 12-23 mo., 24-35 mo., 36-47 mo., 48-60 mo., &lt;=17 y.o., 18-20 y.o., 21-35 y.o., &gt; 35 y.o.</w:t>
      </w:r>
    </w:p>
    <w:p w14:paraId="6EE11CBC" w14:textId="77777777" w:rsidR="00992684" w:rsidRDefault="00992684" w:rsidP="00992684">
      <w:r>
        <w:rPr>
          <w:b/>
          <w:bCs/>
        </w:rPr>
        <w:lastRenderedPageBreak/>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4D1837D4" w14:textId="77777777" w:rsidR="00992684" w:rsidRDefault="00992684" w:rsidP="00992684">
      <w:pPr>
        <w:pStyle w:val="Heading3"/>
      </w:pPr>
      <w:bookmarkStart w:id="92" w:name="_Toc235422873"/>
      <w:bookmarkStart w:id="93" w:name="_Toc244010786"/>
      <w:r>
        <w:t>Monthly Participation by WIC Category, BF Amount, and Race Ethnicity</w:t>
      </w:r>
      <w:bookmarkEnd w:id="92"/>
      <w:bookmarkEnd w:id="93"/>
    </w:p>
    <w:p w14:paraId="3522B0A2" w14:textId="77777777" w:rsidR="00992684" w:rsidRDefault="00992684" w:rsidP="00992684">
      <w:r>
        <w:t>Revised April 22, 2026</w:t>
      </w:r>
    </w:p>
    <w:p w14:paraId="0EDF10EB" w14:textId="77777777" w:rsidR="00992684" w:rsidRDefault="00992684" w:rsidP="00992684">
      <w:pPr>
        <w:pStyle w:val="Heading4"/>
      </w:pPr>
      <w:r>
        <w:t>Overview</w:t>
      </w:r>
    </w:p>
    <w:p w14:paraId="1E98C796" w14:textId="77777777" w:rsidR="00992684" w:rsidRDefault="00992684" w:rsidP="00992684">
      <w:r>
        <w:t>A count of participants by WIC category, breastfeeding amount, and race ethnicity for the specified participation month and specified grantee. Counts include total participation and are provided for the state, specified grantee, and its agencies and clinics.</w:t>
      </w:r>
    </w:p>
    <w:p w14:paraId="662D9284" w14:textId="77777777" w:rsidR="00992684" w:rsidRDefault="00992684" w:rsidP="00992684">
      <w:pPr>
        <w:pStyle w:val="Heading4"/>
      </w:pPr>
      <w:r>
        <w:t>Some uses</w:t>
      </w:r>
    </w:p>
    <w:p w14:paraId="7D5AC7A9" w14:textId="77777777" w:rsidR="00992684" w:rsidRDefault="00992684" w:rsidP="00DB35CC">
      <w:pPr>
        <w:pStyle w:val="ListParagraph"/>
      </w:pPr>
      <w:r>
        <w:t>Identify trends in participation based on race ethnicity.</w:t>
      </w:r>
    </w:p>
    <w:p w14:paraId="1EAAAC50" w14:textId="77777777" w:rsidR="00992684" w:rsidRDefault="00992684" w:rsidP="00DB35CC">
      <w:pPr>
        <w:pStyle w:val="ListParagraph"/>
      </w:pPr>
      <w:r>
        <w:t>Identify trends in breastfeeding based on race ethnicity.</w:t>
      </w:r>
    </w:p>
    <w:p w14:paraId="14A12DBD" w14:textId="77777777" w:rsidR="00992684" w:rsidRDefault="00992684" w:rsidP="00DB35CC">
      <w:pPr>
        <w:pStyle w:val="ListParagraph"/>
      </w:pPr>
      <w:r>
        <w:t>Compare grantee trends to statewide trends.</w:t>
      </w:r>
    </w:p>
    <w:p w14:paraId="066479BD" w14:textId="77777777" w:rsidR="00992684" w:rsidRDefault="00992684" w:rsidP="00992684">
      <w:pPr>
        <w:pStyle w:val="Heading4"/>
      </w:pPr>
      <w:r>
        <w:t>Prompts</w:t>
      </w:r>
    </w:p>
    <w:p w14:paraId="579F057A"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0AA1ED8B" w14:textId="77777777" w:rsidR="00992684" w:rsidRDefault="00992684" w:rsidP="00DB35CC">
      <w:pPr>
        <w:pStyle w:val="ListParagraph"/>
      </w:pPr>
      <w:r w:rsidRPr="00B91F08">
        <w:t>Enter YYYY</w:t>
      </w:r>
      <w:r>
        <w:t>MM: – The year and month the participant was counted.</w:t>
      </w:r>
    </w:p>
    <w:p w14:paraId="0122A745" w14:textId="77777777" w:rsidR="00992684" w:rsidRDefault="00992684" w:rsidP="00992684">
      <w:pPr>
        <w:pStyle w:val="Heading4"/>
      </w:pPr>
      <w:r>
        <w:t>Report outputs</w:t>
      </w:r>
    </w:p>
    <w:p w14:paraId="2977B744" w14:textId="77777777" w:rsidR="00992684" w:rsidRDefault="00992684" w:rsidP="00992684">
      <w:pPr>
        <w:pStyle w:val="Caption"/>
      </w:pPr>
      <w:r>
        <w:t>Tab 1 – State</w:t>
      </w:r>
    </w:p>
    <w:p w14:paraId="70BE8431" w14:textId="77777777" w:rsidR="00992684" w:rsidRDefault="00992684" w:rsidP="00992684">
      <w:pPr>
        <w:pStyle w:val="Caption"/>
        <w:spacing w:before="60"/>
      </w:pPr>
      <w:r w:rsidRPr="00B63BFF">
        <w:rPr>
          <w:noProof/>
        </w:rPr>
        <w:lastRenderedPageBreak/>
        <w:drawing>
          <wp:inline distT="0" distB="0" distL="0" distR="0" wp14:anchorId="787492DD" wp14:editId="2B3322B8">
            <wp:extent cx="5943600" cy="3759835"/>
            <wp:effectExtent l="0" t="0" r="0" b="0"/>
            <wp:docPr id="10010554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5448" name="Picture 1">
                      <a:extLst>
                        <a:ext uri="{C183D7F6-B498-43B3-948B-1728B52AA6E4}">
                          <adec:decorative xmlns:adec="http://schemas.microsoft.com/office/drawing/2017/decorative" val="1"/>
                        </a:ext>
                      </a:extLst>
                    </pic:cNvPr>
                    <pic:cNvPicPr/>
                  </pic:nvPicPr>
                  <pic:blipFill>
                    <a:blip r:embed="rId171"/>
                    <a:stretch>
                      <a:fillRect/>
                    </a:stretch>
                  </pic:blipFill>
                  <pic:spPr>
                    <a:xfrm>
                      <a:off x="0" y="0"/>
                      <a:ext cx="5943600" cy="3759835"/>
                    </a:xfrm>
                    <a:prstGeom prst="rect">
                      <a:avLst/>
                    </a:prstGeom>
                  </pic:spPr>
                </pic:pic>
              </a:graphicData>
            </a:graphic>
          </wp:inline>
        </w:drawing>
      </w:r>
    </w:p>
    <w:p w14:paraId="57E244FF" w14:textId="77777777" w:rsidR="00992684" w:rsidRDefault="00992684" w:rsidP="00992684">
      <w:r>
        <w:rPr>
          <w:b/>
          <w:bCs/>
        </w:rPr>
        <w:t xml:space="preserve">Columns: </w:t>
      </w:r>
      <w:r>
        <w:t>Total Participation, Amer Indian NH, Asian NH, Black/African-Amer NH, White NH, &gt;1 Race NH, Hispanic All Races, Unknown.</w:t>
      </w:r>
    </w:p>
    <w:p w14:paraId="1E7DD02B"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5BA7B9D1" w14:textId="77777777" w:rsidR="00992684" w:rsidRDefault="00992684" w:rsidP="00992684">
      <w:pPr>
        <w:pStyle w:val="Caption"/>
      </w:pPr>
      <w:r>
        <w:t>Tab 2 – Grantee</w:t>
      </w:r>
    </w:p>
    <w:p w14:paraId="4C90699B" w14:textId="77777777" w:rsidR="00992684" w:rsidRPr="004F6E20" w:rsidRDefault="00992684" w:rsidP="00992684">
      <w:r w:rsidRPr="00B63BFF">
        <w:rPr>
          <w:noProof/>
        </w:rPr>
        <w:drawing>
          <wp:inline distT="0" distB="0" distL="0" distR="0" wp14:anchorId="63C7BF30" wp14:editId="00FE862F">
            <wp:extent cx="5943600" cy="1195070"/>
            <wp:effectExtent l="0" t="0" r="0" b="5080"/>
            <wp:docPr id="7359258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25845" name="Picture 1">
                      <a:extLst>
                        <a:ext uri="{C183D7F6-B498-43B3-948B-1728B52AA6E4}">
                          <adec:decorative xmlns:adec="http://schemas.microsoft.com/office/drawing/2017/decorative" val="1"/>
                        </a:ext>
                      </a:extLst>
                    </pic:cNvPr>
                    <pic:cNvPicPr/>
                  </pic:nvPicPr>
                  <pic:blipFill>
                    <a:blip r:embed="rId172"/>
                    <a:stretch>
                      <a:fillRect/>
                    </a:stretch>
                  </pic:blipFill>
                  <pic:spPr>
                    <a:xfrm>
                      <a:off x="0" y="0"/>
                      <a:ext cx="5943600" cy="1195070"/>
                    </a:xfrm>
                    <a:prstGeom prst="rect">
                      <a:avLst/>
                    </a:prstGeom>
                  </pic:spPr>
                </pic:pic>
              </a:graphicData>
            </a:graphic>
          </wp:inline>
        </w:drawing>
      </w:r>
    </w:p>
    <w:p w14:paraId="5B30419D" w14:textId="77777777" w:rsidR="00992684" w:rsidRDefault="00992684" w:rsidP="00992684">
      <w:r>
        <w:rPr>
          <w:b/>
          <w:bCs/>
        </w:rPr>
        <w:t xml:space="preserve">Columns: </w:t>
      </w:r>
      <w:r>
        <w:t>Total Participation, Amer Indian NH, Asian NH, Black/African-Amer NH, White NH, &gt;1 Race NH, Hispanic All Races, Unknown.</w:t>
      </w:r>
    </w:p>
    <w:p w14:paraId="655209DC"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1751375C" w14:textId="77777777" w:rsidR="00992684" w:rsidRDefault="00992684" w:rsidP="00992684">
      <w:pPr>
        <w:pStyle w:val="Caption"/>
      </w:pPr>
      <w:r>
        <w:t>Tab 3 – Agency</w:t>
      </w:r>
    </w:p>
    <w:p w14:paraId="21C57042" w14:textId="77777777" w:rsidR="00992684" w:rsidRPr="004F6E20" w:rsidRDefault="00992684" w:rsidP="00992684">
      <w:r w:rsidRPr="00B63BFF">
        <w:rPr>
          <w:noProof/>
        </w:rPr>
        <w:lastRenderedPageBreak/>
        <w:drawing>
          <wp:inline distT="0" distB="0" distL="0" distR="0" wp14:anchorId="3F6E6236" wp14:editId="08BA80BF">
            <wp:extent cx="5943600" cy="1471295"/>
            <wp:effectExtent l="0" t="0" r="0" b="0"/>
            <wp:docPr id="2825993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99353" name="Picture 1">
                      <a:extLst>
                        <a:ext uri="{C183D7F6-B498-43B3-948B-1728B52AA6E4}">
                          <adec:decorative xmlns:adec="http://schemas.microsoft.com/office/drawing/2017/decorative" val="1"/>
                        </a:ext>
                      </a:extLst>
                    </pic:cNvPr>
                    <pic:cNvPicPr/>
                  </pic:nvPicPr>
                  <pic:blipFill>
                    <a:blip r:embed="rId173"/>
                    <a:stretch>
                      <a:fillRect/>
                    </a:stretch>
                  </pic:blipFill>
                  <pic:spPr>
                    <a:xfrm>
                      <a:off x="0" y="0"/>
                      <a:ext cx="5943600" cy="1471295"/>
                    </a:xfrm>
                    <a:prstGeom prst="rect">
                      <a:avLst/>
                    </a:prstGeom>
                  </pic:spPr>
                </pic:pic>
              </a:graphicData>
            </a:graphic>
          </wp:inline>
        </w:drawing>
      </w:r>
    </w:p>
    <w:p w14:paraId="2E70516B" w14:textId="77777777" w:rsidR="00992684" w:rsidRPr="00E72ED4" w:rsidRDefault="00992684" w:rsidP="00992684">
      <w:r>
        <w:rPr>
          <w:b/>
          <w:bCs/>
        </w:rPr>
        <w:t xml:space="preserve">Grouped by: </w:t>
      </w:r>
      <w:r>
        <w:t>Agency name.</w:t>
      </w:r>
    </w:p>
    <w:p w14:paraId="25F04D9D" w14:textId="77777777" w:rsidR="00992684" w:rsidRDefault="00992684" w:rsidP="00992684">
      <w:r>
        <w:rPr>
          <w:b/>
          <w:bCs/>
        </w:rPr>
        <w:t xml:space="preserve">Columns: </w:t>
      </w:r>
      <w:r>
        <w:t>Total Participation, Amer Indian NH, Asian NH, Black/African-Amer NH, White NH, &gt;1 Race NH, Hispanic All Races, Unknown.</w:t>
      </w:r>
    </w:p>
    <w:p w14:paraId="0EDE4E6A"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0172EBD6" w14:textId="77777777" w:rsidR="00992684" w:rsidRDefault="00992684" w:rsidP="00992684">
      <w:pPr>
        <w:pStyle w:val="Caption"/>
      </w:pPr>
      <w:r>
        <w:t>Tab 4 – Clinic</w:t>
      </w:r>
    </w:p>
    <w:p w14:paraId="30CE347B" w14:textId="77777777" w:rsidR="00992684" w:rsidRPr="004F6E20" w:rsidRDefault="00992684" w:rsidP="00992684">
      <w:r w:rsidRPr="00B63BFF">
        <w:rPr>
          <w:noProof/>
        </w:rPr>
        <w:drawing>
          <wp:inline distT="0" distB="0" distL="0" distR="0" wp14:anchorId="75E9D721" wp14:editId="26EF1296">
            <wp:extent cx="5943600" cy="1756410"/>
            <wp:effectExtent l="0" t="0" r="0" b="0"/>
            <wp:docPr id="1842803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0310" name="Picture 1">
                      <a:extLst>
                        <a:ext uri="{C183D7F6-B498-43B3-948B-1728B52AA6E4}">
                          <adec:decorative xmlns:adec="http://schemas.microsoft.com/office/drawing/2017/decorative" val="1"/>
                        </a:ext>
                      </a:extLst>
                    </pic:cNvPr>
                    <pic:cNvPicPr/>
                  </pic:nvPicPr>
                  <pic:blipFill>
                    <a:blip r:embed="rId174"/>
                    <a:stretch>
                      <a:fillRect/>
                    </a:stretch>
                  </pic:blipFill>
                  <pic:spPr>
                    <a:xfrm>
                      <a:off x="0" y="0"/>
                      <a:ext cx="5943600" cy="1756410"/>
                    </a:xfrm>
                    <a:prstGeom prst="rect">
                      <a:avLst/>
                    </a:prstGeom>
                  </pic:spPr>
                </pic:pic>
              </a:graphicData>
            </a:graphic>
          </wp:inline>
        </w:drawing>
      </w:r>
      <w:r w:rsidRPr="002B1D4D">
        <w:rPr>
          <w:noProof/>
        </w:rPr>
        <w:drawing>
          <wp:inline distT="0" distB="0" distL="0" distR="0" wp14:anchorId="3CA8D93D" wp14:editId="34A2BD59">
            <wp:extent cx="5943600" cy="1148715"/>
            <wp:effectExtent l="0" t="0" r="0" b="0"/>
            <wp:docPr id="8327209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3233" name="Picture 1">
                      <a:extLst>
                        <a:ext uri="{C183D7F6-B498-43B3-948B-1728B52AA6E4}">
                          <adec:decorative xmlns:adec="http://schemas.microsoft.com/office/drawing/2017/decorative" val="1"/>
                        </a:ext>
                      </a:extLst>
                    </pic:cNvPr>
                    <pic:cNvPicPr/>
                  </pic:nvPicPr>
                  <pic:blipFill>
                    <a:blip r:embed="rId170"/>
                    <a:stretch>
                      <a:fillRect/>
                    </a:stretch>
                  </pic:blipFill>
                  <pic:spPr>
                    <a:xfrm>
                      <a:off x="0" y="0"/>
                      <a:ext cx="5943600" cy="1148715"/>
                    </a:xfrm>
                    <a:prstGeom prst="rect">
                      <a:avLst/>
                    </a:prstGeom>
                  </pic:spPr>
                </pic:pic>
              </a:graphicData>
            </a:graphic>
          </wp:inline>
        </w:drawing>
      </w:r>
    </w:p>
    <w:p w14:paraId="71C00DF3" w14:textId="77777777" w:rsidR="00992684" w:rsidRPr="00E72ED4" w:rsidRDefault="00992684" w:rsidP="00992684">
      <w:r>
        <w:rPr>
          <w:b/>
          <w:bCs/>
        </w:rPr>
        <w:t xml:space="preserve">Grouped by: </w:t>
      </w:r>
      <w:r>
        <w:t>Agency name and clinic name.</w:t>
      </w:r>
    </w:p>
    <w:p w14:paraId="6FE4229E" w14:textId="77777777" w:rsidR="00992684" w:rsidRDefault="00992684" w:rsidP="00992684">
      <w:r>
        <w:rPr>
          <w:b/>
          <w:bCs/>
        </w:rPr>
        <w:t xml:space="preserve">Columns: </w:t>
      </w:r>
      <w:r>
        <w:t>Total Participation, Amer Indian NH, Asian NH, Black/African-Amer NH, White NH, &gt;1 Race NH, Hispanic All Races, Unknown.</w:t>
      </w:r>
    </w:p>
    <w:p w14:paraId="1E10E8E2" w14:textId="77777777" w:rsidR="00992684" w:rsidRDefault="00992684" w:rsidP="00992684">
      <w:r>
        <w:rPr>
          <w:b/>
          <w:bCs/>
        </w:rPr>
        <w:t xml:space="preserve">Rows: </w:t>
      </w:r>
      <w:r>
        <w:t>Total Participation, Women Total, Women BF, Women Fully BF, Women Part. BF, Women Mostly-BF, Women Some-BF, Women Pregnant, Women Non-BF, Infants Total, Infants BF, Infants Part. BF, Infants Mostly-BF, Infants Some-BF, Infants Non-BF, Children Total.</w:t>
      </w:r>
    </w:p>
    <w:p w14:paraId="09C2E5B8" w14:textId="77777777" w:rsidR="00992684" w:rsidRDefault="00992684" w:rsidP="00992684">
      <w:pPr>
        <w:pStyle w:val="Heading3"/>
      </w:pPr>
      <w:bookmarkStart w:id="94" w:name="_Toc235422874"/>
      <w:bookmarkStart w:id="95" w:name="_Toc244010787"/>
      <w:r>
        <w:lastRenderedPageBreak/>
        <w:t>Monthly Participation by Zip Code of Residence and Race Ethnicity</w:t>
      </w:r>
      <w:bookmarkEnd w:id="94"/>
      <w:bookmarkEnd w:id="95"/>
    </w:p>
    <w:p w14:paraId="14F37F7D" w14:textId="77777777" w:rsidR="00992684" w:rsidRDefault="00992684" w:rsidP="00992684">
      <w:r>
        <w:t>Revised April 22, 2026</w:t>
      </w:r>
    </w:p>
    <w:p w14:paraId="5C6EA85D" w14:textId="77777777" w:rsidR="00992684" w:rsidRDefault="00992684" w:rsidP="00992684">
      <w:pPr>
        <w:pStyle w:val="Heading4"/>
      </w:pPr>
      <w:r>
        <w:t>Overview</w:t>
      </w:r>
    </w:p>
    <w:p w14:paraId="1C3DDC57" w14:textId="77777777" w:rsidR="00992684" w:rsidRDefault="00992684" w:rsidP="00992684">
      <w:r>
        <w:t>A count of participants by their current zip code of residence and race ethnicity for the specified participation month and specified grantee. Counts include total participation and are provided for the state, specified grantee, and its agencies and clinics.</w:t>
      </w:r>
    </w:p>
    <w:p w14:paraId="0C3AC64F" w14:textId="77777777" w:rsidR="00992684" w:rsidRDefault="00992684" w:rsidP="00992684">
      <w:pPr>
        <w:pStyle w:val="Heading4"/>
      </w:pPr>
      <w:r>
        <w:t>Some uses</w:t>
      </w:r>
    </w:p>
    <w:p w14:paraId="45D669DD" w14:textId="77777777" w:rsidR="00992684" w:rsidRDefault="00992684" w:rsidP="00DB35CC">
      <w:pPr>
        <w:pStyle w:val="ListParagraph"/>
      </w:pPr>
      <w:r>
        <w:t>Identify zip codes with predominant cultures to assist with services.</w:t>
      </w:r>
    </w:p>
    <w:p w14:paraId="4DA820B8" w14:textId="77777777" w:rsidR="00992684" w:rsidRDefault="00992684" w:rsidP="00DB35CC">
      <w:pPr>
        <w:pStyle w:val="ListParagraph"/>
      </w:pPr>
      <w:r>
        <w:t>Identify zip codes being served by a grantee, agency, or clinic.</w:t>
      </w:r>
    </w:p>
    <w:p w14:paraId="45FC2017" w14:textId="77777777" w:rsidR="00992684" w:rsidRDefault="00992684" w:rsidP="00992684">
      <w:pPr>
        <w:pStyle w:val="Heading4"/>
      </w:pPr>
      <w:r>
        <w:t>Prompts</w:t>
      </w:r>
    </w:p>
    <w:p w14:paraId="7467E5BF"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50E5D6F5" w14:textId="77777777" w:rsidR="00992684" w:rsidRDefault="00992684" w:rsidP="00DB35CC">
      <w:pPr>
        <w:pStyle w:val="ListParagraph"/>
      </w:pPr>
      <w:r w:rsidRPr="00B91F08">
        <w:t>Enter YYYY</w:t>
      </w:r>
      <w:r>
        <w:t>MM: – The year and month the participant was counted.</w:t>
      </w:r>
    </w:p>
    <w:p w14:paraId="1C745789" w14:textId="77777777" w:rsidR="00992684" w:rsidRDefault="00992684" w:rsidP="00992684">
      <w:pPr>
        <w:pStyle w:val="Heading4"/>
      </w:pPr>
      <w:r>
        <w:t>Report outputs</w:t>
      </w:r>
    </w:p>
    <w:p w14:paraId="364EF724" w14:textId="77777777" w:rsidR="00992684" w:rsidRDefault="00992684" w:rsidP="00992684">
      <w:pPr>
        <w:pStyle w:val="Caption"/>
      </w:pPr>
      <w:r>
        <w:t>Tab 1 – State</w:t>
      </w:r>
    </w:p>
    <w:p w14:paraId="0E6BE7CA" w14:textId="77777777" w:rsidR="00992684" w:rsidRDefault="00992684" w:rsidP="00992684">
      <w:pPr>
        <w:pStyle w:val="Caption"/>
        <w:spacing w:before="60"/>
      </w:pPr>
      <w:r w:rsidRPr="00F11201">
        <w:rPr>
          <w:noProof/>
        </w:rPr>
        <w:drawing>
          <wp:inline distT="0" distB="0" distL="0" distR="0" wp14:anchorId="6246BE0C" wp14:editId="4EF5AD79">
            <wp:extent cx="5943600" cy="1031240"/>
            <wp:effectExtent l="0" t="0" r="0" b="0"/>
            <wp:docPr id="19976233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23317" name="Picture 1">
                      <a:extLst>
                        <a:ext uri="{C183D7F6-B498-43B3-948B-1728B52AA6E4}">
                          <adec:decorative xmlns:adec="http://schemas.microsoft.com/office/drawing/2017/decorative" val="1"/>
                        </a:ext>
                      </a:extLst>
                    </pic:cNvPr>
                    <pic:cNvPicPr/>
                  </pic:nvPicPr>
                  <pic:blipFill>
                    <a:blip r:embed="rId175"/>
                    <a:stretch>
                      <a:fillRect/>
                    </a:stretch>
                  </pic:blipFill>
                  <pic:spPr>
                    <a:xfrm>
                      <a:off x="0" y="0"/>
                      <a:ext cx="5943600" cy="1031240"/>
                    </a:xfrm>
                    <a:prstGeom prst="rect">
                      <a:avLst/>
                    </a:prstGeom>
                  </pic:spPr>
                </pic:pic>
              </a:graphicData>
            </a:graphic>
          </wp:inline>
        </w:drawing>
      </w:r>
    </w:p>
    <w:p w14:paraId="5CA7DD57" w14:textId="77777777" w:rsidR="00992684" w:rsidRDefault="00992684" w:rsidP="00992684">
      <w:r>
        <w:rPr>
          <w:b/>
          <w:bCs/>
        </w:rPr>
        <w:t xml:space="preserve">Columns: </w:t>
      </w:r>
      <w:r>
        <w:t>Total Participation, Amer Indian NH, Asian NH, Black/African-Amer NH, White NH, &gt;1 Race NH, Hispanic All Races, Unknown.</w:t>
      </w:r>
    </w:p>
    <w:p w14:paraId="2EE32BD9" w14:textId="77777777" w:rsidR="00992684" w:rsidRDefault="00992684" w:rsidP="00992684">
      <w:r>
        <w:rPr>
          <w:b/>
          <w:bCs/>
        </w:rPr>
        <w:t xml:space="preserve">Rows: </w:t>
      </w:r>
      <w:r>
        <w:t>MN WIC PROGRAM, zip codes of residence.</w:t>
      </w:r>
    </w:p>
    <w:p w14:paraId="5C15E41E" w14:textId="77777777" w:rsidR="00992684" w:rsidRDefault="00992684" w:rsidP="00992684">
      <w:pPr>
        <w:pStyle w:val="Caption"/>
      </w:pPr>
      <w:r>
        <w:t>Tab 2 – Grantee</w:t>
      </w:r>
    </w:p>
    <w:p w14:paraId="4EDD4D41" w14:textId="77777777" w:rsidR="00992684" w:rsidRPr="004F6E20" w:rsidRDefault="00992684" w:rsidP="00992684">
      <w:r w:rsidRPr="00F11201">
        <w:rPr>
          <w:noProof/>
        </w:rPr>
        <w:drawing>
          <wp:inline distT="0" distB="0" distL="0" distR="0" wp14:anchorId="420CD000" wp14:editId="00947010">
            <wp:extent cx="5943600" cy="1079500"/>
            <wp:effectExtent l="0" t="0" r="0" b="6350"/>
            <wp:docPr id="7144481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448198" name="Picture 1">
                      <a:extLst>
                        <a:ext uri="{C183D7F6-B498-43B3-948B-1728B52AA6E4}">
                          <adec:decorative xmlns:adec="http://schemas.microsoft.com/office/drawing/2017/decorative" val="1"/>
                        </a:ext>
                      </a:extLst>
                    </pic:cNvPr>
                    <pic:cNvPicPr/>
                  </pic:nvPicPr>
                  <pic:blipFill>
                    <a:blip r:embed="rId176"/>
                    <a:stretch>
                      <a:fillRect/>
                    </a:stretch>
                  </pic:blipFill>
                  <pic:spPr>
                    <a:xfrm>
                      <a:off x="0" y="0"/>
                      <a:ext cx="5943600" cy="1079500"/>
                    </a:xfrm>
                    <a:prstGeom prst="rect">
                      <a:avLst/>
                    </a:prstGeom>
                  </pic:spPr>
                </pic:pic>
              </a:graphicData>
            </a:graphic>
          </wp:inline>
        </w:drawing>
      </w:r>
    </w:p>
    <w:p w14:paraId="1AE9A835" w14:textId="77777777" w:rsidR="00992684" w:rsidRDefault="00992684" w:rsidP="00992684">
      <w:r>
        <w:rPr>
          <w:b/>
          <w:bCs/>
        </w:rPr>
        <w:lastRenderedPageBreak/>
        <w:t xml:space="preserve">Columns: </w:t>
      </w:r>
      <w:r>
        <w:t>Total Participation, Amer Indian NH, Asian NH, Black/African-Amer NH, White NH, &gt;1 Race NH, Hispanic All Races, Unknown.</w:t>
      </w:r>
    </w:p>
    <w:p w14:paraId="10E6BAD2" w14:textId="77777777" w:rsidR="00992684" w:rsidRDefault="00992684" w:rsidP="00992684">
      <w:pPr>
        <w:pStyle w:val="Caption"/>
      </w:pPr>
      <w:r>
        <w:t>Tab 3 – Agency</w:t>
      </w:r>
    </w:p>
    <w:p w14:paraId="7E99BB4A" w14:textId="77777777" w:rsidR="00992684" w:rsidRPr="004F6E20" w:rsidRDefault="00992684" w:rsidP="00992684">
      <w:r w:rsidRPr="00F11201">
        <w:rPr>
          <w:noProof/>
        </w:rPr>
        <w:drawing>
          <wp:inline distT="0" distB="0" distL="0" distR="0" wp14:anchorId="599BC40B" wp14:editId="47BCB69C">
            <wp:extent cx="5943600" cy="1356360"/>
            <wp:effectExtent l="0" t="0" r="0" b="0"/>
            <wp:docPr id="6781332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33200" name="Picture 1">
                      <a:extLst>
                        <a:ext uri="{C183D7F6-B498-43B3-948B-1728B52AA6E4}">
                          <adec:decorative xmlns:adec="http://schemas.microsoft.com/office/drawing/2017/decorative" val="1"/>
                        </a:ext>
                      </a:extLst>
                    </pic:cNvPr>
                    <pic:cNvPicPr/>
                  </pic:nvPicPr>
                  <pic:blipFill>
                    <a:blip r:embed="rId177"/>
                    <a:stretch>
                      <a:fillRect/>
                    </a:stretch>
                  </pic:blipFill>
                  <pic:spPr>
                    <a:xfrm>
                      <a:off x="0" y="0"/>
                      <a:ext cx="5943600" cy="1356360"/>
                    </a:xfrm>
                    <a:prstGeom prst="rect">
                      <a:avLst/>
                    </a:prstGeom>
                  </pic:spPr>
                </pic:pic>
              </a:graphicData>
            </a:graphic>
          </wp:inline>
        </w:drawing>
      </w:r>
    </w:p>
    <w:p w14:paraId="6AB2FE24" w14:textId="77777777" w:rsidR="00992684" w:rsidRPr="00E72ED4" w:rsidRDefault="00992684" w:rsidP="00992684">
      <w:r>
        <w:rPr>
          <w:b/>
          <w:bCs/>
        </w:rPr>
        <w:t xml:space="preserve">Grouped by: </w:t>
      </w:r>
      <w:r>
        <w:t>Agency name.</w:t>
      </w:r>
    </w:p>
    <w:p w14:paraId="6FCC9972" w14:textId="77777777" w:rsidR="00992684" w:rsidRDefault="00992684" w:rsidP="00992684">
      <w:r>
        <w:rPr>
          <w:b/>
          <w:bCs/>
        </w:rPr>
        <w:t xml:space="preserve">Columns: </w:t>
      </w:r>
      <w:r>
        <w:t>Total Participation, Amer Indian NH, Asian NH, Black/African-Amer NH, White NH, &gt;1 Race NH, Hispanic All Races, Unknown.</w:t>
      </w:r>
    </w:p>
    <w:p w14:paraId="1727999C" w14:textId="77777777" w:rsidR="00992684" w:rsidRDefault="00992684" w:rsidP="00992684">
      <w:r>
        <w:rPr>
          <w:b/>
          <w:bCs/>
        </w:rPr>
        <w:t xml:space="preserve">Rows: </w:t>
      </w:r>
      <w:r>
        <w:t>AGENCY ID, zip codes of residence.</w:t>
      </w:r>
    </w:p>
    <w:p w14:paraId="653CBE6D" w14:textId="77777777" w:rsidR="00992684" w:rsidRDefault="00992684" w:rsidP="00992684">
      <w:pPr>
        <w:pStyle w:val="Caption"/>
      </w:pPr>
      <w:r>
        <w:t>Tab 4 – Clinic</w:t>
      </w:r>
    </w:p>
    <w:p w14:paraId="666243BF" w14:textId="77777777" w:rsidR="00992684" w:rsidRPr="004F6E20" w:rsidRDefault="00992684" w:rsidP="00992684">
      <w:r w:rsidRPr="00F11201">
        <w:rPr>
          <w:noProof/>
        </w:rPr>
        <w:drawing>
          <wp:inline distT="0" distB="0" distL="0" distR="0" wp14:anchorId="2DB65118" wp14:editId="4651D811">
            <wp:extent cx="5943600" cy="1660525"/>
            <wp:effectExtent l="0" t="0" r="0" b="0"/>
            <wp:docPr id="993621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2161" name="Picture 1">
                      <a:extLst>
                        <a:ext uri="{C183D7F6-B498-43B3-948B-1728B52AA6E4}">
                          <adec:decorative xmlns:adec="http://schemas.microsoft.com/office/drawing/2017/decorative" val="1"/>
                        </a:ext>
                      </a:extLst>
                    </pic:cNvPr>
                    <pic:cNvPicPr/>
                  </pic:nvPicPr>
                  <pic:blipFill>
                    <a:blip r:embed="rId178"/>
                    <a:stretch>
                      <a:fillRect/>
                    </a:stretch>
                  </pic:blipFill>
                  <pic:spPr>
                    <a:xfrm>
                      <a:off x="0" y="0"/>
                      <a:ext cx="5943600" cy="1660525"/>
                    </a:xfrm>
                    <a:prstGeom prst="rect">
                      <a:avLst/>
                    </a:prstGeom>
                  </pic:spPr>
                </pic:pic>
              </a:graphicData>
            </a:graphic>
          </wp:inline>
        </w:drawing>
      </w:r>
    </w:p>
    <w:p w14:paraId="62CDE2A8" w14:textId="77777777" w:rsidR="00992684" w:rsidRPr="00E72ED4" w:rsidRDefault="00992684" w:rsidP="00992684">
      <w:r>
        <w:rPr>
          <w:b/>
          <w:bCs/>
        </w:rPr>
        <w:t xml:space="preserve">Grouped by: </w:t>
      </w:r>
      <w:r>
        <w:t>Agency name and clinic name.</w:t>
      </w:r>
    </w:p>
    <w:p w14:paraId="0F7D32EE" w14:textId="77777777" w:rsidR="00992684" w:rsidRDefault="00992684" w:rsidP="00992684">
      <w:r>
        <w:rPr>
          <w:b/>
          <w:bCs/>
        </w:rPr>
        <w:t xml:space="preserve">Columns: </w:t>
      </w:r>
      <w:r>
        <w:t>Total Participation, Amer Indian NH, Asian NH, Black/African-Amer NH, White NH, &gt;1 Race NH, Hispanic All Races, Unknown.</w:t>
      </w:r>
    </w:p>
    <w:p w14:paraId="51179D84" w14:textId="77777777" w:rsidR="00992684" w:rsidRDefault="00992684" w:rsidP="00992684">
      <w:r>
        <w:rPr>
          <w:b/>
          <w:bCs/>
        </w:rPr>
        <w:t xml:space="preserve">Rows: </w:t>
      </w:r>
      <w:r>
        <w:t>CLINIC ID, zip codes of residence.</w:t>
      </w:r>
    </w:p>
    <w:p w14:paraId="1202AE9E" w14:textId="77777777" w:rsidR="00992684" w:rsidRDefault="00992684" w:rsidP="00992684">
      <w:pPr>
        <w:pStyle w:val="Heading3"/>
      </w:pPr>
      <w:bookmarkStart w:id="96" w:name="_Toc235422875"/>
      <w:bookmarkStart w:id="97" w:name="_Toc244010788"/>
      <w:r>
        <w:t>Monthly Participation by Zip Code of Residence, WIC Category and BF Amount</w:t>
      </w:r>
      <w:bookmarkEnd w:id="96"/>
      <w:bookmarkEnd w:id="97"/>
    </w:p>
    <w:p w14:paraId="0BF198D3" w14:textId="77777777" w:rsidR="00992684" w:rsidRDefault="00992684" w:rsidP="00992684">
      <w:r>
        <w:t>Revised April 22, 2026</w:t>
      </w:r>
    </w:p>
    <w:p w14:paraId="4E809DAF" w14:textId="77777777" w:rsidR="00992684" w:rsidRDefault="00992684" w:rsidP="00992684">
      <w:pPr>
        <w:pStyle w:val="Heading4"/>
      </w:pPr>
      <w:r>
        <w:lastRenderedPageBreak/>
        <w:t>Overview</w:t>
      </w:r>
    </w:p>
    <w:p w14:paraId="372E23E8" w14:textId="77777777" w:rsidR="00992684" w:rsidRDefault="00992684" w:rsidP="00992684">
      <w:r>
        <w:t>A count of participants by their current zip code of residence, WIC Category, and breastfeeding amount for the specified participation month and specified grantee. Counts include total participation and are provided for the state, specified grantee, and its agencies and clinics.</w:t>
      </w:r>
    </w:p>
    <w:p w14:paraId="00245340" w14:textId="77777777" w:rsidR="00992684" w:rsidRDefault="00992684" w:rsidP="00992684">
      <w:pPr>
        <w:pStyle w:val="Heading4"/>
      </w:pPr>
      <w:r>
        <w:t>Some uses</w:t>
      </w:r>
    </w:p>
    <w:p w14:paraId="0C9A7B2C" w14:textId="77777777" w:rsidR="00992684" w:rsidRDefault="00992684" w:rsidP="00DB35CC">
      <w:pPr>
        <w:pStyle w:val="ListParagraph"/>
      </w:pPr>
      <w:r>
        <w:t>Identify trends in participation based on zip codes.</w:t>
      </w:r>
    </w:p>
    <w:p w14:paraId="1D73EDF3" w14:textId="77777777" w:rsidR="00992684" w:rsidRDefault="00992684" w:rsidP="00DB35CC">
      <w:pPr>
        <w:pStyle w:val="ListParagraph"/>
      </w:pPr>
      <w:r>
        <w:t>Identify zip codes being served by a grantee, agency, or clinic.</w:t>
      </w:r>
    </w:p>
    <w:p w14:paraId="037C5684" w14:textId="77777777" w:rsidR="00992684" w:rsidRDefault="00992684" w:rsidP="00992684">
      <w:pPr>
        <w:pStyle w:val="Heading4"/>
      </w:pPr>
      <w:r>
        <w:t>Prompts</w:t>
      </w:r>
    </w:p>
    <w:p w14:paraId="540FC8FA" w14:textId="77777777" w:rsidR="00992684" w:rsidRDefault="00992684" w:rsidP="00DB35CC">
      <w:pPr>
        <w:pStyle w:val="ListParagraph"/>
      </w:pPr>
      <w:r w:rsidRPr="00B91F08">
        <w:t xml:space="preserve">Enter </w:t>
      </w:r>
      <w:r>
        <w:t>3-digit Grantee ID: – The grantee the agency and clinic where the participant was issued benefits (or was counted) belongs to.</w:t>
      </w:r>
    </w:p>
    <w:p w14:paraId="7C9DF7CB" w14:textId="77777777" w:rsidR="00992684" w:rsidRDefault="00992684" w:rsidP="00DB35CC">
      <w:pPr>
        <w:pStyle w:val="ListParagraph"/>
      </w:pPr>
      <w:r w:rsidRPr="00B91F08">
        <w:t>Enter YYYY</w:t>
      </w:r>
      <w:r>
        <w:t>MM: – The year and month the participant was counted.</w:t>
      </w:r>
    </w:p>
    <w:p w14:paraId="53382E84" w14:textId="77777777" w:rsidR="00992684" w:rsidRDefault="00992684" w:rsidP="00992684">
      <w:pPr>
        <w:pStyle w:val="Heading4"/>
      </w:pPr>
      <w:r>
        <w:t>Report outputs</w:t>
      </w:r>
    </w:p>
    <w:p w14:paraId="2D5D5CE4" w14:textId="77777777" w:rsidR="00992684" w:rsidRDefault="00992684" w:rsidP="00992684">
      <w:pPr>
        <w:pStyle w:val="Caption"/>
      </w:pPr>
      <w:r>
        <w:t>Tab 1 – State</w:t>
      </w:r>
    </w:p>
    <w:p w14:paraId="71C14F9F" w14:textId="77777777" w:rsidR="00992684" w:rsidRDefault="00992684" w:rsidP="00992684">
      <w:pPr>
        <w:pStyle w:val="Caption"/>
        <w:spacing w:before="60"/>
      </w:pPr>
      <w:r w:rsidRPr="006348E9">
        <w:rPr>
          <w:noProof/>
        </w:rPr>
        <w:drawing>
          <wp:inline distT="0" distB="0" distL="0" distR="0" wp14:anchorId="4CDACF8E" wp14:editId="01594A17">
            <wp:extent cx="5943600" cy="717550"/>
            <wp:effectExtent l="0" t="0" r="0" b="6350"/>
            <wp:docPr id="13482402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40228" name="Picture 1">
                      <a:extLst>
                        <a:ext uri="{C183D7F6-B498-43B3-948B-1728B52AA6E4}">
                          <adec:decorative xmlns:adec="http://schemas.microsoft.com/office/drawing/2017/decorative" val="1"/>
                        </a:ext>
                      </a:extLst>
                    </pic:cNvPr>
                    <pic:cNvPicPr/>
                  </pic:nvPicPr>
                  <pic:blipFill>
                    <a:blip r:embed="rId179"/>
                    <a:stretch>
                      <a:fillRect/>
                    </a:stretch>
                  </pic:blipFill>
                  <pic:spPr>
                    <a:xfrm>
                      <a:off x="0" y="0"/>
                      <a:ext cx="5943600" cy="717550"/>
                    </a:xfrm>
                    <a:prstGeom prst="rect">
                      <a:avLst/>
                    </a:prstGeom>
                  </pic:spPr>
                </pic:pic>
              </a:graphicData>
            </a:graphic>
          </wp:inline>
        </w:drawing>
      </w:r>
    </w:p>
    <w:p w14:paraId="20187AD4"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662CD86D" w14:textId="77777777" w:rsidR="00992684" w:rsidRDefault="00992684" w:rsidP="00992684">
      <w:r>
        <w:rPr>
          <w:b/>
          <w:bCs/>
        </w:rPr>
        <w:t xml:space="preserve">Rows: </w:t>
      </w:r>
      <w:r>
        <w:t>MN WIC PROGRAM, zip code of residence.</w:t>
      </w:r>
    </w:p>
    <w:p w14:paraId="6177BD64" w14:textId="77777777" w:rsidR="00992684" w:rsidRDefault="00992684" w:rsidP="00992684">
      <w:pPr>
        <w:pStyle w:val="Caption"/>
      </w:pPr>
      <w:r>
        <w:t>Tab 2 – Grantee</w:t>
      </w:r>
    </w:p>
    <w:p w14:paraId="49A97F77" w14:textId="77777777" w:rsidR="00992684" w:rsidRPr="004F6E20" w:rsidRDefault="00992684" w:rsidP="00992684">
      <w:r w:rsidRPr="006348E9">
        <w:rPr>
          <w:noProof/>
        </w:rPr>
        <w:drawing>
          <wp:inline distT="0" distB="0" distL="0" distR="0" wp14:anchorId="597BFD1E" wp14:editId="04AA3A8D">
            <wp:extent cx="5943600" cy="751840"/>
            <wp:effectExtent l="0" t="0" r="0" b="0"/>
            <wp:docPr id="1398740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4083" name="Picture 1">
                      <a:extLst>
                        <a:ext uri="{C183D7F6-B498-43B3-948B-1728B52AA6E4}">
                          <adec:decorative xmlns:adec="http://schemas.microsoft.com/office/drawing/2017/decorative" val="1"/>
                        </a:ext>
                      </a:extLst>
                    </pic:cNvPr>
                    <pic:cNvPicPr/>
                  </pic:nvPicPr>
                  <pic:blipFill>
                    <a:blip r:embed="rId180"/>
                    <a:stretch>
                      <a:fillRect/>
                    </a:stretch>
                  </pic:blipFill>
                  <pic:spPr>
                    <a:xfrm>
                      <a:off x="0" y="0"/>
                      <a:ext cx="5943600" cy="751840"/>
                    </a:xfrm>
                    <a:prstGeom prst="rect">
                      <a:avLst/>
                    </a:prstGeom>
                  </pic:spPr>
                </pic:pic>
              </a:graphicData>
            </a:graphic>
          </wp:inline>
        </w:drawing>
      </w:r>
    </w:p>
    <w:p w14:paraId="068BE5C8"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3FFACC33" w14:textId="77777777" w:rsidR="00992684" w:rsidRDefault="00992684" w:rsidP="00992684">
      <w:r>
        <w:rPr>
          <w:b/>
          <w:bCs/>
        </w:rPr>
        <w:t xml:space="preserve">Rows: </w:t>
      </w:r>
      <w:r>
        <w:t>GRANTEE ID, zip code of residence.</w:t>
      </w:r>
    </w:p>
    <w:p w14:paraId="13789041" w14:textId="77777777" w:rsidR="00992684" w:rsidRDefault="00992684" w:rsidP="00992684">
      <w:pPr>
        <w:pStyle w:val="Caption"/>
      </w:pPr>
      <w:r>
        <w:t>Tab 3 – Agency</w:t>
      </w:r>
    </w:p>
    <w:p w14:paraId="1342CB48" w14:textId="77777777" w:rsidR="00992684" w:rsidRPr="004F6E20" w:rsidRDefault="00992684" w:rsidP="00992684">
      <w:r w:rsidRPr="006348E9">
        <w:rPr>
          <w:noProof/>
        </w:rPr>
        <w:lastRenderedPageBreak/>
        <w:drawing>
          <wp:inline distT="0" distB="0" distL="0" distR="0" wp14:anchorId="1194D937" wp14:editId="165DC9FB">
            <wp:extent cx="5943600" cy="960120"/>
            <wp:effectExtent l="0" t="0" r="0" b="0"/>
            <wp:docPr id="1591496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96132" name="Picture 1">
                      <a:extLst>
                        <a:ext uri="{C183D7F6-B498-43B3-948B-1728B52AA6E4}">
                          <adec:decorative xmlns:adec="http://schemas.microsoft.com/office/drawing/2017/decorative" val="1"/>
                        </a:ext>
                      </a:extLst>
                    </pic:cNvPr>
                    <pic:cNvPicPr/>
                  </pic:nvPicPr>
                  <pic:blipFill>
                    <a:blip r:embed="rId181"/>
                    <a:stretch>
                      <a:fillRect/>
                    </a:stretch>
                  </pic:blipFill>
                  <pic:spPr>
                    <a:xfrm>
                      <a:off x="0" y="0"/>
                      <a:ext cx="5943600" cy="960120"/>
                    </a:xfrm>
                    <a:prstGeom prst="rect">
                      <a:avLst/>
                    </a:prstGeom>
                  </pic:spPr>
                </pic:pic>
              </a:graphicData>
            </a:graphic>
          </wp:inline>
        </w:drawing>
      </w:r>
    </w:p>
    <w:p w14:paraId="047D4F71" w14:textId="77777777" w:rsidR="00992684" w:rsidRPr="00E72ED4" w:rsidRDefault="00992684" w:rsidP="00992684">
      <w:r>
        <w:rPr>
          <w:b/>
          <w:bCs/>
        </w:rPr>
        <w:t xml:space="preserve">Grouped by: </w:t>
      </w:r>
      <w:r>
        <w:t>Agency name.</w:t>
      </w:r>
    </w:p>
    <w:p w14:paraId="565D6410"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57D494A0" w14:textId="77777777" w:rsidR="00992684" w:rsidRDefault="00992684" w:rsidP="00992684">
      <w:r>
        <w:rPr>
          <w:b/>
          <w:bCs/>
        </w:rPr>
        <w:t xml:space="preserve">Rows: </w:t>
      </w:r>
      <w:r>
        <w:t>AGENCY ID, zip code of residence.</w:t>
      </w:r>
    </w:p>
    <w:p w14:paraId="11569DA9" w14:textId="77777777" w:rsidR="00992684" w:rsidRDefault="00992684" w:rsidP="00992684">
      <w:pPr>
        <w:pStyle w:val="Caption"/>
      </w:pPr>
      <w:r>
        <w:t>Tab 4 – Clinic</w:t>
      </w:r>
    </w:p>
    <w:p w14:paraId="42EB2693" w14:textId="77777777" w:rsidR="00992684" w:rsidRPr="004F6E20" w:rsidRDefault="00992684" w:rsidP="00992684">
      <w:r w:rsidRPr="006348E9">
        <w:rPr>
          <w:noProof/>
        </w:rPr>
        <w:drawing>
          <wp:inline distT="0" distB="0" distL="0" distR="0" wp14:anchorId="271A6219" wp14:editId="3A323099">
            <wp:extent cx="5943600" cy="1165860"/>
            <wp:effectExtent l="0" t="0" r="0" b="0"/>
            <wp:docPr id="20163844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84448" name="Picture 1">
                      <a:extLst>
                        <a:ext uri="{C183D7F6-B498-43B3-948B-1728B52AA6E4}">
                          <adec:decorative xmlns:adec="http://schemas.microsoft.com/office/drawing/2017/decorative" val="1"/>
                        </a:ext>
                      </a:extLst>
                    </pic:cNvPr>
                    <pic:cNvPicPr/>
                  </pic:nvPicPr>
                  <pic:blipFill>
                    <a:blip r:embed="rId182"/>
                    <a:stretch>
                      <a:fillRect/>
                    </a:stretch>
                  </pic:blipFill>
                  <pic:spPr>
                    <a:xfrm>
                      <a:off x="0" y="0"/>
                      <a:ext cx="5943600" cy="1165860"/>
                    </a:xfrm>
                    <a:prstGeom prst="rect">
                      <a:avLst/>
                    </a:prstGeom>
                  </pic:spPr>
                </pic:pic>
              </a:graphicData>
            </a:graphic>
          </wp:inline>
        </w:drawing>
      </w:r>
    </w:p>
    <w:p w14:paraId="5233A87F" w14:textId="77777777" w:rsidR="00992684" w:rsidRPr="00E72ED4" w:rsidRDefault="00992684" w:rsidP="00992684">
      <w:r>
        <w:rPr>
          <w:b/>
          <w:bCs/>
        </w:rPr>
        <w:t xml:space="preserve">Grouped by: </w:t>
      </w:r>
      <w:r>
        <w:t>Agency name and clinic name.</w:t>
      </w:r>
    </w:p>
    <w:p w14:paraId="22D3FAD6" w14:textId="77777777" w:rsidR="00992684" w:rsidRDefault="00992684" w:rsidP="00992684">
      <w:r>
        <w:rPr>
          <w:b/>
          <w:bCs/>
        </w:rPr>
        <w:t xml:space="preserve">Columns: </w:t>
      </w:r>
      <w:r>
        <w:t>Total Pptn, Wom. Total, Wom. BF, Wom. Part. BF, Wom. MBF, Wom. SBF, Wom. Preg., Wom. NBF, Inf. Total, Inf. BF, Inf. FBF, Inf. Part. BF, Inf. MBF, Inf. SBF, Inf. NBF, Child Total.</w:t>
      </w:r>
    </w:p>
    <w:p w14:paraId="394AB065" w14:textId="77777777" w:rsidR="00992684" w:rsidRDefault="00992684" w:rsidP="00992684">
      <w:r>
        <w:rPr>
          <w:b/>
          <w:bCs/>
        </w:rPr>
        <w:t xml:space="preserve">Rows: </w:t>
      </w:r>
      <w:r>
        <w:t>CLINIC ID, zip code of residence.</w:t>
      </w:r>
    </w:p>
    <w:p w14:paraId="5D1D6685" w14:textId="7F75B64E" w:rsidR="00A82C71" w:rsidRDefault="00A82C71" w:rsidP="00A82C71">
      <w:pPr>
        <w:pStyle w:val="Heading3"/>
      </w:pPr>
      <w:bookmarkStart w:id="98" w:name="_Toc235422876"/>
      <w:bookmarkStart w:id="99" w:name="_Toc235422862"/>
      <w:bookmarkStart w:id="100" w:name="_Toc244010789"/>
      <w:r>
        <w:t>Year-to-Date Participation</w:t>
      </w:r>
      <w:bookmarkEnd w:id="100"/>
      <w:r>
        <w:t xml:space="preserve"> </w:t>
      </w:r>
    </w:p>
    <w:p w14:paraId="4BF2E8E3" w14:textId="70E9554A" w:rsidR="00A82C71" w:rsidRDefault="00A82C71" w:rsidP="00A82C71">
      <w:r>
        <w:t>Revised Oct. 27, 2026</w:t>
      </w:r>
    </w:p>
    <w:p w14:paraId="40DD2DDF" w14:textId="77777777" w:rsidR="00A82C71" w:rsidRDefault="00A82C71" w:rsidP="00A82C71">
      <w:pPr>
        <w:pStyle w:val="Heading4"/>
      </w:pPr>
      <w:r>
        <w:t>Overview</w:t>
      </w:r>
    </w:p>
    <w:p w14:paraId="582D03FB" w14:textId="601AF85D" w:rsidR="00A82C71" w:rsidRDefault="00A82C71" w:rsidP="00A82C71">
      <w:r>
        <w:t>Participation</w:t>
      </w:r>
      <w:r>
        <w:t xml:space="preserve"> count by WIC category and breastfeeding amount for the State, </w:t>
      </w:r>
      <w:r w:rsidRPr="00570966">
        <w:rPr>
          <w:b/>
          <w:bCs/>
        </w:rPr>
        <w:t>specified Grantee</w:t>
      </w:r>
      <w:r>
        <w:t>, its agencies, and clinics for a specified Federal Fiscal Year (October-September). An additional tab, Agency by Clinic, provides the participation count for each clinic in the specified agency. The count is year-to-date if run for the current federal fiscal year.</w:t>
      </w:r>
    </w:p>
    <w:p w14:paraId="24B8FD13" w14:textId="77777777" w:rsidR="00A82C71" w:rsidRDefault="00A82C71" w:rsidP="00A82C71">
      <w:pPr>
        <w:pStyle w:val="Heading4"/>
      </w:pPr>
      <w:r>
        <w:t>Some uses</w:t>
      </w:r>
    </w:p>
    <w:p w14:paraId="03F60578" w14:textId="77777777" w:rsidR="00A82C71" w:rsidRDefault="00A82C71" w:rsidP="00A82C71">
      <w:pPr>
        <w:pStyle w:val="ListParagraph"/>
      </w:pPr>
      <w:r>
        <w:t>Assist with monitoring and managing daily caseload for state, grantee, agency, or clinic.</w:t>
      </w:r>
    </w:p>
    <w:p w14:paraId="103C6F24" w14:textId="77777777" w:rsidR="00A82C71" w:rsidRDefault="00A82C71" w:rsidP="00A82C71">
      <w:pPr>
        <w:pStyle w:val="ListParagraph"/>
      </w:pPr>
      <w:r>
        <w:t>Obtain counts of participants by WIC Type and Breastfeeding Amount.</w:t>
      </w:r>
    </w:p>
    <w:p w14:paraId="3BBDFFF0" w14:textId="77777777" w:rsidR="00A82C71" w:rsidRDefault="00A82C71" w:rsidP="00A82C71">
      <w:pPr>
        <w:pStyle w:val="Heading4"/>
      </w:pPr>
      <w:r>
        <w:lastRenderedPageBreak/>
        <w:t>Prompts</w:t>
      </w:r>
    </w:p>
    <w:p w14:paraId="5C689A05" w14:textId="0475B120" w:rsidR="00A82C71" w:rsidRDefault="00A82C71" w:rsidP="00A82C71">
      <w:pPr>
        <w:pStyle w:val="ListParagraph"/>
      </w:pPr>
      <w:r>
        <w:t>Enter 3-digit Grantee ID – grantee the agency and clinic where the participant was counted belongs to.</w:t>
      </w:r>
    </w:p>
    <w:p w14:paraId="007F2725" w14:textId="6374B381" w:rsidR="00A82C71" w:rsidRDefault="00A82C71" w:rsidP="00A82C71">
      <w:pPr>
        <w:pStyle w:val="ListParagraph"/>
      </w:pPr>
      <w:r>
        <w:t>Enter YYYY10 – October, the first month of the Federal Fiscal Year in which participants were counted.</w:t>
      </w:r>
    </w:p>
    <w:p w14:paraId="0CF79814" w14:textId="6B47DD9C" w:rsidR="00A82C71" w:rsidRDefault="00A82C71" w:rsidP="00A82C71">
      <w:pPr>
        <w:pStyle w:val="ListParagraph"/>
      </w:pPr>
      <w:r>
        <w:t>Enter Following Year YYYY09 – September, the last month of the Federal Fiscal Year in which participants were counted.</w:t>
      </w:r>
    </w:p>
    <w:p w14:paraId="33E995C6" w14:textId="77777777" w:rsidR="00A82C71" w:rsidRDefault="00A82C71" w:rsidP="00A82C71">
      <w:pPr>
        <w:pStyle w:val="Heading4"/>
      </w:pPr>
      <w:r>
        <w:t>Report outputs</w:t>
      </w:r>
    </w:p>
    <w:p w14:paraId="2EA3B4D9" w14:textId="77777777" w:rsidR="00A82C71" w:rsidRDefault="00A82C71" w:rsidP="00A82C71">
      <w:pPr>
        <w:pStyle w:val="Caption"/>
      </w:pPr>
      <w:r>
        <w:t>Tabs 1 – 4 (State, Grantee, Agency, Clinic) have the same output except the Agency and Clinic tabs have section headers.)</w:t>
      </w:r>
    </w:p>
    <w:p w14:paraId="595DB33C" w14:textId="77777777" w:rsidR="00A82C71" w:rsidRDefault="00A82C71" w:rsidP="00A82C71">
      <w:pPr>
        <w:pStyle w:val="Caption"/>
        <w:spacing w:before="60"/>
      </w:pPr>
      <w:r w:rsidRPr="007C079A">
        <w:rPr>
          <w:noProof/>
        </w:rPr>
        <w:drawing>
          <wp:inline distT="0" distB="0" distL="0" distR="0" wp14:anchorId="3173DF44" wp14:editId="454902FA">
            <wp:extent cx="5943600" cy="278384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83"/>
                    <a:stretch>
                      <a:fillRect/>
                    </a:stretch>
                  </pic:blipFill>
                  <pic:spPr>
                    <a:xfrm>
                      <a:off x="0" y="0"/>
                      <a:ext cx="5943600" cy="2783840"/>
                    </a:xfrm>
                    <a:prstGeom prst="rect">
                      <a:avLst/>
                    </a:prstGeom>
                  </pic:spPr>
                </pic:pic>
              </a:graphicData>
            </a:graphic>
          </wp:inline>
        </w:drawing>
      </w:r>
    </w:p>
    <w:p w14:paraId="59C9D41B" w14:textId="77777777" w:rsidR="00A82C71" w:rsidRDefault="00A82C71" w:rsidP="00A82C71">
      <w:r>
        <w:rPr>
          <w:b/>
          <w:bCs/>
        </w:rPr>
        <w:t xml:space="preserve">Columns: </w:t>
      </w:r>
      <w:r>
        <w:t>C/O AVE, MONTH YEAR</w:t>
      </w:r>
    </w:p>
    <w:p w14:paraId="2EDB0599" w14:textId="77777777" w:rsidR="00A82C71" w:rsidRPr="004D40AD" w:rsidRDefault="00A82C71" w:rsidP="00A82C71">
      <w:r>
        <w:rPr>
          <w:b/>
          <w:bCs/>
        </w:rPr>
        <w:t xml:space="preserve">Rows: </w:t>
      </w:r>
      <w:r>
        <w:t>Total Participation, Women Total, Women BF, Women Fully BF, Women Part. BF, Women Mostly BF, Women Some BF, Women Pregnant, Women Non-BF, Infants Totals, Infants BF, Infants Fully BF, Infants Part. BF, Infants Mostly-BF, Infants Some-BF, Infants Non-BF, Children Total.</w:t>
      </w:r>
    </w:p>
    <w:p w14:paraId="7AB1ECCB" w14:textId="77777777" w:rsidR="00A82C71" w:rsidRDefault="00A82C71" w:rsidP="00A82C71">
      <w:pPr>
        <w:pStyle w:val="Caption"/>
      </w:pPr>
      <w:r>
        <w:t>Tabs 5 – Agency by Clinic</w:t>
      </w:r>
    </w:p>
    <w:p w14:paraId="16D62C72" w14:textId="77777777" w:rsidR="00A82C71" w:rsidRPr="00AD773A" w:rsidRDefault="00A82C71" w:rsidP="00A82C71">
      <w:r w:rsidRPr="00AD773A">
        <w:rPr>
          <w:noProof/>
        </w:rPr>
        <w:drawing>
          <wp:inline distT="0" distB="0" distL="0" distR="0" wp14:anchorId="1D041168" wp14:editId="401C7B6D">
            <wp:extent cx="5943600" cy="835660"/>
            <wp:effectExtent l="0" t="0" r="0" b="2540"/>
            <wp:docPr id="16794547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454786" name="Picture 1">
                      <a:extLst>
                        <a:ext uri="{C183D7F6-B498-43B3-948B-1728B52AA6E4}">
                          <adec:decorative xmlns:adec="http://schemas.microsoft.com/office/drawing/2017/decorative" val="1"/>
                        </a:ext>
                      </a:extLst>
                    </pic:cNvPr>
                    <pic:cNvPicPr/>
                  </pic:nvPicPr>
                  <pic:blipFill>
                    <a:blip r:embed="rId184"/>
                    <a:stretch>
                      <a:fillRect/>
                    </a:stretch>
                  </pic:blipFill>
                  <pic:spPr>
                    <a:xfrm>
                      <a:off x="0" y="0"/>
                      <a:ext cx="5943600" cy="835660"/>
                    </a:xfrm>
                    <a:prstGeom prst="rect">
                      <a:avLst/>
                    </a:prstGeom>
                  </pic:spPr>
                </pic:pic>
              </a:graphicData>
            </a:graphic>
          </wp:inline>
        </w:drawing>
      </w:r>
    </w:p>
    <w:p w14:paraId="078E8142" w14:textId="77777777" w:rsidR="00A82C71" w:rsidRDefault="00A82C71" w:rsidP="00A82C71">
      <w:r>
        <w:rPr>
          <w:b/>
          <w:bCs/>
        </w:rPr>
        <w:t xml:space="preserve">Columns: </w:t>
      </w:r>
      <w:r>
        <w:t>C/O AVE, MONTH YEAR</w:t>
      </w:r>
    </w:p>
    <w:p w14:paraId="01017DAC" w14:textId="752A4587" w:rsidR="00A82C71" w:rsidRPr="004D40AD" w:rsidRDefault="00A82C71" w:rsidP="00A82C71">
      <w:r>
        <w:rPr>
          <w:b/>
          <w:bCs/>
        </w:rPr>
        <w:t xml:space="preserve">Rows: </w:t>
      </w:r>
      <w:r>
        <w:t>AGENCY ID, clinic names.</w:t>
      </w:r>
    </w:p>
    <w:p w14:paraId="3EDBF466" w14:textId="0D53C70B" w:rsidR="00A82C71" w:rsidRDefault="00A82C71" w:rsidP="00A82C71">
      <w:pPr>
        <w:pStyle w:val="Heading3"/>
      </w:pPr>
      <w:bookmarkStart w:id="101" w:name="_Toc244010790"/>
      <w:r>
        <w:t>Year-to-Date Participation – Statewide by Agency</w:t>
      </w:r>
      <w:bookmarkEnd w:id="99"/>
      <w:bookmarkEnd w:id="101"/>
    </w:p>
    <w:p w14:paraId="173BD2CF" w14:textId="77777777" w:rsidR="00A82C71" w:rsidRDefault="00A82C71" w:rsidP="00A82C71">
      <w:r>
        <w:t>Created March 3, 2026</w:t>
      </w:r>
    </w:p>
    <w:p w14:paraId="6D131C4C" w14:textId="77777777" w:rsidR="00A82C71" w:rsidRDefault="00A82C71" w:rsidP="00A82C71">
      <w:pPr>
        <w:pStyle w:val="Heading4"/>
      </w:pPr>
      <w:r>
        <w:lastRenderedPageBreak/>
        <w:t>Overview</w:t>
      </w:r>
    </w:p>
    <w:p w14:paraId="11318C4B" w14:textId="77777777" w:rsidR="00A82C71" w:rsidRDefault="00A82C71" w:rsidP="00A82C71">
      <w:r>
        <w:t xml:space="preserve">A participation count for all agencies by total participation, total women/infants/children, and amount breastfeeding for a specified Federal Fiscal Year (October-September). </w:t>
      </w:r>
    </w:p>
    <w:p w14:paraId="34DFD650" w14:textId="77777777" w:rsidR="00A82C71" w:rsidRDefault="00A82C71" w:rsidP="00A82C71">
      <w:pPr>
        <w:pStyle w:val="Heading4"/>
      </w:pPr>
      <w:r>
        <w:t>Some uses</w:t>
      </w:r>
    </w:p>
    <w:p w14:paraId="0A2D9654" w14:textId="77777777" w:rsidR="00A82C71" w:rsidRDefault="00A82C71" w:rsidP="00A82C71">
      <w:pPr>
        <w:pStyle w:val="ListParagraph"/>
      </w:pPr>
      <w:r>
        <w:t>Assist with monitoring agency counts.</w:t>
      </w:r>
    </w:p>
    <w:p w14:paraId="11ECD123" w14:textId="77777777" w:rsidR="00A82C71" w:rsidRDefault="00A82C71" w:rsidP="00A82C71">
      <w:pPr>
        <w:pStyle w:val="ListParagraph"/>
      </w:pPr>
      <w:r>
        <w:t>Obtain counts of participants by WIC Type and Breastfeeding Amount for each agency.</w:t>
      </w:r>
    </w:p>
    <w:p w14:paraId="451FDD2B" w14:textId="77777777" w:rsidR="00A82C71" w:rsidRDefault="00A82C71" w:rsidP="00A82C71">
      <w:pPr>
        <w:pStyle w:val="Heading4"/>
      </w:pPr>
      <w:r>
        <w:t>Prompts</w:t>
      </w:r>
    </w:p>
    <w:p w14:paraId="72748FF6" w14:textId="77777777" w:rsidR="00A82C71" w:rsidRDefault="00A82C71" w:rsidP="00A82C71">
      <w:pPr>
        <w:pStyle w:val="ListParagraph"/>
      </w:pPr>
      <w:r w:rsidRPr="00B91F08">
        <w:t>Enter YYYY10: (CLC-S)</w:t>
      </w:r>
      <w:r>
        <w:t xml:space="preserve"> – October, the first month of the Federal Fiscal Year, in which participants were issued benefits. (</w:t>
      </w:r>
      <w:r w:rsidRPr="00B91F08">
        <w:rPr>
          <w:b/>
          <w:bCs/>
        </w:rPr>
        <w:t>NOTE:</w:t>
      </w:r>
      <w:r>
        <w:t xml:space="preserve"> The (CLC-S) references the query where these PROMPTS are used.)</w:t>
      </w:r>
    </w:p>
    <w:p w14:paraId="7CC3CC4C" w14:textId="77777777" w:rsidR="00A82C71" w:rsidRDefault="00A82C71" w:rsidP="00A82C71">
      <w:pPr>
        <w:pStyle w:val="ListParagraph"/>
      </w:pPr>
      <w:r w:rsidRPr="00B91F08">
        <w:t xml:space="preserve">Enter </w:t>
      </w:r>
      <w:r>
        <w:t xml:space="preserve">Following Year </w:t>
      </w:r>
      <w:r w:rsidRPr="00B91F08">
        <w:t>YYYY</w:t>
      </w:r>
      <w:r>
        <w:t>09</w:t>
      </w:r>
      <w:r w:rsidRPr="00B91F08">
        <w:t>: (CLC-S)</w:t>
      </w:r>
      <w:r>
        <w:t xml:space="preserve"> – September, the last month of the Federal Fiscal Year, in which participants were issued benefits. </w:t>
      </w:r>
    </w:p>
    <w:p w14:paraId="7E816A3B" w14:textId="77777777" w:rsidR="00A82C71" w:rsidRDefault="00A82C71" w:rsidP="00A82C71">
      <w:pPr>
        <w:pStyle w:val="ListParagraph"/>
      </w:pPr>
      <w:r w:rsidRPr="00B91F08">
        <w:t>Enter YYYY10: (</w:t>
      </w:r>
      <w:r>
        <w:t>FIS</w:t>
      </w:r>
      <w:r w:rsidRPr="00B91F08">
        <w:t>-S)</w:t>
      </w:r>
      <w:r>
        <w:t xml:space="preserve"> – October, the first month of the Federal Fiscal Year, in which participants were issued benefits.</w:t>
      </w:r>
    </w:p>
    <w:p w14:paraId="45D5458E" w14:textId="77777777" w:rsidR="00A82C71" w:rsidRDefault="00A82C71" w:rsidP="00A82C71">
      <w:pPr>
        <w:pStyle w:val="ListParagraph"/>
      </w:pPr>
      <w:r w:rsidRPr="00B91F08">
        <w:t xml:space="preserve">Enter </w:t>
      </w:r>
      <w:r>
        <w:t xml:space="preserve">Following Year </w:t>
      </w:r>
      <w:r w:rsidRPr="00B91F08">
        <w:t>YYYY</w:t>
      </w:r>
      <w:r>
        <w:t>09</w:t>
      </w:r>
      <w:r w:rsidRPr="00B91F08">
        <w:t>: (</w:t>
      </w:r>
      <w:r>
        <w:t>FIS</w:t>
      </w:r>
      <w:r w:rsidRPr="00B91F08">
        <w:t>-S)</w:t>
      </w:r>
      <w:r>
        <w:t xml:space="preserve"> – September, the last month of the Federal Fiscal Year, in which participants were issued benefits.</w:t>
      </w:r>
    </w:p>
    <w:p w14:paraId="21DA36A0" w14:textId="77777777" w:rsidR="00A82C71" w:rsidRDefault="00A82C71" w:rsidP="00A82C71">
      <w:pPr>
        <w:pStyle w:val="Heading4"/>
      </w:pPr>
      <w:r>
        <w:t>Report outputs</w:t>
      </w:r>
    </w:p>
    <w:p w14:paraId="4B6E4A07" w14:textId="77777777" w:rsidR="00A82C71" w:rsidRDefault="00A82C71" w:rsidP="00A82C71">
      <w:pPr>
        <w:pStyle w:val="Caption"/>
      </w:pPr>
      <w:r>
        <w:t>Tab 1 – Agency</w:t>
      </w:r>
    </w:p>
    <w:p w14:paraId="611AC755" w14:textId="77777777" w:rsidR="00A82C71" w:rsidRDefault="00A82C71" w:rsidP="00A82C71">
      <w:pPr>
        <w:pStyle w:val="Caption"/>
        <w:spacing w:before="60"/>
      </w:pPr>
      <w:r w:rsidRPr="00B4607E">
        <w:rPr>
          <w:noProof/>
        </w:rPr>
        <w:drawing>
          <wp:inline distT="0" distB="0" distL="0" distR="0" wp14:anchorId="3AD952AD" wp14:editId="3E458D8A">
            <wp:extent cx="5943600" cy="2788285"/>
            <wp:effectExtent l="0" t="0" r="0" b="0"/>
            <wp:docPr id="17089895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89571" name="Picture 1">
                      <a:extLst>
                        <a:ext uri="{C183D7F6-B498-43B3-948B-1728B52AA6E4}">
                          <adec:decorative xmlns:adec="http://schemas.microsoft.com/office/drawing/2017/decorative" val="1"/>
                        </a:ext>
                      </a:extLst>
                    </pic:cNvPr>
                    <pic:cNvPicPr/>
                  </pic:nvPicPr>
                  <pic:blipFill>
                    <a:blip r:embed="rId185"/>
                    <a:stretch>
                      <a:fillRect/>
                    </a:stretch>
                  </pic:blipFill>
                  <pic:spPr>
                    <a:xfrm>
                      <a:off x="0" y="0"/>
                      <a:ext cx="5943600" cy="2788285"/>
                    </a:xfrm>
                    <a:prstGeom prst="rect">
                      <a:avLst/>
                    </a:prstGeom>
                  </pic:spPr>
                </pic:pic>
              </a:graphicData>
            </a:graphic>
          </wp:inline>
        </w:drawing>
      </w:r>
    </w:p>
    <w:p w14:paraId="5B5DEB15" w14:textId="77777777" w:rsidR="00A82C71" w:rsidRDefault="00A82C71" w:rsidP="00A82C71">
      <w:r>
        <w:rPr>
          <w:b/>
          <w:bCs/>
        </w:rPr>
        <w:t xml:space="preserve">Columns: </w:t>
      </w:r>
      <w:r>
        <w:t>C/O AVE, MONTH YEAR</w:t>
      </w:r>
    </w:p>
    <w:p w14:paraId="3D10715A" w14:textId="77777777" w:rsidR="00A82C71" w:rsidRPr="004D40AD" w:rsidRDefault="00A82C71" w:rsidP="00A82C71">
      <w:r>
        <w:rPr>
          <w:b/>
          <w:bCs/>
        </w:rPr>
        <w:t xml:space="preserve">Rows: </w:t>
      </w:r>
      <w:r>
        <w:t>Total Participation, Women Total, Women BF, Women Fully BF, Women Part. BF, Women Mostly BF, Women Some BF, Women Pregnant, Women Non-BF, Infants Totals, Infants BF, Infants Fully BF, Infants Part. BF, Infants Mostly-BF, Infants Some-BF, Infants Non-BF, Children Total.</w:t>
      </w:r>
    </w:p>
    <w:p w14:paraId="015DE591" w14:textId="28209225" w:rsidR="00992684" w:rsidRDefault="00992684" w:rsidP="00992684">
      <w:pPr>
        <w:pStyle w:val="Heading2"/>
      </w:pPr>
      <w:bookmarkStart w:id="102" w:name="_Toc244010791"/>
      <w:r>
        <w:lastRenderedPageBreak/>
        <w:t>Demographics</w:t>
      </w:r>
      <w:bookmarkEnd w:id="98"/>
      <w:bookmarkEnd w:id="102"/>
    </w:p>
    <w:p w14:paraId="0A3C9B1C" w14:textId="77777777" w:rsidR="00992684" w:rsidRDefault="00992684" w:rsidP="00992684">
      <w:pPr>
        <w:pStyle w:val="Heading3"/>
      </w:pPr>
      <w:bookmarkStart w:id="103" w:name="_Toc235422877"/>
      <w:bookmarkStart w:id="104" w:name="_Toc244010792"/>
      <w:r>
        <w:t>Medical Clinics &amp; Providers Lists</w:t>
      </w:r>
      <w:bookmarkEnd w:id="103"/>
      <w:bookmarkEnd w:id="104"/>
    </w:p>
    <w:p w14:paraId="521733D3" w14:textId="77777777" w:rsidR="00992684" w:rsidRDefault="00992684" w:rsidP="00992684">
      <w:r>
        <w:t>Created April 22, 2025</w:t>
      </w:r>
    </w:p>
    <w:p w14:paraId="5F2C02E6" w14:textId="77777777" w:rsidR="00992684" w:rsidRDefault="00992684" w:rsidP="00992684">
      <w:pPr>
        <w:rPr>
          <w:b/>
          <w:bCs/>
        </w:rPr>
      </w:pPr>
      <w:r w:rsidRPr="004D40AD">
        <w:rPr>
          <w:rStyle w:val="Heading4Char"/>
        </w:rPr>
        <w:t>Overview</w:t>
      </w:r>
    </w:p>
    <w:p w14:paraId="36782099" w14:textId="77777777" w:rsidR="00992684" w:rsidRDefault="00992684" w:rsidP="00992684">
      <w:r>
        <w:t>A list of all active and inactive medical clinics and medical providers entered into the Information System by the specified agency.</w:t>
      </w:r>
    </w:p>
    <w:p w14:paraId="39876EC4" w14:textId="77777777" w:rsidR="00992684" w:rsidRDefault="00992684" w:rsidP="00992684">
      <w:pPr>
        <w:pStyle w:val="Heading4"/>
      </w:pPr>
      <w:r>
        <w:t>Some uses</w:t>
      </w:r>
    </w:p>
    <w:p w14:paraId="1BB11F3C" w14:textId="77777777" w:rsidR="00992684" w:rsidRDefault="00992684" w:rsidP="00992684">
      <w:pPr>
        <w:pStyle w:val="ListBullet"/>
      </w:pPr>
      <w:r>
        <w:t>Obtain a list of current medical clinics/providers.</w:t>
      </w:r>
    </w:p>
    <w:p w14:paraId="750805F4" w14:textId="77777777" w:rsidR="00992684" w:rsidRDefault="00992684" w:rsidP="00992684">
      <w:pPr>
        <w:pStyle w:val="Heading4"/>
      </w:pPr>
      <w:r>
        <w:t>Prompts</w:t>
      </w:r>
    </w:p>
    <w:p w14:paraId="4FD95494" w14:textId="77777777" w:rsidR="00992684" w:rsidRPr="00FA3469" w:rsidRDefault="00992684" w:rsidP="00992684">
      <w:r>
        <w:t>Agency ID – agency that entered the medical clinics and providers into the information system.</w:t>
      </w:r>
    </w:p>
    <w:p w14:paraId="5F8EA42E" w14:textId="77777777" w:rsidR="00992684" w:rsidRDefault="00992684" w:rsidP="00992684">
      <w:pPr>
        <w:pStyle w:val="Heading4"/>
      </w:pPr>
      <w:r>
        <w:t>Report outputs</w:t>
      </w:r>
    </w:p>
    <w:p w14:paraId="7E3D608F" w14:textId="77777777" w:rsidR="00992684" w:rsidRDefault="00992684" w:rsidP="00992684">
      <w:pPr>
        <w:pStyle w:val="Caption"/>
      </w:pPr>
      <w:r>
        <w:t xml:space="preserve">Tab 1 – Medical </w:t>
      </w:r>
      <w:r w:rsidRPr="004D40AD">
        <w:t>Clinics</w:t>
      </w:r>
      <w:r>
        <w:t xml:space="preserve"> List</w:t>
      </w:r>
    </w:p>
    <w:p w14:paraId="13AE44B7" w14:textId="77777777" w:rsidR="00992684" w:rsidRDefault="00992684" w:rsidP="00992684">
      <w:pPr>
        <w:pStyle w:val="Caption"/>
        <w:spacing w:before="60"/>
      </w:pPr>
      <w:r w:rsidRPr="00A952CD">
        <w:rPr>
          <w:noProof/>
        </w:rPr>
        <w:drawing>
          <wp:inline distT="0" distB="0" distL="0" distR="0" wp14:anchorId="327F3D6B" wp14:editId="5663F18F">
            <wp:extent cx="4294378" cy="500126"/>
            <wp:effectExtent l="0" t="0" r="0" b="0"/>
            <wp:docPr id="10916779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77957" name="Picture 1">
                      <a:extLst>
                        <a:ext uri="{C183D7F6-B498-43B3-948B-1728B52AA6E4}">
                          <adec:decorative xmlns:adec="http://schemas.microsoft.com/office/drawing/2017/decorative" val="1"/>
                        </a:ext>
                      </a:extLst>
                    </pic:cNvPr>
                    <pic:cNvPicPr/>
                  </pic:nvPicPr>
                  <pic:blipFill>
                    <a:blip r:embed="rId186"/>
                    <a:stretch>
                      <a:fillRect/>
                    </a:stretch>
                  </pic:blipFill>
                  <pic:spPr>
                    <a:xfrm>
                      <a:off x="0" y="0"/>
                      <a:ext cx="4294378" cy="500126"/>
                    </a:xfrm>
                    <a:prstGeom prst="rect">
                      <a:avLst/>
                    </a:prstGeom>
                  </pic:spPr>
                </pic:pic>
              </a:graphicData>
            </a:graphic>
          </wp:inline>
        </w:drawing>
      </w:r>
    </w:p>
    <w:p w14:paraId="1F8ED036" w14:textId="77777777" w:rsidR="00992684" w:rsidRDefault="00992684" w:rsidP="00992684">
      <w:r>
        <w:rPr>
          <w:b/>
          <w:bCs/>
        </w:rPr>
        <w:t xml:space="preserve">Columns: </w:t>
      </w:r>
      <w:r>
        <w:t>ID, Medical Clinic Name, Active.</w:t>
      </w:r>
    </w:p>
    <w:p w14:paraId="44D67624" w14:textId="77777777" w:rsidR="00992684" w:rsidRDefault="00992684" w:rsidP="00992684">
      <w:pPr>
        <w:pStyle w:val="Caption"/>
      </w:pPr>
      <w:r>
        <w:t>Tab 2 – Medical Providers Lists</w:t>
      </w:r>
    </w:p>
    <w:p w14:paraId="727F2AB4" w14:textId="77777777" w:rsidR="00992684" w:rsidRDefault="00992684" w:rsidP="00992684">
      <w:pPr>
        <w:spacing w:before="60"/>
      </w:pPr>
      <w:r w:rsidRPr="00A952CD">
        <w:rPr>
          <w:noProof/>
        </w:rPr>
        <w:drawing>
          <wp:inline distT="0" distB="0" distL="0" distR="0" wp14:anchorId="5336E3EC" wp14:editId="7BD2C0ED">
            <wp:extent cx="4180078" cy="500126"/>
            <wp:effectExtent l="0" t="0" r="0" b="0"/>
            <wp:docPr id="11601253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25359" name="Picture 1">
                      <a:extLst>
                        <a:ext uri="{C183D7F6-B498-43B3-948B-1728B52AA6E4}">
                          <adec:decorative xmlns:adec="http://schemas.microsoft.com/office/drawing/2017/decorative" val="1"/>
                        </a:ext>
                      </a:extLst>
                    </pic:cNvPr>
                    <pic:cNvPicPr/>
                  </pic:nvPicPr>
                  <pic:blipFill>
                    <a:blip r:embed="rId187"/>
                    <a:stretch>
                      <a:fillRect/>
                    </a:stretch>
                  </pic:blipFill>
                  <pic:spPr>
                    <a:xfrm>
                      <a:off x="0" y="0"/>
                      <a:ext cx="4180078" cy="500126"/>
                    </a:xfrm>
                    <a:prstGeom prst="rect">
                      <a:avLst/>
                    </a:prstGeom>
                  </pic:spPr>
                </pic:pic>
              </a:graphicData>
            </a:graphic>
          </wp:inline>
        </w:drawing>
      </w:r>
    </w:p>
    <w:p w14:paraId="13961D40" w14:textId="77777777" w:rsidR="00992684" w:rsidRDefault="00992684" w:rsidP="00992684">
      <w:pPr>
        <w:spacing w:before="60"/>
      </w:pPr>
      <w:r>
        <w:rPr>
          <w:b/>
          <w:bCs/>
        </w:rPr>
        <w:t>Columns:</w:t>
      </w:r>
      <w:r>
        <w:t xml:space="preserve"> ID, Medical Providers, Active.</w:t>
      </w:r>
    </w:p>
    <w:p w14:paraId="00ECDC6C" w14:textId="77777777" w:rsidR="00992684" w:rsidRDefault="00992684" w:rsidP="00992684">
      <w:pPr>
        <w:spacing w:before="60" w:after="60"/>
        <w:rPr>
          <w:rFonts w:asciiTheme="minorHAnsi" w:eastAsiaTheme="majorEastAsia" w:hAnsiTheme="minorHAnsi" w:cstheme="majorBidi"/>
          <w:b/>
          <w:color w:val="003865" w:themeColor="accent1"/>
          <w:spacing w:val="-5"/>
          <w:sz w:val="36"/>
          <w:szCs w:val="36"/>
        </w:rPr>
      </w:pPr>
      <w:r>
        <w:br w:type="page"/>
      </w:r>
    </w:p>
    <w:p w14:paraId="19D0C93E" w14:textId="26F8B0A4" w:rsidR="00992684" w:rsidRDefault="00992684" w:rsidP="00992684">
      <w:pPr>
        <w:pStyle w:val="Heading2"/>
      </w:pPr>
      <w:bookmarkStart w:id="105" w:name="_Toc235422878"/>
      <w:bookmarkStart w:id="106" w:name="_Toc244010793"/>
      <w:r>
        <w:lastRenderedPageBreak/>
        <w:t>Food &amp; Formula</w:t>
      </w:r>
      <w:bookmarkEnd w:id="105"/>
      <w:bookmarkEnd w:id="106"/>
    </w:p>
    <w:p w14:paraId="79C5173A" w14:textId="77777777" w:rsidR="00992684" w:rsidRDefault="00992684" w:rsidP="00992684">
      <w:pPr>
        <w:pStyle w:val="Heading3"/>
      </w:pPr>
      <w:bookmarkStart w:id="107" w:name="_Toc235422879"/>
      <w:bookmarkStart w:id="108" w:name="_Toc244010794"/>
      <w:r>
        <w:t>Food and Formula by PFDTU</w:t>
      </w:r>
      <w:bookmarkEnd w:id="107"/>
      <w:bookmarkEnd w:id="108"/>
    </w:p>
    <w:p w14:paraId="19191142" w14:textId="77777777" w:rsidR="00992684" w:rsidRDefault="00992684" w:rsidP="00992684">
      <w:r>
        <w:t>Revised May 7, 2026</w:t>
      </w:r>
    </w:p>
    <w:p w14:paraId="71B7D289" w14:textId="77777777" w:rsidR="00992684" w:rsidRDefault="00992684" w:rsidP="00992684">
      <w:pPr>
        <w:pStyle w:val="Heading4"/>
      </w:pPr>
      <w:r>
        <w:t>Overview</w:t>
      </w:r>
    </w:p>
    <w:p w14:paraId="3414CF80" w14:textId="77777777" w:rsidR="00992684" w:rsidRDefault="00992684" w:rsidP="00992684">
      <w:r>
        <w:t xml:space="preserve">Lists and counts of women, infants, and children who belong to the specified agencies and were issued the specified foods or formulas on benefits with a Printed First Date to Use (PFDTU) during the specified date range. The Infants, Children, and Women tabs provide a summed quantity (initial and if adjusted) for a participant’s benefits with the same PFDTU, indicates if the participant’s last income was adjunctive (SNAP, MFIP, MA, or MNCare), and displays the household language. The Count and Staff Count tabs group counts by food/formula item and WIC Type for each agency and issuing staff person, respectively. The Counts All and Staff Counts All tabs combine counts for all specified foods/formulas. Both Staff Counts tabs and the Staff List include all records </w:t>
      </w:r>
      <w:r>
        <w:rPr>
          <w:b/>
          <w:bCs/>
        </w:rPr>
        <w:t>without combining quantities.</w:t>
      </w:r>
      <w:r>
        <w:t xml:space="preserve"> Input Controls on each tab allow the report user to filter the contents on that specific tab: Reference by Active; all list and count tabs by Quantity and Food/Formula; and Labels by Food/Formula.</w:t>
      </w:r>
    </w:p>
    <w:p w14:paraId="1D69338D" w14:textId="77777777" w:rsidR="00992684" w:rsidRDefault="00992684" w:rsidP="00992684">
      <w:pPr>
        <w:pStyle w:val="Heading4"/>
      </w:pPr>
      <w:r>
        <w:t xml:space="preserve"> Some uses</w:t>
      </w:r>
    </w:p>
    <w:p w14:paraId="67EB57BA" w14:textId="77777777" w:rsidR="00992684" w:rsidRDefault="00992684" w:rsidP="00DB35CC">
      <w:pPr>
        <w:pStyle w:val="ListParagraph"/>
      </w:pPr>
      <w:r>
        <w:t>Identify participants issued specific food or formula items for contact/outreach.</w:t>
      </w:r>
    </w:p>
    <w:p w14:paraId="4A915A8E" w14:textId="77777777" w:rsidR="00992684" w:rsidRDefault="00992684" w:rsidP="00DB35CC">
      <w:pPr>
        <w:pStyle w:val="ListParagraph"/>
      </w:pPr>
      <w:r>
        <w:t>Identify participants issued incorrect amounts of food/formula items when changes occur.</w:t>
      </w:r>
    </w:p>
    <w:p w14:paraId="454BC736" w14:textId="77777777" w:rsidR="00992684" w:rsidRDefault="00992684" w:rsidP="00DB35CC">
      <w:pPr>
        <w:pStyle w:val="ListParagraph"/>
      </w:pPr>
      <w:r>
        <w:t>Identify staff who may need more training or assistance with issuing correct food/formula items.</w:t>
      </w:r>
    </w:p>
    <w:p w14:paraId="0726435A" w14:textId="77777777" w:rsidR="00992684" w:rsidRDefault="00992684" w:rsidP="00992684">
      <w:pPr>
        <w:pStyle w:val="Heading4"/>
      </w:pPr>
      <w:r>
        <w:t>Prompts</w:t>
      </w:r>
    </w:p>
    <w:p w14:paraId="61F29A47" w14:textId="77777777" w:rsidR="00992684" w:rsidRDefault="00992684" w:rsidP="00DB35CC">
      <w:pPr>
        <w:pStyle w:val="ListParagraph"/>
      </w:pPr>
      <w:r>
        <w:t>Agency ID(s) – agencies where the benefits were issued. Enter 0 to run for all agencies.</w:t>
      </w:r>
    </w:p>
    <w:p w14:paraId="331573AE" w14:textId="77777777" w:rsidR="00992684" w:rsidRDefault="00992684" w:rsidP="00DB35CC">
      <w:pPr>
        <w:pStyle w:val="ListParagraph"/>
      </w:pPr>
      <w:r>
        <w:t>Start Date – the first date in the date range during which the PFDTU falls.</w:t>
      </w:r>
    </w:p>
    <w:p w14:paraId="5903A48A" w14:textId="77777777" w:rsidR="00992684" w:rsidRDefault="00992684" w:rsidP="00DB35CC">
      <w:pPr>
        <w:pStyle w:val="ListParagraph"/>
      </w:pPr>
      <w:r>
        <w:t>End Date – the last date in the date range during which the PFDTU falls.</w:t>
      </w:r>
    </w:p>
    <w:p w14:paraId="7BCC2329" w14:textId="77777777" w:rsidR="00992684" w:rsidRDefault="00992684" w:rsidP="00DB35CC">
      <w:pPr>
        <w:pStyle w:val="ListParagraph"/>
      </w:pPr>
      <w:r>
        <w:t>Food item ID(s) – the ID(s) associated with an issued food or formula item.</w:t>
      </w:r>
    </w:p>
    <w:p w14:paraId="616DE4B6" w14:textId="77777777" w:rsidR="00992684" w:rsidRDefault="00992684" w:rsidP="00992684">
      <w:pPr>
        <w:pStyle w:val="Heading4"/>
      </w:pPr>
      <w:r>
        <w:t>Report outputs</w:t>
      </w:r>
    </w:p>
    <w:p w14:paraId="4FEC0E08" w14:textId="77777777" w:rsidR="00992684" w:rsidRDefault="00992684" w:rsidP="00992684">
      <w:pPr>
        <w:pStyle w:val="Caption"/>
        <w:rPr>
          <w:noProof/>
        </w:rPr>
      </w:pPr>
      <w:r w:rsidRPr="00284DCE">
        <w:t xml:space="preserve">Tab 1 – </w:t>
      </w:r>
      <w:r>
        <w:t>Reference</w:t>
      </w:r>
      <w:r w:rsidRPr="00284DCE">
        <w:rPr>
          <w:noProof/>
        </w:rPr>
        <w:t xml:space="preserve"> </w:t>
      </w:r>
    </w:p>
    <w:p w14:paraId="2DE322AC" w14:textId="77777777" w:rsidR="00992684" w:rsidRDefault="00992684" w:rsidP="00992684">
      <w:r w:rsidRPr="00E9639A">
        <w:rPr>
          <w:noProof/>
        </w:rPr>
        <w:drawing>
          <wp:inline distT="0" distB="0" distL="0" distR="0" wp14:anchorId="5F404F63" wp14:editId="41327C94">
            <wp:extent cx="5943600" cy="823595"/>
            <wp:effectExtent l="0" t="0" r="0" b="0"/>
            <wp:docPr id="13916324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32480" name="Picture 1">
                      <a:extLst>
                        <a:ext uri="{C183D7F6-B498-43B3-948B-1728B52AA6E4}">
                          <adec:decorative xmlns:adec="http://schemas.microsoft.com/office/drawing/2017/decorative" val="1"/>
                        </a:ext>
                      </a:extLst>
                    </pic:cNvPr>
                    <pic:cNvPicPr/>
                  </pic:nvPicPr>
                  <pic:blipFill>
                    <a:blip r:embed="rId188"/>
                    <a:stretch>
                      <a:fillRect/>
                    </a:stretch>
                  </pic:blipFill>
                  <pic:spPr>
                    <a:xfrm>
                      <a:off x="0" y="0"/>
                      <a:ext cx="5943600" cy="823595"/>
                    </a:xfrm>
                    <a:prstGeom prst="rect">
                      <a:avLst/>
                    </a:prstGeom>
                  </pic:spPr>
                </pic:pic>
              </a:graphicData>
            </a:graphic>
          </wp:inline>
        </w:drawing>
      </w:r>
    </w:p>
    <w:p w14:paraId="7DB5EB2F" w14:textId="77777777" w:rsidR="00992684" w:rsidRPr="00CC7DCC" w:rsidRDefault="00992684" w:rsidP="00992684">
      <w:r w:rsidRPr="00E9639A">
        <w:rPr>
          <w:noProof/>
        </w:rPr>
        <w:lastRenderedPageBreak/>
        <w:drawing>
          <wp:inline distT="0" distB="0" distL="0" distR="0" wp14:anchorId="48E21E05" wp14:editId="25A68102">
            <wp:extent cx="5943600" cy="816610"/>
            <wp:effectExtent l="0" t="0" r="0" b="2540"/>
            <wp:docPr id="556734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734132" name="Picture 1">
                      <a:extLst>
                        <a:ext uri="{C183D7F6-B498-43B3-948B-1728B52AA6E4}">
                          <adec:decorative xmlns:adec="http://schemas.microsoft.com/office/drawing/2017/decorative" val="1"/>
                        </a:ext>
                      </a:extLst>
                    </pic:cNvPr>
                    <pic:cNvPicPr/>
                  </pic:nvPicPr>
                  <pic:blipFill>
                    <a:blip r:embed="rId189"/>
                    <a:stretch>
                      <a:fillRect/>
                    </a:stretch>
                  </pic:blipFill>
                  <pic:spPr>
                    <a:xfrm>
                      <a:off x="0" y="0"/>
                      <a:ext cx="5943600" cy="816610"/>
                    </a:xfrm>
                    <a:prstGeom prst="rect">
                      <a:avLst/>
                    </a:prstGeom>
                  </pic:spPr>
                </pic:pic>
              </a:graphicData>
            </a:graphic>
          </wp:inline>
        </w:drawing>
      </w:r>
    </w:p>
    <w:p w14:paraId="470C6DF3" w14:textId="77777777" w:rsidR="00992684" w:rsidRDefault="00992684" w:rsidP="00992684">
      <w:r>
        <w:rPr>
          <w:b/>
          <w:bCs/>
        </w:rPr>
        <w:t>Columns:</w:t>
      </w:r>
      <w:r>
        <w:t xml:space="preserve"> ID, Description, Active, Effective Date, Expiration Date.</w:t>
      </w:r>
    </w:p>
    <w:p w14:paraId="42E2D121" w14:textId="77777777" w:rsidR="00992684" w:rsidRDefault="00992684" w:rsidP="00992684">
      <w:r>
        <w:rPr>
          <w:b/>
          <w:bCs/>
        </w:rPr>
        <w:t xml:space="preserve">Grouped by: </w:t>
      </w:r>
      <w:r>
        <w:t>Food Items and Formula Items.</w:t>
      </w:r>
    </w:p>
    <w:p w14:paraId="127DAE44" w14:textId="77777777" w:rsidR="00992684" w:rsidRDefault="00992684" w:rsidP="00992684">
      <w:pPr>
        <w:pStyle w:val="Caption"/>
        <w:rPr>
          <w:noProof/>
        </w:rPr>
      </w:pPr>
      <w:r w:rsidRPr="00284DCE">
        <w:t xml:space="preserve">Tab </w:t>
      </w:r>
      <w:r>
        <w:t>2 - Infants</w:t>
      </w:r>
      <w:r w:rsidRPr="00284DCE">
        <w:rPr>
          <w:noProof/>
        </w:rPr>
        <w:t xml:space="preserve"> </w:t>
      </w:r>
    </w:p>
    <w:p w14:paraId="7A9320EB" w14:textId="77777777" w:rsidR="00992684" w:rsidRDefault="00992684" w:rsidP="00992684">
      <w:r w:rsidRPr="00BF553E">
        <w:rPr>
          <w:noProof/>
        </w:rPr>
        <w:drawing>
          <wp:inline distT="0" distB="0" distL="0" distR="0" wp14:anchorId="7FAFDF5F" wp14:editId="191941D1">
            <wp:extent cx="5943600" cy="960120"/>
            <wp:effectExtent l="0" t="0" r="0" b="0"/>
            <wp:docPr id="10911737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73797" name="Picture 1">
                      <a:extLst>
                        <a:ext uri="{C183D7F6-B498-43B3-948B-1728B52AA6E4}">
                          <adec:decorative xmlns:adec="http://schemas.microsoft.com/office/drawing/2017/decorative" val="1"/>
                        </a:ext>
                      </a:extLst>
                    </pic:cNvPr>
                    <pic:cNvPicPr/>
                  </pic:nvPicPr>
                  <pic:blipFill>
                    <a:blip r:embed="rId190"/>
                    <a:stretch>
                      <a:fillRect/>
                    </a:stretch>
                  </pic:blipFill>
                  <pic:spPr>
                    <a:xfrm>
                      <a:off x="0" y="0"/>
                      <a:ext cx="5943600" cy="960120"/>
                    </a:xfrm>
                    <a:prstGeom prst="rect">
                      <a:avLst/>
                    </a:prstGeom>
                  </pic:spPr>
                </pic:pic>
              </a:graphicData>
            </a:graphic>
          </wp:inline>
        </w:drawing>
      </w:r>
    </w:p>
    <w:p w14:paraId="7962DCBE" w14:textId="77777777" w:rsidR="00992684" w:rsidRDefault="00992684" w:rsidP="00992684">
      <w:r>
        <w:rPr>
          <w:b/>
          <w:bCs/>
        </w:rPr>
        <w:t>Columns:</w:t>
      </w:r>
      <w:r>
        <w:t xml:space="preserve"> Household ID, State WIC ID, First Name, Last Name, DOB, Auth Rep’s Name, Telephone 1, Comment 1, Qty., Food/Formula Item, Agency ID, Clinic ID, Cert Start, Cert End, WIC Type, Mail Address, Mail City, Mail State, Zip, PFDTU, Language | Last Income.</w:t>
      </w:r>
    </w:p>
    <w:p w14:paraId="60BB4B26" w14:textId="77777777" w:rsidR="00992684" w:rsidRDefault="00992684" w:rsidP="00992684">
      <w:r>
        <w:rPr>
          <w:b/>
          <w:bCs/>
        </w:rPr>
        <w:t xml:space="preserve">Grouped by: </w:t>
      </w:r>
      <w:r>
        <w:t>Food/formula item description.</w:t>
      </w:r>
    </w:p>
    <w:p w14:paraId="0C3EE0D3" w14:textId="77777777" w:rsidR="00992684" w:rsidRDefault="00992684" w:rsidP="00992684">
      <w:pPr>
        <w:pStyle w:val="Caption"/>
        <w:rPr>
          <w:noProof/>
        </w:rPr>
      </w:pPr>
      <w:r w:rsidRPr="00284DCE">
        <w:t xml:space="preserve">Tab </w:t>
      </w:r>
      <w:r>
        <w:t>3 - Children</w:t>
      </w:r>
      <w:r w:rsidRPr="00284DCE">
        <w:rPr>
          <w:noProof/>
        </w:rPr>
        <w:t xml:space="preserve"> </w:t>
      </w:r>
    </w:p>
    <w:p w14:paraId="6343C755" w14:textId="77777777" w:rsidR="00992684" w:rsidRDefault="00992684" w:rsidP="00992684">
      <w:r w:rsidRPr="00BF553E">
        <w:rPr>
          <w:noProof/>
        </w:rPr>
        <w:drawing>
          <wp:inline distT="0" distB="0" distL="0" distR="0" wp14:anchorId="78FE9D9A" wp14:editId="5AF1235E">
            <wp:extent cx="5943600" cy="930910"/>
            <wp:effectExtent l="0" t="0" r="0" b="2540"/>
            <wp:docPr id="6663229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22948" name="Picture 1">
                      <a:extLst>
                        <a:ext uri="{C183D7F6-B498-43B3-948B-1728B52AA6E4}">
                          <adec:decorative xmlns:adec="http://schemas.microsoft.com/office/drawing/2017/decorative" val="1"/>
                        </a:ext>
                      </a:extLst>
                    </pic:cNvPr>
                    <pic:cNvPicPr/>
                  </pic:nvPicPr>
                  <pic:blipFill>
                    <a:blip r:embed="rId191"/>
                    <a:stretch>
                      <a:fillRect/>
                    </a:stretch>
                  </pic:blipFill>
                  <pic:spPr>
                    <a:xfrm>
                      <a:off x="0" y="0"/>
                      <a:ext cx="5943600" cy="930910"/>
                    </a:xfrm>
                    <a:prstGeom prst="rect">
                      <a:avLst/>
                    </a:prstGeom>
                  </pic:spPr>
                </pic:pic>
              </a:graphicData>
            </a:graphic>
          </wp:inline>
        </w:drawing>
      </w:r>
    </w:p>
    <w:p w14:paraId="3A42E910" w14:textId="77777777" w:rsidR="00992684" w:rsidRDefault="00992684" w:rsidP="00992684">
      <w:r>
        <w:rPr>
          <w:b/>
          <w:bCs/>
        </w:rPr>
        <w:t>Columns:</w:t>
      </w:r>
      <w:r>
        <w:t xml:space="preserve"> Household ID, State WIC ID, First Name, Last Name, DOB, Auth Rep’s Name, Telephone 1, Comment 1, Qty., Food/Formula Item, Agency ID, Clinic ID, Cert Start, Cert End, WIC Type, Mail Address, Mail City, Mail State, Zip, PFDTU, Language | Last Income.</w:t>
      </w:r>
    </w:p>
    <w:p w14:paraId="33F3D4D8" w14:textId="77777777" w:rsidR="00992684" w:rsidRDefault="00992684" w:rsidP="00992684">
      <w:r>
        <w:rPr>
          <w:b/>
          <w:bCs/>
        </w:rPr>
        <w:t xml:space="preserve">Grouped by: </w:t>
      </w:r>
      <w:r>
        <w:t>Food/formula item description.</w:t>
      </w:r>
    </w:p>
    <w:p w14:paraId="2C3927A1" w14:textId="77777777" w:rsidR="00992684" w:rsidRDefault="00992684" w:rsidP="00992684">
      <w:pPr>
        <w:pStyle w:val="Caption"/>
        <w:rPr>
          <w:noProof/>
        </w:rPr>
      </w:pPr>
      <w:r w:rsidRPr="00284DCE">
        <w:t xml:space="preserve">Tab </w:t>
      </w:r>
      <w:r>
        <w:t>4 - Women</w:t>
      </w:r>
      <w:r w:rsidRPr="00284DCE">
        <w:rPr>
          <w:noProof/>
        </w:rPr>
        <w:t xml:space="preserve"> </w:t>
      </w:r>
    </w:p>
    <w:p w14:paraId="27B21811" w14:textId="77777777" w:rsidR="00992684" w:rsidRDefault="00992684" w:rsidP="00992684">
      <w:r w:rsidRPr="00BF553E">
        <w:rPr>
          <w:noProof/>
        </w:rPr>
        <w:drawing>
          <wp:inline distT="0" distB="0" distL="0" distR="0" wp14:anchorId="6FE6A1E4" wp14:editId="7DDD925F">
            <wp:extent cx="5943600" cy="901700"/>
            <wp:effectExtent l="0" t="0" r="0" b="0"/>
            <wp:docPr id="19814856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85622" name="Picture 1">
                      <a:extLst>
                        <a:ext uri="{C183D7F6-B498-43B3-948B-1728B52AA6E4}">
                          <adec:decorative xmlns:adec="http://schemas.microsoft.com/office/drawing/2017/decorative" val="1"/>
                        </a:ext>
                      </a:extLst>
                    </pic:cNvPr>
                    <pic:cNvPicPr/>
                  </pic:nvPicPr>
                  <pic:blipFill>
                    <a:blip r:embed="rId192"/>
                    <a:stretch>
                      <a:fillRect/>
                    </a:stretch>
                  </pic:blipFill>
                  <pic:spPr>
                    <a:xfrm>
                      <a:off x="0" y="0"/>
                      <a:ext cx="5943600" cy="901700"/>
                    </a:xfrm>
                    <a:prstGeom prst="rect">
                      <a:avLst/>
                    </a:prstGeom>
                  </pic:spPr>
                </pic:pic>
              </a:graphicData>
            </a:graphic>
          </wp:inline>
        </w:drawing>
      </w:r>
    </w:p>
    <w:p w14:paraId="76521013" w14:textId="77777777" w:rsidR="00992684" w:rsidRDefault="00992684" w:rsidP="00992684">
      <w:r>
        <w:rPr>
          <w:b/>
          <w:bCs/>
        </w:rPr>
        <w:t>Columns:</w:t>
      </w:r>
      <w:r>
        <w:t xml:space="preserve"> Household ID, State WIC ID, First Name, Last Name, DOB, Auth Rep’s Name, Telephone 1, Comment 1, Qty., Food/Formula Item, Agency ID, Clinic ID, Cert Start, Cert End, WIC Type, Mail Address, Mail City, Mail State, Zip, PFDTU, Language | Last Income.</w:t>
      </w:r>
    </w:p>
    <w:p w14:paraId="453FA92E" w14:textId="77777777" w:rsidR="00992684" w:rsidRDefault="00992684" w:rsidP="00992684">
      <w:r>
        <w:rPr>
          <w:b/>
          <w:bCs/>
        </w:rPr>
        <w:lastRenderedPageBreak/>
        <w:t xml:space="preserve">Grouped by: </w:t>
      </w:r>
      <w:r>
        <w:t>Food/formula item description.</w:t>
      </w:r>
    </w:p>
    <w:p w14:paraId="364A225A" w14:textId="77777777" w:rsidR="00992684" w:rsidRDefault="00992684" w:rsidP="00992684">
      <w:pPr>
        <w:pStyle w:val="Caption"/>
      </w:pPr>
      <w:r w:rsidRPr="00284DCE">
        <w:t xml:space="preserve">Tab </w:t>
      </w:r>
      <w:r>
        <w:t>5</w:t>
      </w:r>
      <w:r w:rsidRPr="00284DCE">
        <w:t xml:space="preserve"> – </w:t>
      </w:r>
      <w:r>
        <w:t>Labels</w:t>
      </w:r>
      <w:r w:rsidRPr="00284DCE">
        <w:rPr>
          <w:noProof/>
        </w:rPr>
        <w:t xml:space="preserve"> </w:t>
      </w:r>
    </w:p>
    <w:p w14:paraId="5514ABF6" w14:textId="77777777" w:rsidR="00992684" w:rsidRDefault="00992684" w:rsidP="00992684">
      <w:r w:rsidRPr="00E9639A">
        <w:rPr>
          <w:noProof/>
        </w:rPr>
        <w:drawing>
          <wp:inline distT="0" distB="0" distL="0" distR="0" wp14:anchorId="3845521B" wp14:editId="566B9892">
            <wp:extent cx="5943600" cy="429260"/>
            <wp:effectExtent l="0" t="0" r="0" b="8890"/>
            <wp:docPr id="12167250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25082" name="Picture 1">
                      <a:extLst>
                        <a:ext uri="{C183D7F6-B498-43B3-948B-1728B52AA6E4}">
                          <adec:decorative xmlns:adec="http://schemas.microsoft.com/office/drawing/2017/decorative" val="1"/>
                        </a:ext>
                      </a:extLst>
                    </pic:cNvPr>
                    <pic:cNvPicPr/>
                  </pic:nvPicPr>
                  <pic:blipFill>
                    <a:blip r:embed="rId193"/>
                    <a:stretch>
                      <a:fillRect/>
                    </a:stretch>
                  </pic:blipFill>
                  <pic:spPr>
                    <a:xfrm>
                      <a:off x="0" y="0"/>
                      <a:ext cx="5943600" cy="429260"/>
                    </a:xfrm>
                    <a:prstGeom prst="rect">
                      <a:avLst/>
                    </a:prstGeom>
                  </pic:spPr>
                </pic:pic>
              </a:graphicData>
            </a:graphic>
          </wp:inline>
        </w:drawing>
      </w:r>
    </w:p>
    <w:p w14:paraId="1515F155" w14:textId="77777777" w:rsidR="00992684" w:rsidRDefault="00992684" w:rsidP="00992684">
      <w:r>
        <w:rPr>
          <w:b/>
          <w:bCs/>
        </w:rPr>
        <w:t>Columns:</w:t>
      </w:r>
      <w:r>
        <w:t xml:space="preserve"> Food/Formula ID, Agency ID, Clinic ID, First Name, Last Name, Auth Rep First Name, Auth Rep Last Name, Mail Address, Mail City, Mail State, Mail Zip Code.</w:t>
      </w:r>
    </w:p>
    <w:p w14:paraId="05D8121D" w14:textId="77777777" w:rsidR="00992684" w:rsidRDefault="00992684" w:rsidP="00992684">
      <w:pPr>
        <w:pStyle w:val="Caption"/>
        <w:rPr>
          <w:noProof/>
        </w:rPr>
      </w:pPr>
      <w:r>
        <w:t>Tab 6 – Count-by Item</w:t>
      </w:r>
    </w:p>
    <w:p w14:paraId="4D3B99E8" w14:textId="77777777" w:rsidR="00992684" w:rsidRDefault="00992684" w:rsidP="00992684">
      <w:r w:rsidRPr="00E9639A">
        <w:rPr>
          <w:noProof/>
        </w:rPr>
        <w:drawing>
          <wp:inline distT="0" distB="0" distL="0" distR="0" wp14:anchorId="78C8ECCE" wp14:editId="4F319DE3">
            <wp:extent cx="5943600" cy="449580"/>
            <wp:effectExtent l="0" t="0" r="0" b="7620"/>
            <wp:docPr id="13579353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35365" name="Picture 1">
                      <a:extLst>
                        <a:ext uri="{C183D7F6-B498-43B3-948B-1728B52AA6E4}">
                          <adec:decorative xmlns:adec="http://schemas.microsoft.com/office/drawing/2017/decorative" val="1"/>
                        </a:ext>
                      </a:extLst>
                    </pic:cNvPr>
                    <pic:cNvPicPr/>
                  </pic:nvPicPr>
                  <pic:blipFill>
                    <a:blip r:embed="rId194"/>
                    <a:stretch>
                      <a:fillRect/>
                    </a:stretch>
                  </pic:blipFill>
                  <pic:spPr>
                    <a:xfrm>
                      <a:off x="0" y="0"/>
                      <a:ext cx="5943600" cy="449580"/>
                    </a:xfrm>
                    <a:prstGeom prst="rect">
                      <a:avLst/>
                    </a:prstGeom>
                  </pic:spPr>
                </pic:pic>
              </a:graphicData>
            </a:graphic>
          </wp:inline>
        </w:drawing>
      </w:r>
    </w:p>
    <w:p w14:paraId="028C3C0A" w14:textId="77777777" w:rsidR="00992684" w:rsidRDefault="00992684" w:rsidP="00992684">
      <w:r>
        <w:rPr>
          <w:b/>
          <w:bCs/>
        </w:rPr>
        <w:t>Columns:</w:t>
      </w:r>
      <w:r>
        <w:t xml:space="preserve"> TOTAL, WIC Type.</w:t>
      </w:r>
    </w:p>
    <w:p w14:paraId="58E80E8B" w14:textId="77777777" w:rsidR="00992684" w:rsidRPr="00CC7DCC" w:rsidRDefault="00992684" w:rsidP="00992684">
      <w:r>
        <w:rPr>
          <w:b/>
          <w:bCs/>
        </w:rPr>
        <w:t xml:space="preserve">Rows: </w:t>
      </w:r>
      <w:r>
        <w:t>MN WIC PROGRAM TOTAL (if 0 entered into prompt) or TOTAL, Agency name and ID</w:t>
      </w:r>
    </w:p>
    <w:p w14:paraId="5982CC34" w14:textId="77777777" w:rsidR="00992684" w:rsidRDefault="00992684" w:rsidP="00992684">
      <w:r>
        <w:rPr>
          <w:b/>
          <w:bCs/>
        </w:rPr>
        <w:t xml:space="preserve">Grouped by: </w:t>
      </w:r>
      <w:r>
        <w:t>Food/formula item description.</w:t>
      </w:r>
    </w:p>
    <w:p w14:paraId="09E0D257" w14:textId="77777777" w:rsidR="00992684" w:rsidRDefault="00992684" w:rsidP="00992684">
      <w:pPr>
        <w:pStyle w:val="Caption"/>
        <w:rPr>
          <w:noProof/>
        </w:rPr>
      </w:pPr>
      <w:r>
        <w:t>Tab 7 – Count-All Items</w:t>
      </w:r>
    </w:p>
    <w:p w14:paraId="10F21938" w14:textId="77777777" w:rsidR="00992684" w:rsidRDefault="00992684" w:rsidP="00992684">
      <w:r w:rsidRPr="00E9639A">
        <w:rPr>
          <w:noProof/>
        </w:rPr>
        <w:drawing>
          <wp:inline distT="0" distB="0" distL="0" distR="0" wp14:anchorId="3D82DB77" wp14:editId="602A4171">
            <wp:extent cx="5943600" cy="597535"/>
            <wp:effectExtent l="0" t="0" r="0" b="0"/>
            <wp:docPr id="967416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1662" name="Picture 1">
                      <a:extLst>
                        <a:ext uri="{C183D7F6-B498-43B3-948B-1728B52AA6E4}">
                          <adec:decorative xmlns:adec="http://schemas.microsoft.com/office/drawing/2017/decorative" val="1"/>
                        </a:ext>
                      </a:extLst>
                    </pic:cNvPr>
                    <pic:cNvPicPr/>
                  </pic:nvPicPr>
                  <pic:blipFill>
                    <a:blip r:embed="rId195"/>
                    <a:stretch>
                      <a:fillRect/>
                    </a:stretch>
                  </pic:blipFill>
                  <pic:spPr>
                    <a:xfrm>
                      <a:off x="0" y="0"/>
                      <a:ext cx="5943600" cy="597535"/>
                    </a:xfrm>
                    <a:prstGeom prst="rect">
                      <a:avLst/>
                    </a:prstGeom>
                  </pic:spPr>
                </pic:pic>
              </a:graphicData>
            </a:graphic>
          </wp:inline>
        </w:drawing>
      </w:r>
    </w:p>
    <w:p w14:paraId="32BE2301" w14:textId="77777777" w:rsidR="00992684" w:rsidRDefault="00992684" w:rsidP="00992684">
      <w:r>
        <w:rPr>
          <w:b/>
          <w:bCs/>
        </w:rPr>
        <w:t>Columns:</w:t>
      </w:r>
      <w:r>
        <w:t xml:space="preserve"> TOTAL, WIC Type.</w:t>
      </w:r>
    </w:p>
    <w:p w14:paraId="4351B6E7" w14:textId="77777777" w:rsidR="00992684" w:rsidRDefault="00992684" w:rsidP="00992684">
      <w:r>
        <w:rPr>
          <w:b/>
          <w:bCs/>
        </w:rPr>
        <w:t xml:space="preserve">Rows: </w:t>
      </w:r>
      <w:r>
        <w:t>MN WIC PROGRAM TOTAL (if 0 entered into prompt) or TOTAL, Agency name and ID</w:t>
      </w:r>
    </w:p>
    <w:p w14:paraId="30E29815" w14:textId="77777777" w:rsidR="00992684" w:rsidRDefault="00992684" w:rsidP="00992684">
      <w:pPr>
        <w:pStyle w:val="Caption"/>
        <w:rPr>
          <w:noProof/>
        </w:rPr>
      </w:pPr>
      <w:r>
        <w:t>Tab 8 – Staff Count-by Item</w:t>
      </w:r>
    </w:p>
    <w:p w14:paraId="7FF12123" w14:textId="77777777" w:rsidR="00992684" w:rsidRDefault="00992684" w:rsidP="00992684">
      <w:r w:rsidRPr="00E9639A">
        <w:rPr>
          <w:noProof/>
        </w:rPr>
        <w:drawing>
          <wp:inline distT="0" distB="0" distL="0" distR="0" wp14:anchorId="501D6464" wp14:editId="12A13017">
            <wp:extent cx="4040632" cy="647700"/>
            <wp:effectExtent l="0" t="0" r="0" b="0"/>
            <wp:docPr id="622656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56868" name="Picture 1">
                      <a:extLst>
                        <a:ext uri="{C183D7F6-B498-43B3-948B-1728B52AA6E4}">
                          <adec:decorative xmlns:adec="http://schemas.microsoft.com/office/drawing/2017/decorative" val="1"/>
                        </a:ext>
                      </a:extLst>
                    </pic:cNvPr>
                    <pic:cNvPicPr/>
                  </pic:nvPicPr>
                  <pic:blipFill>
                    <a:blip r:embed="rId196"/>
                    <a:stretch>
                      <a:fillRect/>
                    </a:stretch>
                  </pic:blipFill>
                  <pic:spPr>
                    <a:xfrm>
                      <a:off x="0" y="0"/>
                      <a:ext cx="4040632" cy="647700"/>
                    </a:xfrm>
                    <a:prstGeom prst="rect">
                      <a:avLst/>
                    </a:prstGeom>
                  </pic:spPr>
                </pic:pic>
              </a:graphicData>
            </a:graphic>
          </wp:inline>
        </w:drawing>
      </w:r>
    </w:p>
    <w:p w14:paraId="60912ECE" w14:textId="77777777" w:rsidR="00992684" w:rsidRDefault="00992684" w:rsidP="00992684">
      <w:r>
        <w:rPr>
          <w:b/>
          <w:bCs/>
        </w:rPr>
        <w:t>Columns:</w:t>
      </w:r>
      <w:r>
        <w:t xml:space="preserve"> TOTAL, WIC Type.</w:t>
      </w:r>
    </w:p>
    <w:p w14:paraId="3CBD6EAD" w14:textId="77777777" w:rsidR="00992684" w:rsidRPr="00CC7DCC" w:rsidRDefault="00992684" w:rsidP="00992684">
      <w:r>
        <w:rPr>
          <w:b/>
          <w:bCs/>
        </w:rPr>
        <w:t xml:space="preserve">Rows: </w:t>
      </w:r>
      <w:r>
        <w:t>MN WIC PROGRAM TOTAL (if 0 entered into prompt) or TOTAL, agency ID + staff name, agency ID + AGENCY ID TOTAL.</w:t>
      </w:r>
    </w:p>
    <w:p w14:paraId="4A4BB485" w14:textId="77777777" w:rsidR="00992684" w:rsidRDefault="00992684" w:rsidP="00992684">
      <w:r>
        <w:rPr>
          <w:b/>
          <w:bCs/>
        </w:rPr>
        <w:t xml:space="preserve">Grouped by: </w:t>
      </w:r>
      <w:r>
        <w:t>Food/formula item description.</w:t>
      </w:r>
    </w:p>
    <w:p w14:paraId="55592BB4" w14:textId="77777777" w:rsidR="00992684" w:rsidRDefault="00992684" w:rsidP="00992684">
      <w:pPr>
        <w:pStyle w:val="Caption"/>
        <w:rPr>
          <w:noProof/>
        </w:rPr>
      </w:pPr>
      <w:r>
        <w:t>Tab 9 – Staff Count-All Items</w:t>
      </w:r>
    </w:p>
    <w:p w14:paraId="58EE8CFA" w14:textId="77777777" w:rsidR="00992684" w:rsidRDefault="00992684" w:rsidP="00992684">
      <w:r w:rsidRPr="00E9639A">
        <w:rPr>
          <w:noProof/>
        </w:rPr>
        <w:drawing>
          <wp:inline distT="0" distB="0" distL="0" distR="0" wp14:anchorId="4CBE9B13" wp14:editId="475014FF">
            <wp:extent cx="5491226" cy="628904"/>
            <wp:effectExtent l="0" t="0" r="0" b="0"/>
            <wp:docPr id="20840798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79829" name="Picture 1">
                      <a:extLst>
                        <a:ext uri="{C183D7F6-B498-43B3-948B-1728B52AA6E4}">
                          <adec:decorative xmlns:adec="http://schemas.microsoft.com/office/drawing/2017/decorative" val="1"/>
                        </a:ext>
                      </a:extLst>
                    </pic:cNvPr>
                    <pic:cNvPicPr/>
                  </pic:nvPicPr>
                  <pic:blipFill>
                    <a:blip r:embed="rId197"/>
                    <a:stretch>
                      <a:fillRect/>
                    </a:stretch>
                  </pic:blipFill>
                  <pic:spPr>
                    <a:xfrm>
                      <a:off x="0" y="0"/>
                      <a:ext cx="5491226" cy="628904"/>
                    </a:xfrm>
                    <a:prstGeom prst="rect">
                      <a:avLst/>
                    </a:prstGeom>
                  </pic:spPr>
                </pic:pic>
              </a:graphicData>
            </a:graphic>
          </wp:inline>
        </w:drawing>
      </w:r>
    </w:p>
    <w:p w14:paraId="52A344EF" w14:textId="77777777" w:rsidR="00992684" w:rsidRDefault="00992684" w:rsidP="00992684">
      <w:r>
        <w:rPr>
          <w:b/>
          <w:bCs/>
        </w:rPr>
        <w:lastRenderedPageBreak/>
        <w:t>Columns:</w:t>
      </w:r>
      <w:r>
        <w:t xml:space="preserve"> TOTAL, WIC Type.</w:t>
      </w:r>
    </w:p>
    <w:p w14:paraId="5C98772A" w14:textId="77777777" w:rsidR="00992684" w:rsidRPr="00CC7DCC" w:rsidRDefault="00992684" w:rsidP="00992684">
      <w:r>
        <w:rPr>
          <w:b/>
          <w:bCs/>
        </w:rPr>
        <w:t xml:space="preserve">Rows: </w:t>
      </w:r>
      <w:r>
        <w:t>MN WIC PROGRAM TOTAL (if 0 entered into prompt) or TOTAL, agency ID + staff name, agency ID + AGENCY ID TOTAL.</w:t>
      </w:r>
    </w:p>
    <w:p w14:paraId="60206723" w14:textId="77777777" w:rsidR="00992684" w:rsidRDefault="00992684" w:rsidP="00992684">
      <w:pPr>
        <w:pStyle w:val="Caption"/>
        <w:rPr>
          <w:noProof/>
        </w:rPr>
      </w:pPr>
      <w:r w:rsidRPr="00284DCE">
        <w:t xml:space="preserve">Tab </w:t>
      </w:r>
      <w:r>
        <w:t>10 – Staff List</w:t>
      </w:r>
    </w:p>
    <w:p w14:paraId="5621A499" w14:textId="77777777" w:rsidR="00992684" w:rsidRDefault="00992684" w:rsidP="00992684">
      <w:r w:rsidRPr="002F547B">
        <w:rPr>
          <w:noProof/>
        </w:rPr>
        <w:drawing>
          <wp:inline distT="0" distB="0" distL="0" distR="0" wp14:anchorId="66426675" wp14:editId="1C617EF5">
            <wp:extent cx="5943600" cy="419100"/>
            <wp:effectExtent l="0" t="0" r="0" b="0"/>
            <wp:docPr id="393813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813132" name="Picture 1">
                      <a:extLst>
                        <a:ext uri="{C183D7F6-B498-43B3-948B-1728B52AA6E4}">
                          <adec:decorative xmlns:adec="http://schemas.microsoft.com/office/drawing/2017/decorative" val="1"/>
                        </a:ext>
                      </a:extLst>
                    </pic:cNvPr>
                    <pic:cNvPicPr/>
                  </pic:nvPicPr>
                  <pic:blipFill>
                    <a:blip r:embed="rId198"/>
                    <a:stretch>
                      <a:fillRect/>
                    </a:stretch>
                  </pic:blipFill>
                  <pic:spPr>
                    <a:xfrm>
                      <a:off x="0" y="0"/>
                      <a:ext cx="5943600" cy="419100"/>
                    </a:xfrm>
                    <a:prstGeom prst="rect">
                      <a:avLst/>
                    </a:prstGeom>
                  </pic:spPr>
                </pic:pic>
              </a:graphicData>
            </a:graphic>
          </wp:inline>
        </w:drawing>
      </w:r>
    </w:p>
    <w:p w14:paraId="63B45739" w14:textId="77777777" w:rsidR="00992684" w:rsidRDefault="00992684" w:rsidP="00992684">
      <w:r>
        <w:rPr>
          <w:b/>
          <w:bCs/>
        </w:rPr>
        <w:t>Columns:</w:t>
      </w:r>
      <w:r>
        <w:t xml:space="preserve"> Agency ID, Staff Issued Benefits, Household ID, State WIC ID, WIC Type, Issued Date, PFDTU, Qty., ID, Food/Formula Item.</w:t>
      </w:r>
    </w:p>
    <w:p w14:paraId="18831727" w14:textId="77777777" w:rsidR="00992684" w:rsidRDefault="00992684" w:rsidP="00992684">
      <w:pPr>
        <w:pStyle w:val="Heading3"/>
      </w:pPr>
      <w:bookmarkStart w:id="109" w:name="_Toc235422880"/>
      <w:bookmarkStart w:id="110" w:name="_Toc244010795"/>
      <w:r>
        <w:t>Medical Formulas &amp; Staff Who Created Rx</w:t>
      </w:r>
      <w:bookmarkEnd w:id="109"/>
      <w:bookmarkEnd w:id="110"/>
    </w:p>
    <w:p w14:paraId="781BE6CA" w14:textId="77777777" w:rsidR="00992684" w:rsidRDefault="00992684" w:rsidP="00992684">
      <w:r>
        <w:t>Revised Sept 16, 2025</w:t>
      </w:r>
    </w:p>
    <w:p w14:paraId="6171D95A" w14:textId="77777777" w:rsidR="00992684" w:rsidRDefault="00992684" w:rsidP="00992684">
      <w:pPr>
        <w:pStyle w:val="Heading4"/>
      </w:pPr>
      <w:r>
        <w:t>Overview</w:t>
      </w:r>
    </w:p>
    <w:p w14:paraId="67AC4934" w14:textId="77777777" w:rsidR="00992684" w:rsidRPr="004D40AD" w:rsidRDefault="00992684" w:rsidP="00992684">
      <w:pPr>
        <w:rPr>
          <w:rFonts w:asciiTheme="majorHAnsi" w:hAnsiTheme="majorHAnsi" w:cstheme="majorHAnsi"/>
        </w:rPr>
      </w:pPr>
      <w:r w:rsidRPr="004D40AD">
        <w:rPr>
          <w:rFonts w:asciiTheme="majorHAnsi" w:hAnsiTheme="majorHAnsi" w:cstheme="majorHAnsi"/>
        </w:rPr>
        <w:t xml:space="preserve">A list of participants issued medical formula by the specified agency for the specified participation month. Also provides a detailed list of each participant’s prescriptions, including the staff who created them, and a total count by clinic.  </w:t>
      </w:r>
    </w:p>
    <w:p w14:paraId="5781453A" w14:textId="77777777" w:rsidR="00992684" w:rsidRDefault="00992684" w:rsidP="00992684">
      <w:pPr>
        <w:pStyle w:val="Heading4"/>
      </w:pPr>
      <w:r>
        <w:t xml:space="preserve"> Some uses</w:t>
      </w:r>
    </w:p>
    <w:p w14:paraId="1549AD25" w14:textId="77777777" w:rsidR="00992684" w:rsidRDefault="00992684" w:rsidP="00992684">
      <w:r>
        <w:t>Identify staff who are creating special formula prescriptions.</w:t>
      </w:r>
    </w:p>
    <w:p w14:paraId="46842D92" w14:textId="77777777" w:rsidR="00992684" w:rsidRDefault="00992684" w:rsidP="00992684">
      <w:pPr>
        <w:pStyle w:val="Heading4"/>
      </w:pPr>
      <w:r>
        <w:t>Prompts</w:t>
      </w:r>
    </w:p>
    <w:p w14:paraId="57D51EAB" w14:textId="77777777" w:rsidR="00992684" w:rsidRDefault="00992684" w:rsidP="00DB35CC">
      <w:pPr>
        <w:pStyle w:val="ListParagraph"/>
      </w:pPr>
      <w:r>
        <w:t>Agency ID – agency where the benefits were issued.</w:t>
      </w:r>
    </w:p>
    <w:p w14:paraId="26065DCA" w14:textId="77777777" w:rsidR="00992684" w:rsidRDefault="00992684" w:rsidP="00DB35CC">
      <w:pPr>
        <w:pStyle w:val="ListParagraph"/>
      </w:pPr>
      <w:r>
        <w:t>Participation Month – the month and year for which the benefits were issued.</w:t>
      </w:r>
    </w:p>
    <w:p w14:paraId="5D48D5CA" w14:textId="77777777" w:rsidR="00992684" w:rsidRDefault="00992684" w:rsidP="00992684">
      <w:pPr>
        <w:pStyle w:val="Heading4"/>
      </w:pPr>
      <w:r>
        <w:t>Report outputs</w:t>
      </w:r>
    </w:p>
    <w:p w14:paraId="4E3E8431" w14:textId="77777777" w:rsidR="00992684" w:rsidRDefault="00992684" w:rsidP="00992684">
      <w:pPr>
        <w:pStyle w:val="Caption"/>
        <w:rPr>
          <w:noProof/>
        </w:rPr>
      </w:pPr>
      <w:r w:rsidRPr="00284DCE">
        <w:t>Tab 1 – Participant List</w:t>
      </w:r>
      <w:r w:rsidRPr="00284DCE">
        <w:rPr>
          <w:noProof/>
        </w:rPr>
        <w:t xml:space="preserve"> </w:t>
      </w:r>
      <w:r w:rsidRPr="00284DCE">
        <w:rPr>
          <w:noProof/>
        </w:rPr>
        <w:drawing>
          <wp:inline distT="0" distB="0" distL="0" distR="0" wp14:anchorId="6350386C" wp14:editId="179162A6">
            <wp:extent cx="5963285" cy="551053"/>
            <wp:effectExtent l="0" t="0" r="0" b="1905"/>
            <wp:docPr id="268165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6507" name="Picture 1">
                      <a:extLst>
                        <a:ext uri="{C183D7F6-B498-43B3-948B-1728B52AA6E4}">
                          <adec:decorative xmlns:adec="http://schemas.microsoft.com/office/drawing/2017/decorative" val="1"/>
                        </a:ext>
                      </a:extLst>
                    </pic:cNvPr>
                    <pic:cNvPicPr/>
                  </pic:nvPicPr>
                  <pic:blipFill>
                    <a:blip r:embed="rId199"/>
                    <a:stretch>
                      <a:fillRect/>
                    </a:stretch>
                  </pic:blipFill>
                  <pic:spPr>
                    <a:xfrm>
                      <a:off x="0" y="0"/>
                      <a:ext cx="5963285" cy="551053"/>
                    </a:xfrm>
                    <a:prstGeom prst="rect">
                      <a:avLst/>
                    </a:prstGeom>
                  </pic:spPr>
                </pic:pic>
              </a:graphicData>
            </a:graphic>
          </wp:inline>
        </w:drawing>
      </w:r>
    </w:p>
    <w:p w14:paraId="4F623586" w14:textId="77777777" w:rsidR="00992684" w:rsidRDefault="00992684" w:rsidP="00992684">
      <w:r>
        <w:rPr>
          <w:b/>
          <w:bCs/>
        </w:rPr>
        <w:t>Columns:</w:t>
      </w:r>
      <w:r>
        <w:t xml:space="preserve"> Household ID, State WIC ID, DOB (date of birth), WIC Type, Cert Date, Last LDTU, Benefit Dates, Special Formula Issued, Clinic ID.</w:t>
      </w:r>
    </w:p>
    <w:p w14:paraId="05AC3AD6" w14:textId="77777777" w:rsidR="00992684" w:rsidRDefault="00992684" w:rsidP="00992684">
      <w:r>
        <w:rPr>
          <w:b/>
          <w:bCs/>
        </w:rPr>
        <w:t xml:space="preserve">Counts: </w:t>
      </w:r>
      <w:r>
        <w:t>Participants.</w:t>
      </w:r>
    </w:p>
    <w:p w14:paraId="3B59DF76" w14:textId="77777777" w:rsidR="00992684" w:rsidRPr="004D40AD" w:rsidRDefault="00992684" w:rsidP="00992684">
      <w:r>
        <w:rPr>
          <w:b/>
          <w:bCs/>
        </w:rPr>
        <w:t xml:space="preserve">Grouped by: </w:t>
      </w:r>
      <w:r>
        <w:t>Clinic ID (where benefits were issued).</w:t>
      </w:r>
    </w:p>
    <w:p w14:paraId="01DE82CB" w14:textId="77777777" w:rsidR="00992684" w:rsidRPr="00284DCE" w:rsidRDefault="00992684" w:rsidP="00992684">
      <w:pPr>
        <w:pStyle w:val="Caption"/>
      </w:pPr>
      <w:r w:rsidRPr="00284DCE">
        <w:t>Tab 2 – Details</w:t>
      </w:r>
    </w:p>
    <w:p w14:paraId="504C5FD1" w14:textId="77777777" w:rsidR="00992684" w:rsidRDefault="00992684" w:rsidP="00992684">
      <w:pPr>
        <w:rPr>
          <w:rFonts w:ascii="Calibri Light" w:hAnsi="Calibri Light" w:cs="Calibri Light"/>
        </w:rPr>
      </w:pPr>
      <w:r w:rsidRPr="009F7D76">
        <w:rPr>
          <w:rFonts w:ascii="Calibri Light" w:hAnsi="Calibri Light" w:cs="Calibri Light"/>
          <w:noProof/>
        </w:rPr>
        <w:lastRenderedPageBreak/>
        <w:drawing>
          <wp:inline distT="0" distB="0" distL="0" distR="0" wp14:anchorId="3F8244DC" wp14:editId="03987B80">
            <wp:extent cx="4929759" cy="1250188"/>
            <wp:effectExtent l="0" t="0" r="4445" b="7620"/>
            <wp:docPr id="2678718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71811" name="Picture 1">
                      <a:extLst>
                        <a:ext uri="{C183D7F6-B498-43B3-948B-1728B52AA6E4}">
                          <adec:decorative xmlns:adec="http://schemas.microsoft.com/office/drawing/2017/decorative" val="1"/>
                        </a:ext>
                      </a:extLst>
                    </pic:cNvPr>
                    <pic:cNvPicPr/>
                  </pic:nvPicPr>
                  <pic:blipFill>
                    <a:blip r:embed="rId200"/>
                    <a:stretch>
                      <a:fillRect/>
                    </a:stretch>
                  </pic:blipFill>
                  <pic:spPr>
                    <a:xfrm>
                      <a:off x="0" y="0"/>
                      <a:ext cx="4929759" cy="1250188"/>
                    </a:xfrm>
                    <a:prstGeom prst="rect">
                      <a:avLst/>
                    </a:prstGeom>
                  </pic:spPr>
                </pic:pic>
              </a:graphicData>
            </a:graphic>
          </wp:inline>
        </w:drawing>
      </w:r>
    </w:p>
    <w:p w14:paraId="1D04A601" w14:textId="77777777" w:rsidR="00992684" w:rsidRDefault="00992684" w:rsidP="00992684">
      <w:pPr>
        <w:rPr>
          <w:rFonts w:asciiTheme="majorHAnsi" w:hAnsiTheme="majorHAnsi" w:cstheme="majorHAnsi"/>
        </w:rPr>
      </w:pPr>
      <w:r w:rsidRPr="004D40AD">
        <w:rPr>
          <w:rFonts w:asciiTheme="majorHAnsi" w:hAnsiTheme="majorHAnsi" w:cstheme="majorHAnsi"/>
          <w:b/>
          <w:bCs/>
        </w:rPr>
        <w:t xml:space="preserve">Columns: </w:t>
      </w:r>
      <w:r w:rsidRPr="004D40AD">
        <w:rPr>
          <w:rFonts w:asciiTheme="majorHAnsi" w:hAnsiTheme="majorHAnsi" w:cstheme="majorHAnsi"/>
        </w:rPr>
        <w:t>Date-Food Pkg (package), Date RX Created, Special/Medical Formula, RX Start Date, RX End Date, Staff-Created Rx.</w:t>
      </w:r>
    </w:p>
    <w:p w14:paraId="56612D02" w14:textId="77777777" w:rsidR="00992684" w:rsidRPr="004D40AD" w:rsidRDefault="00992684" w:rsidP="00992684">
      <w:pPr>
        <w:rPr>
          <w:rFonts w:asciiTheme="majorHAnsi" w:hAnsiTheme="majorHAnsi" w:cstheme="majorHAnsi"/>
        </w:rPr>
      </w:pPr>
      <w:r>
        <w:rPr>
          <w:rFonts w:asciiTheme="majorHAnsi" w:hAnsiTheme="majorHAnsi" w:cstheme="majorHAnsi"/>
          <w:b/>
          <w:bCs/>
        </w:rPr>
        <w:t xml:space="preserve">Grouped by: </w:t>
      </w:r>
      <w:r>
        <w:rPr>
          <w:rFonts w:asciiTheme="majorHAnsi" w:hAnsiTheme="majorHAnsi" w:cstheme="majorHAnsi"/>
        </w:rPr>
        <w:t>Clinic ID, Household ID, State WIC ID.</w:t>
      </w:r>
    </w:p>
    <w:p w14:paraId="69088BDA" w14:textId="77777777" w:rsidR="00992684" w:rsidRPr="00284DCE" w:rsidRDefault="00992684" w:rsidP="00992684">
      <w:pPr>
        <w:pStyle w:val="Caption"/>
      </w:pPr>
      <w:r w:rsidRPr="00284DCE">
        <w:t>Tab 3 – Staff</w:t>
      </w:r>
    </w:p>
    <w:p w14:paraId="07EA1A24" w14:textId="77777777" w:rsidR="00992684" w:rsidRDefault="00992684" w:rsidP="00992684">
      <w:pPr>
        <w:rPr>
          <w:rFonts w:ascii="Calibri Light" w:hAnsi="Calibri Light" w:cs="Calibri Light"/>
        </w:rPr>
      </w:pPr>
      <w:r w:rsidRPr="009F7D76">
        <w:rPr>
          <w:rFonts w:ascii="Calibri Light" w:hAnsi="Calibri Light" w:cs="Calibri Light"/>
          <w:noProof/>
        </w:rPr>
        <w:drawing>
          <wp:inline distT="0" distB="0" distL="0" distR="0" wp14:anchorId="0BC68D3C" wp14:editId="7729C74D">
            <wp:extent cx="2893060" cy="464312"/>
            <wp:effectExtent l="0" t="0" r="2540" b="0"/>
            <wp:docPr id="616193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93524" name="Picture 1">
                      <a:extLst>
                        <a:ext uri="{C183D7F6-B498-43B3-948B-1728B52AA6E4}">
                          <adec:decorative xmlns:adec="http://schemas.microsoft.com/office/drawing/2017/decorative" val="1"/>
                        </a:ext>
                      </a:extLst>
                    </pic:cNvPr>
                    <pic:cNvPicPr/>
                  </pic:nvPicPr>
                  <pic:blipFill>
                    <a:blip r:embed="rId201"/>
                    <a:stretch>
                      <a:fillRect/>
                    </a:stretch>
                  </pic:blipFill>
                  <pic:spPr>
                    <a:xfrm>
                      <a:off x="0" y="0"/>
                      <a:ext cx="2893060" cy="464312"/>
                    </a:xfrm>
                    <a:prstGeom prst="rect">
                      <a:avLst/>
                    </a:prstGeom>
                  </pic:spPr>
                </pic:pic>
              </a:graphicData>
            </a:graphic>
          </wp:inline>
        </w:drawing>
      </w:r>
    </w:p>
    <w:p w14:paraId="3AF998CA" w14:textId="77777777" w:rsidR="00992684" w:rsidRPr="004D40AD" w:rsidRDefault="00992684" w:rsidP="00992684">
      <w:pPr>
        <w:spacing w:after="300"/>
        <w:rPr>
          <w:rFonts w:asciiTheme="majorHAnsi" w:hAnsiTheme="majorHAnsi" w:cstheme="majorHAnsi"/>
        </w:rPr>
      </w:pPr>
      <w:r w:rsidRPr="004D40AD">
        <w:rPr>
          <w:rFonts w:asciiTheme="majorHAnsi" w:hAnsiTheme="majorHAnsi" w:cstheme="majorHAnsi"/>
          <w:b/>
          <w:bCs/>
        </w:rPr>
        <w:t xml:space="preserve">Columns: </w:t>
      </w:r>
      <w:r w:rsidRPr="004D40AD">
        <w:rPr>
          <w:rFonts w:asciiTheme="majorHAnsi" w:hAnsiTheme="majorHAnsi" w:cstheme="majorHAnsi"/>
        </w:rPr>
        <w:t>Staff-Created Rx, Household ID, State WIC ID.</w:t>
      </w:r>
    </w:p>
    <w:p w14:paraId="146762B0" w14:textId="77777777" w:rsidR="00992684" w:rsidRDefault="00992684" w:rsidP="00992684">
      <w:pPr>
        <w:pStyle w:val="Heading3"/>
      </w:pPr>
      <w:bookmarkStart w:id="111" w:name="_Toc235422881"/>
      <w:bookmarkStart w:id="112" w:name="_Toc244010796"/>
      <w:r>
        <w:t>Medical Formula by RX End Date</w:t>
      </w:r>
      <w:bookmarkEnd w:id="111"/>
      <w:bookmarkEnd w:id="112"/>
    </w:p>
    <w:p w14:paraId="5D41C397" w14:textId="77777777" w:rsidR="00992684" w:rsidRDefault="00992684" w:rsidP="00992684">
      <w:r>
        <w:t>Revised June 6, 2025</w:t>
      </w:r>
    </w:p>
    <w:p w14:paraId="3EF966E6" w14:textId="77777777" w:rsidR="00992684" w:rsidRDefault="00992684" w:rsidP="00992684">
      <w:pPr>
        <w:pStyle w:val="Heading4"/>
      </w:pPr>
      <w:r>
        <w:t>Overview</w:t>
      </w:r>
    </w:p>
    <w:p w14:paraId="00ED66BE" w14:textId="77777777" w:rsidR="00992684" w:rsidRDefault="00992684" w:rsidP="00992684">
      <w:r>
        <w:t>A list of participants who belong to the specified agency and have a food prescription for a medial formula that ends during the specified time period. In order for participants to be included in the report output, they must have been issued the medical formula on their last set of benefits. An OPTIONAL input control allows the report user to filter the report by the clinic where the participant belongs.</w:t>
      </w:r>
    </w:p>
    <w:p w14:paraId="2E8B2AB1" w14:textId="77777777" w:rsidR="00992684" w:rsidRDefault="00992684" w:rsidP="00992684">
      <w:pPr>
        <w:pStyle w:val="Heading4"/>
      </w:pPr>
      <w:r>
        <w:t>Some uses</w:t>
      </w:r>
    </w:p>
    <w:p w14:paraId="2BF18D76" w14:textId="77777777" w:rsidR="00992684" w:rsidRDefault="00992684" w:rsidP="00992684">
      <w:r>
        <w:t>Identify participants whose medical formula prescription is ending for outreach (inform participants they will need a new prescription to receive the same formula the next time benefits are issued).</w:t>
      </w:r>
    </w:p>
    <w:p w14:paraId="6CCCBFF1" w14:textId="77777777" w:rsidR="00992684" w:rsidRDefault="00992684" w:rsidP="00992684">
      <w:pPr>
        <w:pStyle w:val="Heading4"/>
      </w:pPr>
      <w:r>
        <w:t>Prompts</w:t>
      </w:r>
    </w:p>
    <w:p w14:paraId="05EC8178" w14:textId="77777777" w:rsidR="00992684" w:rsidRDefault="00992684" w:rsidP="00DB35CC">
      <w:pPr>
        <w:pStyle w:val="ListParagraph"/>
      </w:pPr>
      <w:r>
        <w:t>Agency ID – agency where the participants currently belong.</w:t>
      </w:r>
    </w:p>
    <w:p w14:paraId="5D2F8CAB" w14:textId="77777777" w:rsidR="00992684" w:rsidRDefault="00992684" w:rsidP="00DB35CC">
      <w:pPr>
        <w:pStyle w:val="ListParagraph"/>
      </w:pPr>
      <w:r>
        <w:t>Start Date – the first date in the time period during which the medical formula prescription expires.</w:t>
      </w:r>
    </w:p>
    <w:p w14:paraId="04345F2E" w14:textId="77777777" w:rsidR="00992684" w:rsidRPr="004C3DB5" w:rsidRDefault="00992684" w:rsidP="00DB35CC">
      <w:pPr>
        <w:pStyle w:val="ListParagraph"/>
      </w:pPr>
      <w:r>
        <w:t>End Date – the last date in the time period during which the medical formula prescription expires.</w:t>
      </w:r>
    </w:p>
    <w:p w14:paraId="68342021" w14:textId="77777777" w:rsidR="00992684" w:rsidRDefault="00992684" w:rsidP="00992684">
      <w:pPr>
        <w:pStyle w:val="Heading4"/>
      </w:pPr>
      <w:r>
        <w:t>Report outputs</w:t>
      </w:r>
    </w:p>
    <w:p w14:paraId="32C18993" w14:textId="77777777" w:rsidR="00992684" w:rsidRDefault="00992684" w:rsidP="00992684">
      <w:pPr>
        <w:pStyle w:val="Caption"/>
      </w:pPr>
      <w:r>
        <w:t xml:space="preserve">Tab 1 – </w:t>
      </w:r>
      <w:r w:rsidRPr="004C3DB5">
        <w:t>List</w:t>
      </w:r>
    </w:p>
    <w:p w14:paraId="45C7A258" w14:textId="77777777" w:rsidR="00992684" w:rsidRDefault="00992684" w:rsidP="00992684">
      <w:pPr>
        <w:pStyle w:val="Caption"/>
        <w:spacing w:before="60"/>
      </w:pPr>
      <w:r w:rsidRPr="00CB16A1">
        <w:rPr>
          <w:noProof/>
        </w:rPr>
        <w:lastRenderedPageBreak/>
        <w:drawing>
          <wp:inline distT="0" distB="0" distL="0" distR="0" wp14:anchorId="308A44A2" wp14:editId="4377B658">
            <wp:extent cx="5943600" cy="725170"/>
            <wp:effectExtent l="0" t="0" r="0" b="0"/>
            <wp:docPr id="14031821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82121" name="Picture 1">
                      <a:extLst>
                        <a:ext uri="{C183D7F6-B498-43B3-948B-1728B52AA6E4}">
                          <adec:decorative xmlns:adec="http://schemas.microsoft.com/office/drawing/2017/decorative" val="1"/>
                        </a:ext>
                      </a:extLst>
                    </pic:cNvPr>
                    <pic:cNvPicPr/>
                  </pic:nvPicPr>
                  <pic:blipFill>
                    <a:blip r:embed="rId202"/>
                    <a:stretch>
                      <a:fillRect/>
                    </a:stretch>
                  </pic:blipFill>
                  <pic:spPr>
                    <a:xfrm>
                      <a:off x="0" y="0"/>
                      <a:ext cx="5943600" cy="725170"/>
                    </a:xfrm>
                    <a:prstGeom prst="rect">
                      <a:avLst/>
                    </a:prstGeom>
                  </pic:spPr>
                </pic:pic>
              </a:graphicData>
            </a:graphic>
          </wp:inline>
        </w:drawing>
      </w:r>
    </w:p>
    <w:p w14:paraId="16ABF0EC" w14:textId="77777777" w:rsidR="00992684" w:rsidRDefault="00992684" w:rsidP="00992684">
      <w:r>
        <w:rPr>
          <w:b/>
          <w:bCs/>
        </w:rPr>
        <w:t xml:space="preserve">Columns: Row 1 – </w:t>
      </w:r>
      <w:r>
        <w:t xml:space="preserve">State WIC ID, Participant’s Name, DOB (date of birth), Medical Formula, Approval Length, Rx Start, Rx End, Last LDTU, FDTU. </w:t>
      </w:r>
      <w:r>
        <w:rPr>
          <w:b/>
          <w:bCs/>
        </w:rPr>
        <w:t xml:space="preserve">Row 2 – </w:t>
      </w:r>
      <w:r>
        <w:t>Household ID, Authorized Rep’s Name, Telephone #, Clinic, WIC Type, Cert Date, Cert End, MCA Due, PFDTU.</w:t>
      </w:r>
    </w:p>
    <w:p w14:paraId="5D46573D" w14:textId="77777777" w:rsidR="00992684" w:rsidRPr="004C3DB5" w:rsidRDefault="00992684" w:rsidP="00992684">
      <w:r>
        <w:rPr>
          <w:b/>
          <w:bCs/>
        </w:rPr>
        <w:t xml:space="preserve">Counts: </w:t>
      </w:r>
      <w:r>
        <w:t>Participants.</w:t>
      </w:r>
    </w:p>
    <w:p w14:paraId="6E8DA044" w14:textId="77777777" w:rsidR="00992684" w:rsidRDefault="00992684" w:rsidP="00992684">
      <w:pPr>
        <w:pStyle w:val="Caption"/>
      </w:pPr>
      <w:r>
        <w:t xml:space="preserve">Tab 2 – </w:t>
      </w:r>
      <w:r w:rsidRPr="004C3DB5">
        <w:t>Simple</w:t>
      </w:r>
      <w:r>
        <w:t xml:space="preserve"> List</w:t>
      </w:r>
    </w:p>
    <w:p w14:paraId="4A4A3A20" w14:textId="77777777" w:rsidR="00992684" w:rsidRDefault="00992684" w:rsidP="00992684">
      <w:r w:rsidRPr="00CB16A1">
        <w:rPr>
          <w:noProof/>
        </w:rPr>
        <w:drawing>
          <wp:inline distT="0" distB="0" distL="0" distR="0" wp14:anchorId="629B3059" wp14:editId="769AB320">
            <wp:extent cx="5943600" cy="429260"/>
            <wp:effectExtent l="0" t="0" r="0" b="8890"/>
            <wp:docPr id="5030182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18260" name="Picture 1">
                      <a:extLst>
                        <a:ext uri="{C183D7F6-B498-43B3-948B-1728B52AA6E4}">
                          <adec:decorative xmlns:adec="http://schemas.microsoft.com/office/drawing/2017/decorative" val="1"/>
                        </a:ext>
                      </a:extLst>
                    </pic:cNvPr>
                    <pic:cNvPicPr/>
                  </pic:nvPicPr>
                  <pic:blipFill>
                    <a:blip r:embed="rId203"/>
                    <a:stretch>
                      <a:fillRect/>
                    </a:stretch>
                  </pic:blipFill>
                  <pic:spPr>
                    <a:xfrm>
                      <a:off x="0" y="0"/>
                      <a:ext cx="5943600" cy="429260"/>
                    </a:xfrm>
                    <a:prstGeom prst="rect">
                      <a:avLst/>
                    </a:prstGeom>
                  </pic:spPr>
                </pic:pic>
              </a:graphicData>
            </a:graphic>
          </wp:inline>
        </w:drawing>
      </w:r>
    </w:p>
    <w:p w14:paraId="1CA4CD58" w14:textId="77777777" w:rsidR="00992684" w:rsidRDefault="00992684" w:rsidP="00992684">
      <w:r>
        <w:rPr>
          <w:b/>
          <w:bCs/>
        </w:rPr>
        <w:t xml:space="preserve">Columns: </w:t>
      </w:r>
      <w:r>
        <w:t>State WIC ID, Participant’s Name, DOB (date of birth), Medical Formula, Approval Length, Rx Start, Rx End, FDTU, Last LDTU.</w:t>
      </w:r>
    </w:p>
    <w:p w14:paraId="79667C23" w14:textId="77777777" w:rsidR="00992684" w:rsidRPr="004C3DB5" w:rsidRDefault="00992684" w:rsidP="00992684">
      <w:r>
        <w:rPr>
          <w:b/>
          <w:bCs/>
        </w:rPr>
        <w:t>Counts:</w:t>
      </w:r>
      <w:r>
        <w:t xml:space="preserve"> Participants.</w:t>
      </w:r>
    </w:p>
    <w:p w14:paraId="1EAC5951"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13" w:name="_Toc235422882"/>
      <w:r>
        <w:br w:type="page"/>
      </w:r>
    </w:p>
    <w:p w14:paraId="22DA4436" w14:textId="062A452C" w:rsidR="00992684" w:rsidRDefault="00992684" w:rsidP="00992684">
      <w:pPr>
        <w:pStyle w:val="Heading2"/>
      </w:pPr>
      <w:bookmarkStart w:id="114" w:name="_Toc244010797"/>
      <w:r>
        <w:lastRenderedPageBreak/>
        <w:t>Height/Weight/Blood</w:t>
      </w:r>
      <w:bookmarkEnd w:id="113"/>
      <w:bookmarkEnd w:id="114"/>
    </w:p>
    <w:p w14:paraId="2A777F8B" w14:textId="77777777" w:rsidR="00992684" w:rsidRDefault="00992684" w:rsidP="00992684">
      <w:pPr>
        <w:pStyle w:val="Heading3"/>
      </w:pPr>
      <w:bookmarkStart w:id="115" w:name="_Toc235422883"/>
      <w:bookmarkStart w:id="116" w:name="_Toc244010798"/>
      <w:r>
        <w:t>Hemoglobin Measurements</w:t>
      </w:r>
      <w:bookmarkEnd w:id="115"/>
      <w:bookmarkEnd w:id="116"/>
    </w:p>
    <w:p w14:paraId="4564CC9D" w14:textId="77777777" w:rsidR="00992684" w:rsidRDefault="00992684" w:rsidP="00992684">
      <w:r>
        <w:t>Revised June 2, 2025</w:t>
      </w:r>
    </w:p>
    <w:p w14:paraId="470A8A10" w14:textId="77777777" w:rsidR="00992684" w:rsidRDefault="00992684" w:rsidP="00992684">
      <w:pPr>
        <w:pStyle w:val="Heading4"/>
      </w:pPr>
      <w:r>
        <w:t>Overview</w:t>
      </w:r>
    </w:p>
    <w:p w14:paraId="7A5F5848" w14:textId="77777777" w:rsidR="00992684" w:rsidRDefault="00992684" w:rsidP="00992684">
      <w:r>
        <w:t>A list of participants who belong to the specified agency and had a hemoglobin measurement during the specified dates. The report output includes the measurement date, whether a referral date was entered, the staff person who performed the hemoglobin test, and whether it was performed during an MCA. The counts tab provides a total count of participants with hemoglobin measurements, total count and percentage of low measurements (based on assignment of risk factor 201), total within normal limits (WNL), total performed at an MCA, unduplicated number of participants with measurements, and an unduplicated number of participants with measurement at MCA.</w:t>
      </w:r>
    </w:p>
    <w:p w14:paraId="36CAC582" w14:textId="77777777" w:rsidR="00992684" w:rsidRDefault="00992684" w:rsidP="00992684">
      <w:pPr>
        <w:pStyle w:val="Heading4"/>
      </w:pPr>
      <w:r>
        <w:t>Some uses</w:t>
      </w:r>
    </w:p>
    <w:p w14:paraId="1C07CFBD" w14:textId="77777777" w:rsidR="00992684" w:rsidRDefault="00992684" w:rsidP="00DB35CC">
      <w:pPr>
        <w:pStyle w:val="ListParagraph"/>
      </w:pPr>
      <w:r>
        <w:t>Obtain a general number of cuvettes used.</w:t>
      </w:r>
    </w:p>
    <w:p w14:paraId="72B95262" w14:textId="77777777" w:rsidR="00992684" w:rsidRDefault="00992684" w:rsidP="00DB35CC">
      <w:pPr>
        <w:pStyle w:val="ListParagraph"/>
      </w:pPr>
      <w:r>
        <w:t>Obtain the number of hemoglobin measurements performed at a clinic.</w:t>
      </w:r>
    </w:p>
    <w:p w14:paraId="4A9A79CE" w14:textId="77777777" w:rsidR="00992684" w:rsidRDefault="00992684" w:rsidP="00DB35CC">
      <w:pPr>
        <w:pStyle w:val="ListParagraph"/>
      </w:pPr>
      <w:r>
        <w:t>Obtain the number of participants with hemoglobin measurements performed at a clinic or during an MCA.</w:t>
      </w:r>
    </w:p>
    <w:p w14:paraId="233FA596" w14:textId="77777777" w:rsidR="00992684" w:rsidRDefault="00992684" w:rsidP="00DB35CC">
      <w:pPr>
        <w:pStyle w:val="ListParagraph"/>
      </w:pPr>
      <w:r>
        <w:t>Identify staff who performed hemoglobin measurements (for chart audits, etc.).</w:t>
      </w:r>
    </w:p>
    <w:p w14:paraId="5BC0257C" w14:textId="77777777" w:rsidR="00992684" w:rsidRDefault="00992684" w:rsidP="00992684">
      <w:pPr>
        <w:pStyle w:val="Heading4"/>
      </w:pPr>
      <w:r>
        <w:t>Prompts</w:t>
      </w:r>
    </w:p>
    <w:p w14:paraId="756AF683" w14:textId="77777777" w:rsidR="00992684" w:rsidRDefault="00992684" w:rsidP="00DB35CC">
      <w:pPr>
        <w:pStyle w:val="ListParagraph"/>
      </w:pPr>
      <w:r>
        <w:t>Agency ID – agency where the participant currently belongs.</w:t>
      </w:r>
    </w:p>
    <w:p w14:paraId="237FF215" w14:textId="77777777" w:rsidR="00992684" w:rsidRDefault="00992684" w:rsidP="00DB35CC">
      <w:pPr>
        <w:pStyle w:val="ListParagraph"/>
      </w:pPr>
      <w:r>
        <w:t>Start Date – the first date in the time period during which a hemoglobin measurement was entered, a risk factor record was created, an MCA or cert was completed, or a pseudo-cert was created.</w:t>
      </w:r>
    </w:p>
    <w:p w14:paraId="7E76D815" w14:textId="77777777" w:rsidR="00992684" w:rsidRPr="004C3DB5" w:rsidRDefault="00992684" w:rsidP="00DB35CC">
      <w:pPr>
        <w:pStyle w:val="ListParagraph"/>
      </w:pPr>
      <w:r>
        <w:t>End Date – the last date in the time period during which a hemoglobin measurement was entered, a risk factor record was created, an MCA or cert was completed, or a pseudo-cert was created.</w:t>
      </w:r>
    </w:p>
    <w:p w14:paraId="304C9045" w14:textId="77777777" w:rsidR="00992684" w:rsidRDefault="00992684" w:rsidP="00992684">
      <w:pPr>
        <w:pStyle w:val="Heading4"/>
      </w:pPr>
      <w:r>
        <w:t>Report outputs</w:t>
      </w:r>
    </w:p>
    <w:p w14:paraId="04477D9D" w14:textId="77777777" w:rsidR="00992684" w:rsidRDefault="00992684" w:rsidP="00992684">
      <w:pPr>
        <w:pStyle w:val="Caption"/>
      </w:pPr>
      <w:r>
        <w:t xml:space="preserve">Tab 1 – </w:t>
      </w:r>
      <w:r w:rsidRPr="004C3DB5">
        <w:t>Participant</w:t>
      </w:r>
      <w:r>
        <w:t xml:space="preserve"> List</w:t>
      </w:r>
    </w:p>
    <w:p w14:paraId="45AA9BA5" w14:textId="77777777" w:rsidR="00992684" w:rsidRDefault="00992684" w:rsidP="00992684">
      <w:pPr>
        <w:pStyle w:val="Caption"/>
        <w:spacing w:before="60"/>
      </w:pPr>
      <w:r w:rsidRPr="004510CB">
        <w:rPr>
          <w:noProof/>
        </w:rPr>
        <w:drawing>
          <wp:inline distT="0" distB="0" distL="0" distR="0" wp14:anchorId="27D6C8F0" wp14:editId="75E771D5">
            <wp:extent cx="5943600" cy="783590"/>
            <wp:effectExtent l="0" t="0" r="0" b="0"/>
            <wp:docPr id="6213667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66798" name="Picture 1">
                      <a:extLst>
                        <a:ext uri="{C183D7F6-B498-43B3-948B-1728B52AA6E4}">
                          <adec:decorative xmlns:adec="http://schemas.microsoft.com/office/drawing/2017/decorative" val="1"/>
                        </a:ext>
                      </a:extLst>
                    </pic:cNvPr>
                    <pic:cNvPicPr/>
                  </pic:nvPicPr>
                  <pic:blipFill>
                    <a:blip r:embed="rId204"/>
                    <a:stretch>
                      <a:fillRect/>
                    </a:stretch>
                  </pic:blipFill>
                  <pic:spPr>
                    <a:xfrm>
                      <a:off x="0" y="0"/>
                      <a:ext cx="5943600" cy="783590"/>
                    </a:xfrm>
                    <a:prstGeom prst="rect">
                      <a:avLst/>
                    </a:prstGeom>
                  </pic:spPr>
                </pic:pic>
              </a:graphicData>
            </a:graphic>
          </wp:inline>
        </w:drawing>
      </w:r>
    </w:p>
    <w:p w14:paraId="3D21D7D7" w14:textId="77777777" w:rsidR="00992684" w:rsidRDefault="00992684" w:rsidP="00992684">
      <w:r w:rsidRPr="004510CB">
        <w:rPr>
          <w:noProof/>
        </w:rPr>
        <w:lastRenderedPageBreak/>
        <w:drawing>
          <wp:inline distT="0" distB="0" distL="0" distR="0" wp14:anchorId="4B06DFA1" wp14:editId="78574F56">
            <wp:extent cx="3472688" cy="648716"/>
            <wp:effectExtent l="0" t="0" r="0" b="0"/>
            <wp:docPr id="13655911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91112" name="Picture 1">
                      <a:extLst>
                        <a:ext uri="{C183D7F6-B498-43B3-948B-1728B52AA6E4}">
                          <adec:decorative xmlns:adec="http://schemas.microsoft.com/office/drawing/2017/decorative" val="1"/>
                        </a:ext>
                      </a:extLst>
                    </pic:cNvPr>
                    <pic:cNvPicPr/>
                  </pic:nvPicPr>
                  <pic:blipFill>
                    <a:blip r:embed="rId205"/>
                    <a:stretch>
                      <a:fillRect/>
                    </a:stretch>
                  </pic:blipFill>
                  <pic:spPr>
                    <a:xfrm>
                      <a:off x="0" y="0"/>
                      <a:ext cx="3472688" cy="648716"/>
                    </a:xfrm>
                    <a:prstGeom prst="rect">
                      <a:avLst/>
                    </a:prstGeom>
                  </pic:spPr>
                </pic:pic>
              </a:graphicData>
            </a:graphic>
          </wp:inline>
        </w:drawing>
      </w:r>
    </w:p>
    <w:p w14:paraId="56623735" w14:textId="77777777" w:rsidR="00992684" w:rsidRDefault="00992684" w:rsidP="00992684">
      <w:r>
        <w:rPr>
          <w:b/>
          <w:bCs/>
        </w:rPr>
        <w:t xml:space="preserve">Columns: </w:t>
      </w:r>
      <w:r>
        <w:t>Clinic ID, Household ID, State WIC ID, WIC Type, First Name, Last Name, DOB (date of birth), Meas. (measurement) Date, Referral Date, MCA, Hgb (hemoglobin), Staff Person.</w:t>
      </w:r>
    </w:p>
    <w:p w14:paraId="10ECDFDF" w14:textId="77777777" w:rsidR="00992684" w:rsidRDefault="00992684" w:rsidP="00992684">
      <w:r>
        <w:rPr>
          <w:b/>
          <w:bCs/>
        </w:rPr>
        <w:t xml:space="preserve">Counts: </w:t>
      </w:r>
      <w:r>
        <w:t>Participants.</w:t>
      </w:r>
    </w:p>
    <w:p w14:paraId="6A552BE6" w14:textId="77777777" w:rsidR="00992684" w:rsidRPr="004C3DB5" w:rsidRDefault="00992684" w:rsidP="00992684">
      <w:r>
        <w:rPr>
          <w:b/>
          <w:bCs/>
        </w:rPr>
        <w:t xml:space="preserve">Grouped by: </w:t>
      </w:r>
      <w:r>
        <w:t>Clinic ID.</w:t>
      </w:r>
    </w:p>
    <w:p w14:paraId="6082181B" w14:textId="77777777" w:rsidR="00992684" w:rsidRDefault="00992684" w:rsidP="00992684">
      <w:pPr>
        <w:pStyle w:val="Caption"/>
      </w:pPr>
      <w:r>
        <w:t xml:space="preserve">Tab 2 – </w:t>
      </w:r>
      <w:r w:rsidRPr="004C3DB5">
        <w:t>Counts</w:t>
      </w:r>
    </w:p>
    <w:p w14:paraId="79E39FD1" w14:textId="77777777" w:rsidR="00992684" w:rsidRDefault="00992684" w:rsidP="00992684">
      <w:r w:rsidRPr="004510CB">
        <w:rPr>
          <w:noProof/>
        </w:rPr>
        <w:drawing>
          <wp:inline distT="0" distB="0" distL="0" distR="0" wp14:anchorId="526CBD03" wp14:editId="309BFEC6">
            <wp:extent cx="4952873" cy="1477391"/>
            <wp:effectExtent l="0" t="0" r="635" b="8890"/>
            <wp:docPr id="7886073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07330" name="Picture 1">
                      <a:extLst>
                        <a:ext uri="{C183D7F6-B498-43B3-948B-1728B52AA6E4}">
                          <adec:decorative xmlns:adec="http://schemas.microsoft.com/office/drawing/2017/decorative" val="1"/>
                        </a:ext>
                      </a:extLst>
                    </pic:cNvPr>
                    <pic:cNvPicPr/>
                  </pic:nvPicPr>
                  <pic:blipFill>
                    <a:blip r:embed="rId206"/>
                    <a:stretch>
                      <a:fillRect/>
                    </a:stretch>
                  </pic:blipFill>
                  <pic:spPr>
                    <a:xfrm>
                      <a:off x="0" y="0"/>
                      <a:ext cx="4952873" cy="1477391"/>
                    </a:xfrm>
                    <a:prstGeom prst="rect">
                      <a:avLst/>
                    </a:prstGeom>
                  </pic:spPr>
                </pic:pic>
              </a:graphicData>
            </a:graphic>
          </wp:inline>
        </w:drawing>
      </w:r>
    </w:p>
    <w:p w14:paraId="2C77173A" w14:textId="77777777" w:rsidR="00992684" w:rsidRDefault="00992684" w:rsidP="00992684">
      <w:r>
        <w:rPr>
          <w:b/>
          <w:bCs/>
        </w:rPr>
        <w:t xml:space="preserve">Columns: </w:t>
      </w:r>
      <w:r>
        <w:t>Total Hgb Measurements, Total Low Hgb Measurements (%), Total WNL (within normal limits) Hgb Measurements, Total MCAs with Hgb Measurements, Unduplicated Hgb Measurements, Unduplicated MCAs with Hgb Measurements.</w:t>
      </w:r>
    </w:p>
    <w:p w14:paraId="6FC2E11D" w14:textId="77777777" w:rsidR="00992684" w:rsidRDefault="00992684" w:rsidP="00992684">
      <w:r>
        <w:rPr>
          <w:b/>
          <w:bCs/>
        </w:rPr>
        <w:t xml:space="preserve">Rows: </w:t>
      </w:r>
      <w:r>
        <w:t>AGENCY, CLINIC ID.</w:t>
      </w:r>
    </w:p>
    <w:p w14:paraId="2242F598" w14:textId="77777777" w:rsidR="00992684" w:rsidRDefault="00992684" w:rsidP="00992684">
      <w:pPr>
        <w:pStyle w:val="Heading3"/>
      </w:pPr>
      <w:bookmarkStart w:id="117" w:name="_Toc235422884"/>
      <w:bookmarkStart w:id="118" w:name="_Toc244010799"/>
      <w:r>
        <w:t>Low Hemoglobin</w:t>
      </w:r>
      <w:bookmarkEnd w:id="117"/>
      <w:bookmarkEnd w:id="118"/>
    </w:p>
    <w:p w14:paraId="7DD49CF6" w14:textId="77777777" w:rsidR="00992684" w:rsidRDefault="00992684" w:rsidP="00992684">
      <w:r>
        <w:t>Revised March 6, 2025</w:t>
      </w:r>
    </w:p>
    <w:p w14:paraId="609673EA" w14:textId="77777777" w:rsidR="00992684" w:rsidRDefault="00992684" w:rsidP="00992684">
      <w:pPr>
        <w:pStyle w:val="Heading4"/>
      </w:pPr>
      <w:r>
        <w:t>Overview</w:t>
      </w:r>
    </w:p>
    <w:p w14:paraId="06E9BD3D" w14:textId="77777777" w:rsidR="00992684" w:rsidRDefault="00992684" w:rsidP="00992684">
      <w:r>
        <w:t xml:space="preserve">A list of participants, based on their WIC Type at the time of measurement, who belong to the specified agencies and have had a hemoglobin measurement taken during the specified dates that is less than or equal to the specified hemoglobin value.  </w:t>
      </w:r>
    </w:p>
    <w:p w14:paraId="500D8FD8" w14:textId="77777777" w:rsidR="00992684" w:rsidRDefault="00992684" w:rsidP="00992684">
      <w:r>
        <w:t>The report output includes three different lists: 1) A list and count of all participants with a low hemoglobin; 2) A list of all hemoglobin records for those participants; and 3) A list of the most recent hemoglobin measurements that have occurred since the Start Date entered into the prompt.</w:t>
      </w:r>
    </w:p>
    <w:p w14:paraId="335444A2" w14:textId="77777777" w:rsidR="00992684" w:rsidRDefault="00992684" w:rsidP="00992684">
      <w:pPr>
        <w:pStyle w:val="Heading4"/>
      </w:pPr>
      <w:r>
        <w:t>Some uses</w:t>
      </w:r>
    </w:p>
    <w:p w14:paraId="42D9DBA9" w14:textId="77777777" w:rsidR="00992684" w:rsidRDefault="00992684" w:rsidP="00DB35CC">
      <w:pPr>
        <w:pStyle w:val="ListParagraph"/>
      </w:pPr>
      <w:r>
        <w:t>Identify participants with low hemoglobin for chart audits or follow-up.</w:t>
      </w:r>
    </w:p>
    <w:p w14:paraId="3ACCAFF2" w14:textId="77777777" w:rsidR="00992684" w:rsidRDefault="00992684" w:rsidP="00DB35CC">
      <w:pPr>
        <w:pStyle w:val="ListParagraph"/>
      </w:pPr>
      <w:r>
        <w:t>Review all hemoglobin records to determine impact of WIC intervention.</w:t>
      </w:r>
    </w:p>
    <w:p w14:paraId="5986B0AD" w14:textId="77777777" w:rsidR="00992684" w:rsidRDefault="00992684" w:rsidP="00992684">
      <w:pPr>
        <w:pStyle w:val="Heading4"/>
      </w:pPr>
      <w:r>
        <w:lastRenderedPageBreak/>
        <w:t>Prompts</w:t>
      </w:r>
    </w:p>
    <w:p w14:paraId="1F34CDEB" w14:textId="77777777" w:rsidR="00992684" w:rsidRDefault="00992684" w:rsidP="00DB35CC">
      <w:pPr>
        <w:pStyle w:val="ListParagraph"/>
      </w:pPr>
      <w:r>
        <w:t>Agency ID(s) – agency where the participants currently belong.</w:t>
      </w:r>
    </w:p>
    <w:p w14:paraId="47CC6785" w14:textId="77777777" w:rsidR="00992684" w:rsidRDefault="00992684" w:rsidP="00DB35CC">
      <w:pPr>
        <w:pStyle w:val="ListParagraph"/>
      </w:pPr>
      <w:r>
        <w:t>Hemoglobin – the upper limit for the hemoglobin value.</w:t>
      </w:r>
    </w:p>
    <w:p w14:paraId="07AC272C" w14:textId="77777777" w:rsidR="00992684" w:rsidRDefault="00992684" w:rsidP="00DB35CC">
      <w:pPr>
        <w:pStyle w:val="ListParagraph"/>
      </w:pPr>
      <w:r>
        <w:t>Start Date – the first date in the time period during which the participants have a low hemoglobin measurement or all measurements on or after this date.</w:t>
      </w:r>
    </w:p>
    <w:p w14:paraId="72676BE4" w14:textId="77777777" w:rsidR="00992684" w:rsidRPr="004C3DB5" w:rsidRDefault="00992684" w:rsidP="00DB35CC">
      <w:pPr>
        <w:pStyle w:val="ListParagraph"/>
      </w:pPr>
      <w:r>
        <w:t>End Date – the last date in the time period during which the participants have a low hemoglobin measurement.</w:t>
      </w:r>
    </w:p>
    <w:p w14:paraId="04A310C7" w14:textId="77777777" w:rsidR="00992684" w:rsidRDefault="00992684" w:rsidP="00DB35CC">
      <w:pPr>
        <w:pStyle w:val="ListParagraph"/>
      </w:pPr>
      <w:r>
        <w:t>WIC Type(s) – the WIC type at the time of the hemoglobin measurement.</w:t>
      </w:r>
    </w:p>
    <w:p w14:paraId="7EC75B03" w14:textId="77777777" w:rsidR="00992684" w:rsidRDefault="00992684" w:rsidP="00992684">
      <w:pPr>
        <w:pStyle w:val="Heading4"/>
      </w:pPr>
      <w:r>
        <w:t>Report output</w:t>
      </w:r>
    </w:p>
    <w:p w14:paraId="40FB6F30" w14:textId="77777777" w:rsidR="00992684" w:rsidRDefault="00992684" w:rsidP="00992684">
      <w:pPr>
        <w:pStyle w:val="Caption"/>
      </w:pPr>
      <w:r>
        <w:t>Tab 1 – Low Hgb</w:t>
      </w:r>
    </w:p>
    <w:p w14:paraId="08E549E6" w14:textId="77777777" w:rsidR="00992684" w:rsidRPr="00D20195" w:rsidRDefault="00992684" w:rsidP="00992684">
      <w:pPr>
        <w:spacing w:before="60"/>
      </w:pPr>
      <w:r w:rsidRPr="008A6928">
        <w:rPr>
          <w:noProof/>
        </w:rPr>
        <w:drawing>
          <wp:inline distT="0" distB="0" distL="0" distR="0" wp14:anchorId="6B89ADDF" wp14:editId="1BE029D8">
            <wp:extent cx="5943600" cy="681990"/>
            <wp:effectExtent l="0" t="0" r="0" b="3810"/>
            <wp:docPr id="12381296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29674" name="Picture 1">
                      <a:extLst>
                        <a:ext uri="{C183D7F6-B498-43B3-948B-1728B52AA6E4}">
                          <adec:decorative xmlns:adec="http://schemas.microsoft.com/office/drawing/2017/decorative" val="1"/>
                        </a:ext>
                      </a:extLst>
                    </pic:cNvPr>
                    <pic:cNvPicPr/>
                  </pic:nvPicPr>
                  <pic:blipFill>
                    <a:blip r:embed="rId207"/>
                    <a:stretch>
                      <a:fillRect/>
                    </a:stretch>
                  </pic:blipFill>
                  <pic:spPr>
                    <a:xfrm>
                      <a:off x="0" y="0"/>
                      <a:ext cx="5943600" cy="681990"/>
                    </a:xfrm>
                    <a:prstGeom prst="rect">
                      <a:avLst/>
                    </a:prstGeom>
                  </pic:spPr>
                </pic:pic>
              </a:graphicData>
            </a:graphic>
          </wp:inline>
        </w:drawing>
      </w:r>
    </w:p>
    <w:p w14:paraId="5F50BEA4" w14:textId="77777777" w:rsidR="00992684" w:rsidRDefault="00992684" w:rsidP="00992684">
      <w:pPr>
        <w:pStyle w:val="Caption"/>
        <w:spacing w:before="60"/>
      </w:pPr>
      <w:r w:rsidRPr="00D20195">
        <w:rPr>
          <w:noProof/>
        </w:rPr>
        <w:drawing>
          <wp:inline distT="0" distB="0" distL="0" distR="0" wp14:anchorId="01B1F141" wp14:editId="2280FD6B">
            <wp:extent cx="2493264" cy="678688"/>
            <wp:effectExtent l="0" t="0" r="2540" b="7620"/>
            <wp:docPr id="14478965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96568" name="Picture 1">
                      <a:extLst>
                        <a:ext uri="{C183D7F6-B498-43B3-948B-1728B52AA6E4}">
                          <adec:decorative xmlns:adec="http://schemas.microsoft.com/office/drawing/2017/decorative" val="1"/>
                        </a:ext>
                      </a:extLst>
                    </pic:cNvPr>
                    <pic:cNvPicPr/>
                  </pic:nvPicPr>
                  <pic:blipFill>
                    <a:blip r:embed="rId208"/>
                    <a:stretch>
                      <a:fillRect/>
                    </a:stretch>
                  </pic:blipFill>
                  <pic:spPr>
                    <a:xfrm>
                      <a:off x="0" y="0"/>
                      <a:ext cx="2493264" cy="678688"/>
                    </a:xfrm>
                    <a:prstGeom prst="rect">
                      <a:avLst/>
                    </a:prstGeom>
                  </pic:spPr>
                </pic:pic>
              </a:graphicData>
            </a:graphic>
          </wp:inline>
        </w:drawing>
      </w:r>
    </w:p>
    <w:p w14:paraId="37AE7B5C" w14:textId="77777777" w:rsidR="00992684" w:rsidRDefault="00992684" w:rsidP="00992684">
      <w:r>
        <w:rPr>
          <w:b/>
          <w:bCs/>
        </w:rPr>
        <w:t xml:space="preserve">Columns: </w:t>
      </w:r>
      <w:r>
        <w:t>Household ID, State WIC ID, DOB (date of birth), Age – when measured, Staff Entered Bloodwork, Hgb (hemoglobin) date, Hgb value, WIC Type at Meas. (measurement), Measured at Cert, Cert Start, Cert End, Current WIC Type, High Risk, Race/Ethnicity or Cultural Identity, Next Appt Date, Clinic ID,</w:t>
      </w:r>
    </w:p>
    <w:p w14:paraId="3BBF53D6" w14:textId="77777777" w:rsidR="00992684" w:rsidRDefault="00992684" w:rsidP="00992684">
      <w:r>
        <w:rPr>
          <w:b/>
          <w:bCs/>
        </w:rPr>
        <w:t xml:space="preserve">Counts: </w:t>
      </w:r>
      <w:r>
        <w:t>Participants.</w:t>
      </w:r>
    </w:p>
    <w:p w14:paraId="3600034C" w14:textId="77777777" w:rsidR="00992684" w:rsidRPr="004C3DB5" w:rsidRDefault="00992684" w:rsidP="00992684">
      <w:r>
        <w:rPr>
          <w:b/>
          <w:bCs/>
        </w:rPr>
        <w:t xml:space="preserve">Grouped by: </w:t>
      </w:r>
      <w:r>
        <w:t>Agency ID.</w:t>
      </w:r>
    </w:p>
    <w:p w14:paraId="398B4A2F" w14:textId="77777777" w:rsidR="00992684" w:rsidRDefault="00992684" w:rsidP="00992684">
      <w:pPr>
        <w:pStyle w:val="Caption"/>
      </w:pPr>
      <w:r>
        <w:t>Tab 2 – All Hgb Records</w:t>
      </w:r>
    </w:p>
    <w:p w14:paraId="2FA9C32B" w14:textId="77777777" w:rsidR="00992684" w:rsidRDefault="00992684" w:rsidP="00992684">
      <w:pPr>
        <w:spacing w:before="60"/>
      </w:pPr>
      <w:r w:rsidRPr="008B663D">
        <w:rPr>
          <w:noProof/>
        </w:rPr>
        <w:drawing>
          <wp:inline distT="0" distB="0" distL="0" distR="0" wp14:anchorId="4986AB31" wp14:editId="4E6265EB">
            <wp:extent cx="5943600" cy="1340485"/>
            <wp:effectExtent l="0" t="0" r="0" b="0"/>
            <wp:docPr id="2394753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75329" name="Picture 1">
                      <a:extLst>
                        <a:ext uri="{C183D7F6-B498-43B3-948B-1728B52AA6E4}">
                          <adec:decorative xmlns:adec="http://schemas.microsoft.com/office/drawing/2017/decorative" val="1"/>
                        </a:ext>
                      </a:extLst>
                    </pic:cNvPr>
                    <pic:cNvPicPr/>
                  </pic:nvPicPr>
                  <pic:blipFill>
                    <a:blip r:embed="rId209"/>
                    <a:stretch>
                      <a:fillRect/>
                    </a:stretch>
                  </pic:blipFill>
                  <pic:spPr>
                    <a:xfrm>
                      <a:off x="0" y="0"/>
                      <a:ext cx="5943600" cy="1340485"/>
                    </a:xfrm>
                    <a:prstGeom prst="rect">
                      <a:avLst/>
                    </a:prstGeom>
                  </pic:spPr>
                </pic:pic>
              </a:graphicData>
            </a:graphic>
          </wp:inline>
        </w:drawing>
      </w:r>
    </w:p>
    <w:p w14:paraId="1EB11726" w14:textId="77777777" w:rsidR="00992684" w:rsidRDefault="00992684" w:rsidP="00992684">
      <w:pPr>
        <w:spacing w:before="60"/>
      </w:pPr>
      <w:r>
        <w:rPr>
          <w:b/>
          <w:bCs/>
        </w:rPr>
        <w:t xml:space="preserve">Columns: Table 1 – </w:t>
      </w:r>
      <w:r>
        <w:t xml:space="preserve">Household ID, DOB (date of birth), Current Start Date, Current Cert End Date, Current WIC Type, HR (high risk) – Most Recent Cert, Race/Ethnicity or Cultural Identity, Clinic ID. </w:t>
      </w:r>
      <w:r>
        <w:rPr>
          <w:b/>
          <w:bCs/>
        </w:rPr>
        <w:t xml:space="preserve">Table 2 – </w:t>
      </w:r>
      <w:r>
        <w:t>Age at Meas. (measurement), Staff Entered Bloodwork, Meas. Date, Months bn Meas., Hgb Value, Change, WIC Type at Meas., Measured at Cert/Recert, Reason if No Hgb Value, HR Fu Note.</w:t>
      </w:r>
    </w:p>
    <w:p w14:paraId="0AD1CE12" w14:textId="77777777" w:rsidR="00992684" w:rsidRPr="004C3DB5" w:rsidRDefault="00992684" w:rsidP="00992684">
      <w:pPr>
        <w:spacing w:before="60"/>
      </w:pPr>
      <w:r>
        <w:rPr>
          <w:b/>
          <w:bCs/>
        </w:rPr>
        <w:t xml:space="preserve">Grouped by: </w:t>
      </w:r>
      <w:r>
        <w:t>State WIC ID.</w:t>
      </w:r>
    </w:p>
    <w:p w14:paraId="2DDB4409" w14:textId="77777777" w:rsidR="00992684" w:rsidRDefault="00992684" w:rsidP="00992684">
      <w:pPr>
        <w:pStyle w:val="Caption"/>
      </w:pPr>
      <w:r>
        <w:lastRenderedPageBreak/>
        <w:t>Tab 3 – Recent Hgb Records</w:t>
      </w:r>
    </w:p>
    <w:p w14:paraId="4FCDC949" w14:textId="77777777" w:rsidR="00992684" w:rsidRDefault="00992684" w:rsidP="00992684">
      <w:pPr>
        <w:spacing w:before="60"/>
      </w:pPr>
      <w:r w:rsidRPr="008A6928">
        <w:rPr>
          <w:noProof/>
        </w:rPr>
        <w:drawing>
          <wp:inline distT="0" distB="0" distL="0" distR="0" wp14:anchorId="2FECD086" wp14:editId="2B086A97">
            <wp:extent cx="5943600" cy="1055370"/>
            <wp:effectExtent l="0" t="0" r="0" b="0"/>
            <wp:docPr id="11700555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55507" name="Picture 1">
                      <a:extLst>
                        <a:ext uri="{C183D7F6-B498-43B3-948B-1728B52AA6E4}">
                          <adec:decorative xmlns:adec="http://schemas.microsoft.com/office/drawing/2017/decorative" val="1"/>
                        </a:ext>
                      </a:extLst>
                    </pic:cNvPr>
                    <pic:cNvPicPr/>
                  </pic:nvPicPr>
                  <pic:blipFill>
                    <a:blip r:embed="rId210"/>
                    <a:stretch>
                      <a:fillRect/>
                    </a:stretch>
                  </pic:blipFill>
                  <pic:spPr>
                    <a:xfrm>
                      <a:off x="0" y="0"/>
                      <a:ext cx="5943600" cy="1055370"/>
                    </a:xfrm>
                    <a:prstGeom prst="rect">
                      <a:avLst/>
                    </a:prstGeom>
                  </pic:spPr>
                </pic:pic>
              </a:graphicData>
            </a:graphic>
          </wp:inline>
        </w:drawing>
      </w:r>
    </w:p>
    <w:p w14:paraId="24AFE251" w14:textId="77777777" w:rsidR="00992684" w:rsidRDefault="00992684" w:rsidP="00992684">
      <w:pPr>
        <w:spacing w:before="60"/>
      </w:pPr>
      <w:r>
        <w:rPr>
          <w:b/>
          <w:bCs/>
        </w:rPr>
        <w:t xml:space="preserve">Columns: Table 1 </w:t>
      </w:r>
      <w:r>
        <w:t xml:space="preserve">– Household ID, DOB, Current Cert Start Date, Current Cert End Date, Current WIC Type, HR – Most Recent Cert, Race/Ethnicity or Cultura Identity, Clinic ID. </w:t>
      </w:r>
      <w:r>
        <w:rPr>
          <w:b/>
          <w:bCs/>
        </w:rPr>
        <w:t xml:space="preserve">Table 2 – </w:t>
      </w:r>
      <w:r>
        <w:t>Age at Meas., Staff Entered Bloodwork, Meas. Date, Months bn Meas., Hgb Value, WIC Type at Meas., Measured at Cert/Recert.</w:t>
      </w:r>
    </w:p>
    <w:p w14:paraId="0A8A0D61" w14:textId="77777777" w:rsidR="00992684" w:rsidRDefault="00992684" w:rsidP="00992684">
      <w:pPr>
        <w:spacing w:before="60"/>
      </w:pPr>
      <w:r>
        <w:rPr>
          <w:b/>
          <w:bCs/>
        </w:rPr>
        <w:t xml:space="preserve">Grouped by: </w:t>
      </w:r>
      <w:r>
        <w:t>State WIC ID.</w:t>
      </w:r>
    </w:p>
    <w:p w14:paraId="69E5BD5A"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119" w:name="_Toc235422885"/>
      <w:r>
        <w:br w:type="page"/>
      </w:r>
    </w:p>
    <w:p w14:paraId="62DB6BB2" w14:textId="46B6B25F" w:rsidR="00992684" w:rsidRDefault="00992684" w:rsidP="00992684">
      <w:pPr>
        <w:pStyle w:val="Heading2"/>
      </w:pPr>
      <w:bookmarkStart w:id="120" w:name="_Toc244010800"/>
      <w:r>
        <w:lastRenderedPageBreak/>
        <w:t>High Risk</w:t>
      </w:r>
      <w:bookmarkEnd w:id="119"/>
      <w:bookmarkEnd w:id="120"/>
    </w:p>
    <w:p w14:paraId="16BF753E" w14:textId="77777777" w:rsidR="00992684" w:rsidRDefault="00992684" w:rsidP="00992684">
      <w:pPr>
        <w:pStyle w:val="Heading3"/>
      </w:pPr>
      <w:bookmarkStart w:id="121" w:name="_Toc235422886"/>
      <w:bookmarkStart w:id="122" w:name="_Toc244010801"/>
      <w:r>
        <w:t>High Risk at Certs &amp; MCAs by Staff</w:t>
      </w:r>
      <w:bookmarkEnd w:id="121"/>
      <w:bookmarkEnd w:id="122"/>
    </w:p>
    <w:p w14:paraId="4A017C60" w14:textId="77777777" w:rsidR="00992684" w:rsidRDefault="00992684" w:rsidP="00992684">
      <w:r>
        <w:t>Revised Jan. 28, 2025</w:t>
      </w:r>
    </w:p>
    <w:p w14:paraId="360D5933" w14:textId="77777777" w:rsidR="00992684" w:rsidRDefault="00992684" w:rsidP="00992684">
      <w:pPr>
        <w:pStyle w:val="Heading4"/>
      </w:pPr>
      <w:r>
        <w:t>Overview</w:t>
      </w:r>
    </w:p>
    <w:p w14:paraId="3923C9B4" w14:textId="77777777" w:rsidR="00992684" w:rsidRDefault="00992684" w:rsidP="00992684">
      <w:r>
        <w:t>A list and count by certifier, based on the specified agencies during the specified time period, of participants assigned high risk at their certification or Mid-Certification Assessment (MCA).</w:t>
      </w:r>
    </w:p>
    <w:p w14:paraId="2CFDBF81" w14:textId="77777777" w:rsidR="00992684" w:rsidRDefault="00992684" w:rsidP="00992684">
      <w:pPr>
        <w:pStyle w:val="Heading4"/>
      </w:pPr>
      <w:r>
        <w:t>Some uses</w:t>
      </w:r>
    </w:p>
    <w:p w14:paraId="1DA88BC9" w14:textId="77777777" w:rsidR="00992684" w:rsidRDefault="00992684" w:rsidP="00DB35CC">
      <w:pPr>
        <w:pStyle w:val="ListParagraph"/>
      </w:pPr>
      <w:r>
        <w:t>Monitoring high-risk participants’ INCPs and follow-up.</w:t>
      </w:r>
    </w:p>
    <w:p w14:paraId="66076247" w14:textId="77777777" w:rsidR="00992684" w:rsidRDefault="00992684" w:rsidP="00DB35CC">
      <w:pPr>
        <w:pStyle w:val="ListParagraph"/>
      </w:pPr>
      <w:r>
        <w:t>Identify staff who may require more education re: following correct procedures and documentation for high-risk participants.</w:t>
      </w:r>
    </w:p>
    <w:p w14:paraId="445229D7" w14:textId="77777777" w:rsidR="00992684" w:rsidRDefault="00992684" w:rsidP="00992684">
      <w:pPr>
        <w:pStyle w:val="Heading4"/>
      </w:pPr>
      <w:r>
        <w:t>Prompts</w:t>
      </w:r>
    </w:p>
    <w:p w14:paraId="1F1BF419" w14:textId="5501A1E5" w:rsidR="00992684" w:rsidRDefault="00992684" w:rsidP="00DB35CC">
      <w:pPr>
        <w:pStyle w:val="ListParagraph"/>
      </w:pPr>
      <w:r>
        <w:t>Agency ID(s) – agency where the participant was certified or the MCA was performed.</w:t>
      </w:r>
    </w:p>
    <w:p w14:paraId="0E703881" w14:textId="77777777" w:rsidR="00992684" w:rsidRDefault="00992684" w:rsidP="00DB35CC">
      <w:pPr>
        <w:pStyle w:val="ListParagraph"/>
      </w:pPr>
      <w:r>
        <w:t>Start Date – the first date in the time period during which participants were certified or the MCA was performed, and high risk was assigned.</w:t>
      </w:r>
    </w:p>
    <w:p w14:paraId="0234630A" w14:textId="77777777" w:rsidR="00992684" w:rsidRDefault="00992684" w:rsidP="00DB35CC">
      <w:pPr>
        <w:pStyle w:val="ListParagraph"/>
      </w:pPr>
      <w:r>
        <w:t>End Date – the last date in the time period during which participants were certified or the MCA was performed, and high risk was assigned.</w:t>
      </w:r>
    </w:p>
    <w:p w14:paraId="2EC8369F" w14:textId="77777777" w:rsidR="00992684" w:rsidRDefault="00992684" w:rsidP="00992684">
      <w:pPr>
        <w:pStyle w:val="Heading4"/>
      </w:pPr>
      <w:r>
        <w:t>Report outputs</w:t>
      </w:r>
    </w:p>
    <w:p w14:paraId="51E4503F" w14:textId="77777777" w:rsidR="00992684" w:rsidRDefault="00992684" w:rsidP="00992684">
      <w:pPr>
        <w:pStyle w:val="Caption"/>
      </w:pPr>
      <w:r>
        <w:t>Tab 1 – Certs</w:t>
      </w:r>
    </w:p>
    <w:p w14:paraId="3EE7739A" w14:textId="77777777" w:rsidR="00992684" w:rsidRDefault="00992684" w:rsidP="00992684">
      <w:pPr>
        <w:pStyle w:val="Caption"/>
        <w:spacing w:before="60"/>
      </w:pPr>
      <w:r w:rsidRPr="00BA4DD3">
        <w:rPr>
          <w:noProof/>
        </w:rPr>
        <w:drawing>
          <wp:inline distT="0" distB="0" distL="0" distR="0" wp14:anchorId="7CEDE863" wp14:editId="4DF90D62">
            <wp:extent cx="4844923" cy="662559"/>
            <wp:effectExtent l="0" t="0" r="0" b="4445"/>
            <wp:docPr id="14146454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45474" name="Picture 1">
                      <a:extLst>
                        <a:ext uri="{C183D7F6-B498-43B3-948B-1728B52AA6E4}">
                          <adec:decorative xmlns:adec="http://schemas.microsoft.com/office/drawing/2017/decorative" val="1"/>
                        </a:ext>
                      </a:extLst>
                    </pic:cNvPr>
                    <pic:cNvPicPr/>
                  </pic:nvPicPr>
                  <pic:blipFill>
                    <a:blip r:embed="rId211"/>
                    <a:stretch>
                      <a:fillRect/>
                    </a:stretch>
                  </pic:blipFill>
                  <pic:spPr>
                    <a:xfrm>
                      <a:off x="0" y="0"/>
                      <a:ext cx="4844923" cy="662559"/>
                    </a:xfrm>
                    <a:prstGeom prst="rect">
                      <a:avLst/>
                    </a:prstGeom>
                  </pic:spPr>
                </pic:pic>
              </a:graphicData>
            </a:graphic>
          </wp:inline>
        </w:drawing>
      </w:r>
    </w:p>
    <w:p w14:paraId="504AB84E" w14:textId="77777777" w:rsidR="00992684" w:rsidRPr="004C3DB5" w:rsidRDefault="00992684" w:rsidP="00992684">
      <w:r>
        <w:rPr>
          <w:b/>
          <w:bCs/>
        </w:rPr>
        <w:t>Columns:</w:t>
      </w:r>
      <w:r>
        <w:t xml:space="preserve"> Staff Name, HHID (household ID), SWID (state WIC ID), WIC Type, Cert Date, High Risk Status, High Risk, Clinic.</w:t>
      </w:r>
    </w:p>
    <w:p w14:paraId="5D8D6E9D" w14:textId="77777777" w:rsidR="00992684" w:rsidRDefault="00992684" w:rsidP="00992684">
      <w:pPr>
        <w:pStyle w:val="Caption"/>
      </w:pPr>
      <w:r>
        <w:t>Tab 2 – MCAs</w:t>
      </w:r>
    </w:p>
    <w:p w14:paraId="15D9548E" w14:textId="77777777" w:rsidR="00992684" w:rsidRDefault="00992684" w:rsidP="00992684">
      <w:pPr>
        <w:spacing w:before="60"/>
      </w:pPr>
      <w:r w:rsidRPr="00BA4DD3">
        <w:rPr>
          <w:noProof/>
        </w:rPr>
        <w:drawing>
          <wp:inline distT="0" distB="0" distL="0" distR="0" wp14:anchorId="66834656" wp14:editId="552E33FF">
            <wp:extent cx="4898771" cy="635381"/>
            <wp:effectExtent l="0" t="0" r="0" b="0"/>
            <wp:docPr id="7305899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89921" name="Picture 1">
                      <a:extLst>
                        <a:ext uri="{C183D7F6-B498-43B3-948B-1728B52AA6E4}">
                          <adec:decorative xmlns:adec="http://schemas.microsoft.com/office/drawing/2017/decorative" val="1"/>
                        </a:ext>
                      </a:extLst>
                    </pic:cNvPr>
                    <pic:cNvPicPr/>
                  </pic:nvPicPr>
                  <pic:blipFill>
                    <a:blip r:embed="rId212"/>
                    <a:stretch>
                      <a:fillRect/>
                    </a:stretch>
                  </pic:blipFill>
                  <pic:spPr>
                    <a:xfrm>
                      <a:off x="0" y="0"/>
                      <a:ext cx="4898771" cy="635381"/>
                    </a:xfrm>
                    <a:prstGeom prst="rect">
                      <a:avLst/>
                    </a:prstGeom>
                  </pic:spPr>
                </pic:pic>
              </a:graphicData>
            </a:graphic>
          </wp:inline>
        </w:drawing>
      </w:r>
    </w:p>
    <w:p w14:paraId="4D8D850E" w14:textId="77777777" w:rsidR="00992684" w:rsidRDefault="00992684" w:rsidP="00992684">
      <w:r>
        <w:rPr>
          <w:b/>
          <w:bCs/>
        </w:rPr>
        <w:t>Columns:</w:t>
      </w:r>
      <w:r>
        <w:t xml:space="preserve"> Certifier, HHID (household ID), SWID (state WIC ID), WIC Type, MCA Date, High Risk Status, High Risk, Clinic.</w:t>
      </w:r>
    </w:p>
    <w:p w14:paraId="6D50922D" w14:textId="14001251" w:rsidR="004C7B0A" w:rsidRDefault="004C7B0A" w:rsidP="00992684">
      <w:pPr>
        <w:pStyle w:val="Heading3"/>
      </w:pPr>
      <w:bookmarkStart w:id="123" w:name="_Toc235422887"/>
      <w:bookmarkStart w:id="124" w:name="_Toc244010802"/>
      <w:r>
        <w:lastRenderedPageBreak/>
        <w:t>High Risk Certs and MCAs with and without Follow-up Documented within 30-120 Days</w:t>
      </w:r>
      <w:bookmarkEnd w:id="124"/>
    </w:p>
    <w:p w14:paraId="459242D9" w14:textId="63466B52" w:rsidR="004C7B0A" w:rsidRDefault="004C7B0A" w:rsidP="004C7B0A">
      <w:r>
        <w:t>Revised Sept. 17, 2026</w:t>
      </w:r>
    </w:p>
    <w:p w14:paraId="171B6317" w14:textId="77777777" w:rsidR="004C7B0A" w:rsidRDefault="004C7B0A" w:rsidP="004C7B0A">
      <w:pPr>
        <w:pStyle w:val="Heading4"/>
      </w:pPr>
      <w:r>
        <w:t>Overview</w:t>
      </w:r>
    </w:p>
    <w:p w14:paraId="7676417B" w14:textId="714D94C2" w:rsidR="004C7B0A" w:rsidRDefault="004C7B0A" w:rsidP="004C7B0A">
      <w:r>
        <w:t>Four lists and a cross-tab count of high-risk participants with and without a specific documented follow-up (Additional Education, High Risk: Follow-up, SOAP, and SOAP Follow-up notes) within 30-120 days of their certification or Mid-certification Assessment (MCA). The participants belong to the specified agencies and were certified or had an MCA completed during the specified dates. Participants are only included in the output if they’ve been issued subsequent benefits within 30-120 days after their cert or MCA. All lists include a distinct count of participants and households. The cross-tab count provides agency and clinic total counts and percentages. The agency totals also break down the follow-up documentation into categories based on the number of days between the contact and the follow-up (0-45, 46-90, and 91-120 days). An optional input control allows you to filter all tabs by the type of follow-up note. (Previous title: HIGH RISK &amp; FOLLOW-UP NOTE.)</w:t>
      </w:r>
    </w:p>
    <w:p w14:paraId="0F53A6BA" w14:textId="77777777" w:rsidR="004C7B0A" w:rsidRDefault="004C7B0A" w:rsidP="004C7B0A">
      <w:pPr>
        <w:pStyle w:val="Heading4"/>
      </w:pPr>
      <w:r>
        <w:t>Some uses</w:t>
      </w:r>
    </w:p>
    <w:p w14:paraId="042FAD35" w14:textId="77777777" w:rsidR="004C7B0A" w:rsidRDefault="004C7B0A" w:rsidP="004C7B0A">
      <w:pPr>
        <w:pStyle w:val="ListParagraph"/>
        <w:numPr>
          <w:ilvl w:val="0"/>
          <w:numId w:val="44"/>
        </w:numPr>
        <w:spacing w:before="60" w:after="0" w:line="240" w:lineRule="auto"/>
        <w:contextualSpacing w:val="0"/>
      </w:pPr>
      <w:r>
        <w:t>Audit whether high risk follow-up documentation has been completed for high-risk participants who have subsequently returned for services.</w:t>
      </w:r>
    </w:p>
    <w:p w14:paraId="34146C1F" w14:textId="77777777" w:rsidR="004C7B0A" w:rsidRDefault="004C7B0A" w:rsidP="004C7B0A">
      <w:pPr>
        <w:pStyle w:val="ListParagraph"/>
        <w:numPr>
          <w:ilvl w:val="0"/>
          <w:numId w:val="44"/>
        </w:numPr>
        <w:spacing w:before="60" w:after="0" w:line="240" w:lineRule="auto"/>
        <w:contextualSpacing w:val="0"/>
      </w:pPr>
      <w:r>
        <w:t>Identify staff who have written high risk follow-up notes in order to audit documentation.</w:t>
      </w:r>
    </w:p>
    <w:p w14:paraId="0E84BF00" w14:textId="77777777" w:rsidR="004C7B0A" w:rsidRDefault="004C7B0A" w:rsidP="004C7B0A">
      <w:pPr>
        <w:pStyle w:val="ListParagraph"/>
        <w:numPr>
          <w:ilvl w:val="0"/>
          <w:numId w:val="44"/>
        </w:numPr>
        <w:spacing w:before="60" w:after="0" w:line="240" w:lineRule="auto"/>
        <w:contextualSpacing w:val="0"/>
      </w:pPr>
      <w:r>
        <w:t>Ascertain the percentage of follow-up visits (based on when the note was written) occurring between 0-45, 46-90 and 91-120 days from the cert/MCA.</w:t>
      </w:r>
    </w:p>
    <w:p w14:paraId="1739B03D" w14:textId="77777777" w:rsidR="004C7B0A" w:rsidRDefault="004C7B0A" w:rsidP="004C7B0A">
      <w:pPr>
        <w:pStyle w:val="Heading4"/>
      </w:pPr>
      <w:r>
        <w:t>Prompts</w:t>
      </w:r>
    </w:p>
    <w:p w14:paraId="1B2AC684" w14:textId="002A0A9A" w:rsidR="004C7B0A" w:rsidRDefault="004C7B0A" w:rsidP="004C7B0A">
      <w:pPr>
        <w:pStyle w:val="ListParagraph"/>
      </w:pPr>
      <w:r>
        <w:t>Agency ID(s) – agency where the participant was certified or the MCA was performed. Can enter 0 for all.</w:t>
      </w:r>
    </w:p>
    <w:p w14:paraId="530E6BD3" w14:textId="6BBDE20F" w:rsidR="004C7B0A" w:rsidRDefault="004C7B0A" w:rsidP="004C7B0A">
      <w:pPr>
        <w:pStyle w:val="ListParagraph"/>
      </w:pPr>
      <w:r>
        <w:t>Start Date – the first date in the date range during which participants were certified or the MCA was completed.</w:t>
      </w:r>
    </w:p>
    <w:p w14:paraId="6B4B6E7E" w14:textId="027A6BF4" w:rsidR="004C7B0A" w:rsidRDefault="004C7B0A" w:rsidP="004C7B0A">
      <w:pPr>
        <w:pStyle w:val="ListParagraph"/>
      </w:pPr>
      <w:r>
        <w:t>End Date – the last date in the date range during which participants were certified or the MCA was completed.</w:t>
      </w:r>
    </w:p>
    <w:p w14:paraId="47DAC6BE" w14:textId="77777777" w:rsidR="004C7B0A" w:rsidRDefault="004C7B0A" w:rsidP="004C7B0A">
      <w:pPr>
        <w:pStyle w:val="Heading4"/>
      </w:pPr>
      <w:r>
        <w:t>Report outputs</w:t>
      </w:r>
    </w:p>
    <w:p w14:paraId="2F074150" w14:textId="7F014028" w:rsidR="004C7B0A" w:rsidRDefault="004C7B0A" w:rsidP="004C7B0A">
      <w:pPr>
        <w:pStyle w:val="Caption"/>
      </w:pPr>
      <w:r>
        <w:t>Tab 1 – Cert Note</w:t>
      </w:r>
    </w:p>
    <w:p w14:paraId="2418E569" w14:textId="3498D38C" w:rsidR="004C7B0A" w:rsidRPr="004C7B0A" w:rsidRDefault="004C7B0A" w:rsidP="004C7B0A">
      <w:r>
        <w:t>Page 1</w:t>
      </w:r>
    </w:p>
    <w:p w14:paraId="44616F2E" w14:textId="762BF29E" w:rsidR="004C7B0A" w:rsidRDefault="004C7B0A" w:rsidP="004C7B0A">
      <w:pPr>
        <w:pStyle w:val="Caption"/>
        <w:spacing w:before="60"/>
      </w:pPr>
      <w:r w:rsidRPr="00E062D7">
        <w:rPr>
          <w:noProof/>
        </w:rPr>
        <w:drawing>
          <wp:inline distT="0" distB="0" distL="0" distR="0" wp14:anchorId="0F078A57" wp14:editId="7F8B98CA">
            <wp:extent cx="6400800" cy="955040"/>
            <wp:effectExtent l="0" t="0" r="0" b="0"/>
            <wp:docPr id="8840932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93281" name="Picture 1">
                      <a:extLst>
                        <a:ext uri="{C183D7F6-B498-43B3-948B-1728B52AA6E4}">
                          <adec:decorative xmlns:adec="http://schemas.microsoft.com/office/drawing/2017/decorative" val="1"/>
                        </a:ext>
                      </a:extLst>
                    </pic:cNvPr>
                    <pic:cNvPicPr/>
                  </pic:nvPicPr>
                  <pic:blipFill>
                    <a:blip r:embed="rId213"/>
                    <a:stretch>
                      <a:fillRect/>
                    </a:stretch>
                  </pic:blipFill>
                  <pic:spPr>
                    <a:xfrm>
                      <a:off x="0" y="0"/>
                      <a:ext cx="6400800" cy="955040"/>
                    </a:xfrm>
                    <a:prstGeom prst="rect">
                      <a:avLst/>
                    </a:prstGeom>
                  </pic:spPr>
                </pic:pic>
              </a:graphicData>
            </a:graphic>
          </wp:inline>
        </w:drawing>
      </w:r>
    </w:p>
    <w:p w14:paraId="68F31EBC" w14:textId="5DE74E8B" w:rsidR="004C7B0A" w:rsidRDefault="004C7B0A" w:rsidP="004C7B0A">
      <w:r>
        <w:rPr>
          <w:b/>
          <w:bCs/>
        </w:rPr>
        <w:lastRenderedPageBreak/>
        <w:t xml:space="preserve">Columns: </w:t>
      </w:r>
      <w:r>
        <w:t>Household ID, State WIC ID, DOB, WIC Type, Cert Start Date, Cert End Date, Issued Date, Note Written by, Note Date, Days bn Cert-Note, Note Subject.</w:t>
      </w:r>
    </w:p>
    <w:p w14:paraId="27424A14" w14:textId="1C3DDE07" w:rsidR="004C7B0A" w:rsidRDefault="004C7B0A" w:rsidP="004C7B0A">
      <w:r>
        <w:t>Page 2</w:t>
      </w:r>
    </w:p>
    <w:p w14:paraId="74C0A297" w14:textId="4CF7A1C2" w:rsidR="004C7B0A" w:rsidRDefault="004C7B0A" w:rsidP="004C7B0A">
      <w:r w:rsidRPr="00E062D7">
        <w:rPr>
          <w:noProof/>
        </w:rPr>
        <w:drawing>
          <wp:inline distT="0" distB="0" distL="0" distR="0" wp14:anchorId="53055FE0" wp14:editId="103BEA65">
            <wp:extent cx="2208657" cy="608838"/>
            <wp:effectExtent l="0" t="0" r="1270" b="1270"/>
            <wp:docPr id="2303948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94854" name="Picture 1">
                      <a:extLst>
                        <a:ext uri="{C183D7F6-B498-43B3-948B-1728B52AA6E4}">
                          <adec:decorative xmlns:adec="http://schemas.microsoft.com/office/drawing/2017/decorative" val="1"/>
                        </a:ext>
                      </a:extLst>
                    </pic:cNvPr>
                    <pic:cNvPicPr/>
                  </pic:nvPicPr>
                  <pic:blipFill>
                    <a:blip r:embed="rId214"/>
                    <a:stretch>
                      <a:fillRect/>
                    </a:stretch>
                  </pic:blipFill>
                  <pic:spPr>
                    <a:xfrm>
                      <a:off x="0" y="0"/>
                      <a:ext cx="2208657" cy="608838"/>
                    </a:xfrm>
                    <a:prstGeom prst="rect">
                      <a:avLst/>
                    </a:prstGeom>
                  </pic:spPr>
                </pic:pic>
              </a:graphicData>
            </a:graphic>
          </wp:inline>
        </w:drawing>
      </w:r>
    </w:p>
    <w:p w14:paraId="05734627" w14:textId="0795FE75" w:rsidR="004C7B0A" w:rsidRDefault="004C7B0A" w:rsidP="004C7B0A">
      <w:r>
        <w:rPr>
          <w:b/>
          <w:bCs/>
        </w:rPr>
        <w:t xml:space="preserve">Columns: </w:t>
      </w:r>
      <w:r>
        <w:t>Risk Factor IDs, HR Resolved?</w:t>
      </w:r>
    </w:p>
    <w:p w14:paraId="69EDD492" w14:textId="0B2861B0" w:rsidR="004C7B0A" w:rsidRDefault="004C7B0A" w:rsidP="004C7B0A">
      <w:r>
        <w:rPr>
          <w:b/>
          <w:bCs/>
        </w:rPr>
        <w:t xml:space="preserve">Counts: </w:t>
      </w:r>
      <w:r>
        <w:t>Household and participant.</w:t>
      </w:r>
    </w:p>
    <w:p w14:paraId="349D3943" w14:textId="473C8E88" w:rsidR="004C7B0A" w:rsidRPr="004C7B0A" w:rsidRDefault="004C7B0A" w:rsidP="004C7B0A">
      <w:r>
        <w:rPr>
          <w:b/>
          <w:bCs/>
        </w:rPr>
        <w:t>Grouped by:</w:t>
      </w:r>
      <w:r>
        <w:t xml:space="preserve"> Agency name and clinic ID.</w:t>
      </w:r>
    </w:p>
    <w:p w14:paraId="51EF0922" w14:textId="02DC15F6" w:rsidR="004C7B0A" w:rsidRDefault="004C7B0A" w:rsidP="004C7B0A">
      <w:pPr>
        <w:pStyle w:val="Caption"/>
      </w:pPr>
      <w:r>
        <w:t>Tab 2 – Cert No Note</w:t>
      </w:r>
    </w:p>
    <w:p w14:paraId="5A3E3A56" w14:textId="7785A358" w:rsidR="004C7B0A" w:rsidRDefault="004C7B0A" w:rsidP="004C7B0A">
      <w:pPr>
        <w:spacing w:before="60"/>
      </w:pPr>
      <w:r w:rsidRPr="00E062D7">
        <w:rPr>
          <w:noProof/>
        </w:rPr>
        <w:drawing>
          <wp:inline distT="0" distB="0" distL="0" distR="0" wp14:anchorId="5CD85FFA" wp14:editId="7BADA077">
            <wp:extent cx="6400800" cy="1100455"/>
            <wp:effectExtent l="0" t="0" r="0" b="4445"/>
            <wp:docPr id="2337667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66707" name="Picture 1">
                      <a:extLst>
                        <a:ext uri="{C183D7F6-B498-43B3-948B-1728B52AA6E4}">
                          <adec:decorative xmlns:adec="http://schemas.microsoft.com/office/drawing/2017/decorative" val="1"/>
                        </a:ext>
                      </a:extLst>
                    </pic:cNvPr>
                    <pic:cNvPicPr/>
                  </pic:nvPicPr>
                  <pic:blipFill>
                    <a:blip r:embed="rId215"/>
                    <a:stretch>
                      <a:fillRect/>
                    </a:stretch>
                  </pic:blipFill>
                  <pic:spPr>
                    <a:xfrm>
                      <a:off x="0" y="0"/>
                      <a:ext cx="6400800" cy="1100455"/>
                    </a:xfrm>
                    <a:prstGeom prst="rect">
                      <a:avLst/>
                    </a:prstGeom>
                  </pic:spPr>
                </pic:pic>
              </a:graphicData>
            </a:graphic>
          </wp:inline>
        </w:drawing>
      </w:r>
    </w:p>
    <w:p w14:paraId="2050DF0B" w14:textId="2BA23A81" w:rsidR="004C7B0A" w:rsidRDefault="004C7B0A" w:rsidP="004C7B0A">
      <w:r>
        <w:rPr>
          <w:b/>
          <w:bCs/>
        </w:rPr>
        <w:t>Columns:</w:t>
      </w:r>
      <w:r>
        <w:t xml:space="preserve"> Household ID, State WIC ID, DOB, WIC Type, Cert Start Date, Cert End Date, Issued Date, Risk Factor IDs, HR Resolved?</w:t>
      </w:r>
    </w:p>
    <w:p w14:paraId="53360FEA" w14:textId="77777777" w:rsidR="004C7B0A" w:rsidRDefault="004C7B0A" w:rsidP="004C7B0A">
      <w:r>
        <w:rPr>
          <w:b/>
          <w:bCs/>
        </w:rPr>
        <w:t xml:space="preserve">Counts: </w:t>
      </w:r>
      <w:r>
        <w:t>Household and participant.</w:t>
      </w:r>
    </w:p>
    <w:p w14:paraId="5C0D656A" w14:textId="77777777" w:rsidR="004C7B0A" w:rsidRPr="004C7B0A" w:rsidRDefault="004C7B0A" w:rsidP="004C7B0A">
      <w:r>
        <w:rPr>
          <w:b/>
          <w:bCs/>
        </w:rPr>
        <w:t>Grouped by:</w:t>
      </w:r>
      <w:r>
        <w:t xml:space="preserve"> Agency name and clinic ID.</w:t>
      </w:r>
    </w:p>
    <w:p w14:paraId="39DF9BD6" w14:textId="1E3F859E" w:rsidR="004C7B0A" w:rsidRDefault="004C7B0A" w:rsidP="004C7B0A">
      <w:pPr>
        <w:pStyle w:val="Caption"/>
      </w:pPr>
      <w:r>
        <w:t>Tab 3 – MCA Note</w:t>
      </w:r>
    </w:p>
    <w:p w14:paraId="526A2633" w14:textId="77777777" w:rsidR="004C7B0A" w:rsidRPr="004C7B0A" w:rsidRDefault="004C7B0A" w:rsidP="004C7B0A">
      <w:r>
        <w:t>Page 1</w:t>
      </w:r>
    </w:p>
    <w:p w14:paraId="4D485AFA" w14:textId="406099E9" w:rsidR="004C7B0A" w:rsidRDefault="004C7B0A" w:rsidP="004C7B0A">
      <w:pPr>
        <w:pStyle w:val="Caption"/>
        <w:spacing w:before="60"/>
      </w:pPr>
      <w:r w:rsidRPr="00E062D7">
        <w:rPr>
          <w:noProof/>
        </w:rPr>
        <w:drawing>
          <wp:inline distT="0" distB="0" distL="0" distR="0" wp14:anchorId="54FD4A6C" wp14:editId="6B93AD61">
            <wp:extent cx="6400800" cy="949325"/>
            <wp:effectExtent l="0" t="0" r="0" b="3175"/>
            <wp:docPr id="14407831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83197" name="Picture 1">
                      <a:extLst>
                        <a:ext uri="{C183D7F6-B498-43B3-948B-1728B52AA6E4}">
                          <adec:decorative xmlns:adec="http://schemas.microsoft.com/office/drawing/2017/decorative" val="1"/>
                        </a:ext>
                      </a:extLst>
                    </pic:cNvPr>
                    <pic:cNvPicPr/>
                  </pic:nvPicPr>
                  <pic:blipFill>
                    <a:blip r:embed="rId216"/>
                    <a:stretch>
                      <a:fillRect/>
                    </a:stretch>
                  </pic:blipFill>
                  <pic:spPr>
                    <a:xfrm>
                      <a:off x="0" y="0"/>
                      <a:ext cx="6400800" cy="949325"/>
                    </a:xfrm>
                    <a:prstGeom prst="rect">
                      <a:avLst/>
                    </a:prstGeom>
                  </pic:spPr>
                </pic:pic>
              </a:graphicData>
            </a:graphic>
          </wp:inline>
        </w:drawing>
      </w:r>
    </w:p>
    <w:p w14:paraId="6BD70A99" w14:textId="202AE716" w:rsidR="004C7B0A" w:rsidRDefault="004C7B0A" w:rsidP="004C7B0A">
      <w:r>
        <w:rPr>
          <w:b/>
          <w:bCs/>
        </w:rPr>
        <w:t xml:space="preserve">Columns: </w:t>
      </w:r>
      <w:r>
        <w:t>Household ID, State WIC ID, DOB, WIC Type, MCA Date, Cert End Date, Issued Date, Note Written by, Note Date, Days bn MCA-Note, Note Subject.</w:t>
      </w:r>
    </w:p>
    <w:p w14:paraId="33BE915C" w14:textId="77777777" w:rsidR="004C7B0A" w:rsidRDefault="004C7B0A" w:rsidP="004C7B0A">
      <w:r>
        <w:t>Page 2</w:t>
      </w:r>
    </w:p>
    <w:p w14:paraId="30DB40FA" w14:textId="592905AC" w:rsidR="004C7B0A" w:rsidRDefault="004C7B0A" w:rsidP="004C7B0A">
      <w:r w:rsidRPr="00E062D7">
        <w:rPr>
          <w:noProof/>
        </w:rPr>
        <w:drawing>
          <wp:inline distT="0" distB="0" distL="0" distR="0" wp14:anchorId="15CB6DF4" wp14:editId="3845F4A5">
            <wp:extent cx="2208657" cy="608838"/>
            <wp:effectExtent l="0" t="0" r="1270" b="1270"/>
            <wp:docPr id="2735568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56890" name="Picture 1">
                      <a:extLst>
                        <a:ext uri="{C183D7F6-B498-43B3-948B-1728B52AA6E4}">
                          <adec:decorative xmlns:adec="http://schemas.microsoft.com/office/drawing/2017/decorative" val="1"/>
                        </a:ext>
                      </a:extLst>
                    </pic:cNvPr>
                    <pic:cNvPicPr/>
                  </pic:nvPicPr>
                  <pic:blipFill>
                    <a:blip r:embed="rId217"/>
                    <a:stretch>
                      <a:fillRect/>
                    </a:stretch>
                  </pic:blipFill>
                  <pic:spPr>
                    <a:xfrm>
                      <a:off x="0" y="0"/>
                      <a:ext cx="2208657" cy="608838"/>
                    </a:xfrm>
                    <a:prstGeom prst="rect">
                      <a:avLst/>
                    </a:prstGeom>
                  </pic:spPr>
                </pic:pic>
              </a:graphicData>
            </a:graphic>
          </wp:inline>
        </w:drawing>
      </w:r>
    </w:p>
    <w:p w14:paraId="66588664" w14:textId="77777777" w:rsidR="004C7B0A" w:rsidRDefault="004C7B0A" w:rsidP="004C7B0A">
      <w:r>
        <w:rPr>
          <w:b/>
          <w:bCs/>
        </w:rPr>
        <w:lastRenderedPageBreak/>
        <w:t xml:space="preserve">Columns: </w:t>
      </w:r>
      <w:r>
        <w:t>Risk Factor IDs, HR Resolved?</w:t>
      </w:r>
    </w:p>
    <w:p w14:paraId="6D28A6C8" w14:textId="77777777" w:rsidR="004C7B0A" w:rsidRDefault="004C7B0A" w:rsidP="004C7B0A">
      <w:r>
        <w:rPr>
          <w:b/>
          <w:bCs/>
        </w:rPr>
        <w:t xml:space="preserve">Counts: </w:t>
      </w:r>
      <w:r>
        <w:t>Household and participant.</w:t>
      </w:r>
    </w:p>
    <w:p w14:paraId="4B933B8B" w14:textId="77777777" w:rsidR="004C7B0A" w:rsidRPr="004C7B0A" w:rsidRDefault="004C7B0A" w:rsidP="004C7B0A">
      <w:r>
        <w:rPr>
          <w:b/>
          <w:bCs/>
        </w:rPr>
        <w:t>Grouped by:</w:t>
      </w:r>
      <w:r>
        <w:t xml:space="preserve"> Agency name and clinic ID.</w:t>
      </w:r>
    </w:p>
    <w:p w14:paraId="6A602B1F" w14:textId="2EA80C87" w:rsidR="004C7B0A" w:rsidRDefault="004C7B0A" w:rsidP="004C7B0A">
      <w:pPr>
        <w:pStyle w:val="Caption"/>
      </w:pPr>
      <w:r>
        <w:t>Tab 4 – MCA No Note</w:t>
      </w:r>
    </w:p>
    <w:p w14:paraId="0663261F" w14:textId="012A1721" w:rsidR="004C7B0A" w:rsidRDefault="004C7B0A" w:rsidP="004C7B0A">
      <w:pPr>
        <w:spacing w:before="60"/>
      </w:pPr>
      <w:r w:rsidRPr="00E062D7">
        <w:rPr>
          <w:noProof/>
        </w:rPr>
        <w:drawing>
          <wp:inline distT="0" distB="0" distL="0" distR="0" wp14:anchorId="46C5FF44" wp14:editId="241CD612">
            <wp:extent cx="6400800" cy="949325"/>
            <wp:effectExtent l="0" t="0" r="0" b="3175"/>
            <wp:docPr id="14145784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83197" name="Picture 1">
                      <a:extLst>
                        <a:ext uri="{C183D7F6-B498-43B3-948B-1728B52AA6E4}">
                          <adec:decorative xmlns:adec="http://schemas.microsoft.com/office/drawing/2017/decorative" val="1"/>
                        </a:ext>
                      </a:extLst>
                    </pic:cNvPr>
                    <pic:cNvPicPr/>
                  </pic:nvPicPr>
                  <pic:blipFill>
                    <a:blip r:embed="rId216"/>
                    <a:stretch>
                      <a:fillRect/>
                    </a:stretch>
                  </pic:blipFill>
                  <pic:spPr>
                    <a:xfrm>
                      <a:off x="0" y="0"/>
                      <a:ext cx="6400800" cy="949325"/>
                    </a:xfrm>
                    <a:prstGeom prst="rect">
                      <a:avLst/>
                    </a:prstGeom>
                  </pic:spPr>
                </pic:pic>
              </a:graphicData>
            </a:graphic>
          </wp:inline>
        </w:drawing>
      </w:r>
    </w:p>
    <w:p w14:paraId="24BA2F48" w14:textId="77777777" w:rsidR="004C7B0A" w:rsidRDefault="004C7B0A" w:rsidP="004C7B0A">
      <w:r>
        <w:rPr>
          <w:b/>
          <w:bCs/>
        </w:rPr>
        <w:t>Columns:</w:t>
      </w:r>
      <w:r>
        <w:t xml:space="preserve"> Household ID, State WIC ID, DOB, WIC Type, Cert Start Date, Cert End Date, Issued Date, Risk Factor IDs, HR Resolved?</w:t>
      </w:r>
    </w:p>
    <w:p w14:paraId="15B4A397" w14:textId="77777777" w:rsidR="004C7B0A" w:rsidRDefault="004C7B0A" w:rsidP="004C7B0A">
      <w:r>
        <w:rPr>
          <w:b/>
          <w:bCs/>
        </w:rPr>
        <w:t xml:space="preserve">Counts: </w:t>
      </w:r>
      <w:r>
        <w:t>Household and participant.</w:t>
      </w:r>
    </w:p>
    <w:p w14:paraId="4DF4A7CE" w14:textId="77777777" w:rsidR="004C7B0A" w:rsidRPr="004C7B0A" w:rsidRDefault="004C7B0A" w:rsidP="004C7B0A">
      <w:r>
        <w:rPr>
          <w:b/>
          <w:bCs/>
        </w:rPr>
        <w:t>Grouped by:</w:t>
      </w:r>
      <w:r>
        <w:t xml:space="preserve"> Agency name and clinic ID.</w:t>
      </w:r>
    </w:p>
    <w:p w14:paraId="0AA28B33" w14:textId="67010794" w:rsidR="004C7B0A" w:rsidRDefault="004C7B0A" w:rsidP="004C7B0A">
      <w:pPr>
        <w:pStyle w:val="Caption"/>
      </w:pPr>
      <w:r>
        <w:t>Tab 5 – Counts</w:t>
      </w:r>
    </w:p>
    <w:p w14:paraId="6214A3E7" w14:textId="2D8CB872" w:rsidR="004C7B0A" w:rsidRPr="004C7B0A" w:rsidRDefault="004C7B0A" w:rsidP="004C7B0A">
      <w:r w:rsidRPr="00E062D7">
        <w:rPr>
          <w:noProof/>
        </w:rPr>
        <w:drawing>
          <wp:inline distT="0" distB="0" distL="0" distR="0" wp14:anchorId="0A8CB4AD" wp14:editId="645780A9">
            <wp:extent cx="6400800" cy="1178560"/>
            <wp:effectExtent l="0" t="0" r="0" b="2540"/>
            <wp:docPr id="1467525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2597" name="Picture 1">
                      <a:extLst>
                        <a:ext uri="{C183D7F6-B498-43B3-948B-1728B52AA6E4}">
                          <adec:decorative xmlns:adec="http://schemas.microsoft.com/office/drawing/2017/decorative" val="1"/>
                        </a:ext>
                      </a:extLst>
                    </pic:cNvPr>
                    <pic:cNvPicPr/>
                  </pic:nvPicPr>
                  <pic:blipFill>
                    <a:blip r:embed="rId218"/>
                    <a:stretch>
                      <a:fillRect/>
                    </a:stretch>
                  </pic:blipFill>
                  <pic:spPr>
                    <a:xfrm>
                      <a:off x="0" y="0"/>
                      <a:ext cx="6400800" cy="1178560"/>
                    </a:xfrm>
                    <a:prstGeom prst="rect">
                      <a:avLst/>
                    </a:prstGeom>
                  </pic:spPr>
                </pic:pic>
              </a:graphicData>
            </a:graphic>
          </wp:inline>
        </w:drawing>
      </w:r>
    </w:p>
    <w:p w14:paraId="094891CB" w14:textId="78B290AF" w:rsidR="004C7B0A" w:rsidRDefault="004C7B0A" w:rsidP="004C7B0A">
      <w:r>
        <w:rPr>
          <w:b/>
          <w:bCs/>
        </w:rPr>
        <w:t>Columns:</w:t>
      </w:r>
      <w:r>
        <w:t xml:space="preserve"> Total High Risk, Total with Note, Total without Note, High Risk Certs, Certs with Note, Certs without Note, High Risk MCAs, MCAs with Note, MCAs without Note.</w:t>
      </w:r>
    </w:p>
    <w:p w14:paraId="551D0F63" w14:textId="395CD9C2" w:rsidR="004C7B0A" w:rsidRPr="004C7B0A" w:rsidRDefault="004C7B0A" w:rsidP="004C7B0A">
      <w:r>
        <w:rPr>
          <w:b/>
          <w:bCs/>
        </w:rPr>
        <w:t xml:space="preserve">Rows: </w:t>
      </w:r>
      <w:r>
        <w:t>AGENCY TOTALS, 0 – 45 DAYS, 46 – 90 DAYS, 91 – 120 DAYS, CLINIC &lt;ID&gt;</w:t>
      </w:r>
    </w:p>
    <w:p w14:paraId="49365023" w14:textId="47283A47" w:rsidR="00992684" w:rsidRDefault="00992684" w:rsidP="00992684">
      <w:pPr>
        <w:pStyle w:val="Heading3"/>
      </w:pPr>
      <w:bookmarkStart w:id="125" w:name="_Toc244010803"/>
      <w:r>
        <w:t>High Risk Contacts without Specified Note(s)</w:t>
      </w:r>
      <w:bookmarkEnd w:id="123"/>
      <w:bookmarkEnd w:id="125"/>
    </w:p>
    <w:p w14:paraId="43AD37B1" w14:textId="77777777" w:rsidR="00992684" w:rsidRDefault="00992684" w:rsidP="00992684">
      <w:r>
        <w:t>Created July 1, 2025</w:t>
      </w:r>
    </w:p>
    <w:p w14:paraId="673E4722" w14:textId="77777777" w:rsidR="00992684" w:rsidRDefault="00992684" w:rsidP="00992684">
      <w:pPr>
        <w:rPr>
          <w:rStyle w:val="Heading4Char"/>
        </w:rPr>
      </w:pPr>
      <w:r w:rsidRPr="004C3DB5">
        <w:rPr>
          <w:rStyle w:val="Heading4Char"/>
        </w:rPr>
        <w:t>Overview</w:t>
      </w:r>
    </w:p>
    <w:p w14:paraId="5B3BC847" w14:textId="77777777" w:rsidR="00992684" w:rsidRPr="004C3DB5" w:rsidRDefault="00992684" w:rsidP="00992684">
      <w:pPr>
        <w:rPr>
          <w:b/>
          <w:bCs/>
        </w:rPr>
      </w:pPr>
      <w:r>
        <w:t>Provides a list and count of high-risk participants who have had a contact at the specified agency during the specified dates and haven’t had the specified type of note(s) written. Contacts include new certs, recerts, VOCs, Mid-certification Assessments (MCA) and Nutrition Education Contacts (NEC). Notes can be written within 8 days of the contact for certs, recerts, VOCs, and MCAs or between the specified dates for NECs. The Reference tab provides the Note Subject IDs necessary to identify the type of note(s).</w:t>
      </w:r>
    </w:p>
    <w:p w14:paraId="1F7F3F56" w14:textId="77777777" w:rsidR="00992684" w:rsidRDefault="00992684" w:rsidP="00992684">
      <w:pPr>
        <w:pStyle w:val="Heading4"/>
        <w:rPr>
          <w:rFonts w:eastAsia="Times New Roman"/>
        </w:rPr>
      </w:pPr>
      <w:r>
        <w:lastRenderedPageBreak/>
        <w:t>Some uses</w:t>
      </w:r>
    </w:p>
    <w:p w14:paraId="6FAD7D29" w14:textId="77777777" w:rsidR="00992684" w:rsidRDefault="00992684" w:rsidP="00DB35CC">
      <w:pPr>
        <w:pStyle w:val="ListParagraph"/>
      </w:pPr>
      <w:r>
        <w:t>Assess documentation for high-risk participants.</w:t>
      </w:r>
    </w:p>
    <w:p w14:paraId="6DA79390" w14:textId="77777777" w:rsidR="00992684" w:rsidRDefault="00992684" w:rsidP="00DB35CC">
      <w:pPr>
        <w:pStyle w:val="ListParagraph"/>
      </w:pPr>
      <w:r>
        <w:t>Identify staff who may need more training.</w:t>
      </w:r>
    </w:p>
    <w:p w14:paraId="50D4FD50" w14:textId="77777777" w:rsidR="00992684" w:rsidRDefault="00992684" w:rsidP="00992684">
      <w:pPr>
        <w:pStyle w:val="Heading4"/>
      </w:pPr>
      <w:r>
        <w:t>Prompts</w:t>
      </w:r>
    </w:p>
    <w:p w14:paraId="1606C599" w14:textId="77777777" w:rsidR="00992684" w:rsidRPr="00FA3469" w:rsidRDefault="00992684" w:rsidP="00DB35CC">
      <w:pPr>
        <w:pStyle w:val="ListParagraph"/>
      </w:pPr>
      <w:r>
        <w:t>Agency ID (where contact occurred)</w:t>
      </w:r>
    </w:p>
    <w:p w14:paraId="1CD748C3" w14:textId="77777777" w:rsidR="00992684" w:rsidRDefault="00992684" w:rsidP="00DB35CC">
      <w:pPr>
        <w:pStyle w:val="ListParagraph"/>
      </w:pPr>
      <w:r>
        <w:t>Start Date (first date in time period during which contact occurred)</w:t>
      </w:r>
    </w:p>
    <w:p w14:paraId="0A0F33F0" w14:textId="77777777" w:rsidR="00992684" w:rsidRPr="00FA3469" w:rsidRDefault="00992684" w:rsidP="00DB35CC">
      <w:pPr>
        <w:pStyle w:val="ListParagraph"/>
      </w:pPr>
      <w:r>
        <w:t>End Date (last date in time period during which contact occurred)</w:t>
      </w:r>
    </w:p>
    <w:p w14:paraId="04484287" w14:textId="77777777" w:rsidR="00992684" w:rsidRDefault="00992684" w:rsidP="00992684">
      <w:pPr>
        <w:pStyle w:val="Heading4"/>
      </w:pPr>
      <w:r>
        <w:t>Report outputs:</w:t>
      </w:r>
    </w:p>
    <w:p w14:paraId="632CDB54" w14:textId="77777777" w:rsidR="00992684" w:rsidRDefault="00992684" w:rsidP="00992684">
      <w:pPr>
        <w:pStyle w:val="Caption"/>
      </w:pPr>
      <w:r>
        <w:t xml:space="preserve">Tab 1 – </w:t>
      </w:r>
      <w:r w:rsidRPr="004C3DB5">
        <w:t>Reference</w:t>
      </w:r>
    </w:p>
    <w:p w14:paraId="4AE71EC0" w14:textId="77777777" w:rsidR="00992684" w:rsidRDefault="00992684" w:rsidP="00992684">
      <w:pPr>
        <w:pStyle w:val="Caption"/>
        <w:spacing w:before="60"/>
      </w:pPr>
      <w:r w:rsidRPr="00B3653D">
        <w:rPr>
          <w:noProof/>
        </w:rPr>
        <w:drawing>
          <wp:inline distT="0" distB="0" distL="0" distR="0" wp14:anchorId="688DA6E9" wp14:editId="1D491A5A">
            <wp:extent cx="2557145" cy="578104"/>
            <wp:effectExtent l="0" t="0" r="0" b="0"/>
            <wp:docPr id="11507364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36493" name="Picture 1">
                      <a:extLst>
                        <a:ext uri="{C183D7F6-B498-43B3-948B-1728B52AA6E4}">
                          <adec:decorative xmlns:adec="http://schemas.microsoft.com/office/drawing/2017/decorative" val="1"/>
                        </a:ext>
                      </a:extLst>
                    </pic:cNvPr>
                    <pic:cNvPicPr/>
                  </pic:nvPicPr>
                  <pic:blipFill>
                    <a:blip r:embed="rId219"/>
                    <a:stretch>
                      <a:fillRect/>
                    </a:stretch>
                  </pic:blipFill>
                  <pic:spPr>
                    <a:xfrm>
                      <a:off x="0" y="0"/>
                      <a:ext cx="2557145" cy="578104"/>
                    </a:xfrm>
                    <a:prstGeom prst="rect">
                      <a:avLst/>
                    </a:prstGeom>
                  </pic:spPr>
                </pic:pic>
              </a:graphicData>
            </a:graphic>
          </wp:inline>
        </w:drawing>
      </w:r>
    </w:p>
    <w:p w14:paraId="1F93818C" w14:textId="77777777" w:rsidR="00992684" w:rsidRDefault="00992684" w:rsidP="00992684">
      <w:r>
        <w:rPr>
          <w:b/>
          <w:bCs/>
        </w:rPr>
        <w:t xml:space="preserve">Columns: </w:t>
      </w:r>
      <w:r>
        <w:t>ID, Note Subject.</w:t>
      </w:r>
    </w:p>
    <w:p w14:paraId="78DD8A82" w14:textId="77777777" w:rsidR="00992684" w:rsidRDefault="00992684" w:rsidP="00992684">
      <w:pPr>
        <w:pStyle w:val="Caption"/>
      </w:pPr>
      <w:r>
        <w:t xml:space="preserve">Tab 2 – </w:t>
      </w:r>
      <w:r w:rsidRPr="004C3DB5">
        <w:t>Participant</w:t>
      </w:r>
      <w:r>
        <w:t xml:space="preserve"> List</w:t>
      </w:r>
    </w:p>
    <w:p w14:paraId="66179556" w14:textId="77777777" w:rsidR="00992684" w:rsidRDefault="00992684" w:rsidP="00992684">
      <w:pPr>
        <w:spacing w:before="60"/>
      </w:pPr>
      <w:r w:rsidRPr="00B3653D">
        <w:rPr>
          <w:noProof/>
        </w:rPr>
        <w:drawing>
          <wp:inline distT="0" distB="0" distL="0" distR="0" wp14:anchorId="1884C324" wp14:editId="383F0AC1">
            <wp:extent cx="3942080" cy="587756"/>
            <wp:effectExtent l="0" t="0" r="1270" b="3175"/>
            <wp:docPr id="1389010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10861" name="Picture 1">
                      <a:extLst>
                        <a:ext uri="{C183D7F6-B498-43B3-948B-1728B52AA6E4}">
                          <adec:decorative xmlns:adec="http://schemas.microsoft.com/office/drawing/2017/decorative" val="1"/>
                        </a:ext>
                      </a:extLst>
                    </pic:cNvPr>
                    <pic:cNvPicPr/>
                  </pic:nvPicPr>
                  <pic:blipFill>
                    <a:blip r:embed="rId220"/>
                    <a:stretch>
                      <a:fillRect/>
                    </a:stretch>
                  </pic:blipFill>
                  <pic:spPr>
                    <a:xfrm>
                      <a:off x="0" y="0"/>
                      <a:ext cx="3942080" cy="587756"/>
                    </a:xfrm>
                    <a:prstGeom prst="rect">
                      <a:avLst/>
                    </a:prstGeom>
                  </pic:spPr>
                </pic:pic>
              </a:graphicData>
            </a:graphic>
          </wp:inline>
        </w:drawing>
      </w:r>
    </w:p>
    <w:p w14:paraId="31C8E4AD" w14:textId="77777777" w:rsidR="00992684" w:rsidRDefault="00992684" w:rsidP="00992684">
      <w:pPr>
        <w:spacing w:before="60"/>
      </w:pPr>
      <w:r>
        <w:rPr>
          <w:b/>
          <w:bCs/>
        </w:rPr>
        <w:t>Columns:</w:t>
      </w:r>
      <w:r>
        <w:t xml:space="preserve"> Household ID, State WIC ID, WIC Type, Contact Type, Contact Date, Certifier/Staff Person, Clinic, Agency.</w:t>
      </w:r>
    </w:p>
    <w:p w14:paraId="02F991ED" w14:textId="77777777" w:rsidR="00992684" w:rsidRPr="00ED64C4" w:rsidRDefault="00992684" w:rsidP="00992684">
      <w:pPr>
        <w:spacing w:before="60"/>
      </w:pPr>
      <w:r>
        <w:rPr>
          <w:b/>
          <w:bCs/>
        </w:rPr>
        <w:t xml:space="preserve">Counts: </w:t>
      </w:r>
      <w:r>
        <w:t>Participants.</w:t>
      </w:r>
    </w:p>
    <w:p w14:paraId="3B5FD2BE" w14:textId="77777777" w:rsidR="00992684" w:rsidRDefault="00992684" w:rsidP="00992684">
      <w:pPr>
        <w:pStyle w:val="Caption"/>
      </w:pPr>
      <w:r>
        <w:t xml:space="preserve">Tab 3 – </w:t>
      </w:r>
      <w:r w:rsidRPr="004C3DB5">
        <w:t>Counts</w:t>
      </w:r>
    </w:p>
    <w:p w14:paraId="66248BDB" w14:textId="77777777" w:rsidR="00992684" w:rsidRPr="00FA3469" w:rsidRDefault="00992684" w:rsidP="00992684">
      <w:r w:rsidRPr="00B3653D">
        <w:rPr>
          <w:noProof/>
        </w:rPr>
        <w:drawing>
          <wp:inline distT="0" distB="0" distL="0" distR="0" wp14:anchorId="658C5D4F" wp14:editId="54E49FAD">
            <wp:extent cx="4548759" cy="577342"/>
            <wp:effectExtent l="0" t="0" r="4445" b="0"/>
            <wp:docPr id="11083890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89067" name="Picture 1">
                      <a:extLst>
                        <a:ext uri="{C183D7F6-B498-43B3-948B-1728B52AA6E4}">
                          <adec:decorative xmlns:adec="http://schemas.microsoft.com/office/drawing/2017/decorative" val="1"/>
                        </a:ext>
                      </a:extLst>
                    </pic:cNvPr>
                    <pic:cNvPicPr/>
                  </pic:nvPicPr>
                  <pic:blipFill>
                    <a:blip r:embed="rId221"/>
                    <a:stretch>
                      <a:fillRect/>
                    </a:stretch>
                  </pic:blipFill>
                  <pic:spPr>
                    <a:xfrm>
                      <a:off x="0" y="0"/>
                      <a:ext cx="4548759" cy="577342"/>
                    </a:xfrm>
                    <a:prstGeom prst="rect">
                      <a:avLst/>
                    </a:prstGeom>
                  </pic:spPr>
                </pic:pic>
              </a:graphicData>
            </a:graphic>
          </wp:inline>
        </w:drawing>
      </w:r>
    </w:p>
    <w:p w14:paraId="23163052" w14:textId="77777777" w:rsidR="00992684" w:rsidRDefault="00992684" w:rsidP="00992684">
      <w:r>
        <w:rPr>
          <w:b/>
          <w:bCs/>
        </w:rPr>
        <w:t xml:space="preserve">Columns: </w:t>
      </w:r>
      <w:r>
        <w:t>TOTAL, MCA, NEC, New Cert, Recert, VOC.</w:t>
      </w:r>
    </w:p>
    <w:p w14:paraId="25487283" w14:textId="77777777" w:rsidR="00992684" w:rsidRPr="00862319" w:rsidRDefault="00992684" w:rsidP="00992684">
      <w:pPr>
        <w:rPr>
          <w:b/>
          <w:bCs/>
        </w:rPr>
      </w:pPr>
      <w:r w:rsidRPr="00862319">
        <w:rPr>
          <w:b/>
          <w:bCs/>
        </w:rPr>
        <w:t>Rows:</w:t>
      </w:r>
      <w:r w:rsidRPr="00862319">
        <w:t xml:space="preserve"> </w:t>
      </w:r>
      <w:r>
        <w:t>AGENCY TOTAL, staff person.</w:t>
      </w:r>
    </w:p>
    <w:p w14:paraId="675DD252" w14:textId="77777777" w:rsidR="00992684" w:rsidRDefault="00992684" w:rsidP="00992684">
      <w:pPr>
        <w:pStyle w:val="Heading3"/>
      </w:pPr>
      <w:bookmarkStart w:id="126" w:name="_Toc235422888"/>
      <w:bookmarkStart w:id="127" w:name="_Toc244010804"/>
      <w:r>
        <w:t>High Risk Participants Due for Additional Education Contact with Optional Local Use Answer</w:t>
      </w:r>
      <w:bookmarkEnd w:id="126"/>
      <w:bookmarkEnd w:id="127"/>
    </w:p>
    <w:p w14:paraId="155A7F9D" w14:textId="77777777" w:rsidR="00992684" w:rsidRDefault="00992684" w:rsidP="00992684">
      <w:r>
        <w:t>Revised March 5, 2025</w:t>
      </w:r>
    </w:p>
    <w:p w14:paraId="4BDE6C1F" w14:textId="77777777" w:rsidR="00992684" w:rsidRDefault="00992684" w:rsidP="00992684">
      <w:pPr>
        <w:pStyle w:val="Heading4"/>
      </w:pPr>
      <w:r>
        <w:lastRenderedPageBreak/>
        <w:t>Overview</w:t>
      </w:r>
    </w:p>
    <w:p w14:paraId="2EE6C30B" w14:textId="77777777" w:rsidR="00992684" w:rsidRDefault="00992684" w:rsidP="00992684">
      <w:pPr>
        <w:rPr>
          <w:rFonts w:cs="Calibri"/>
        </w:rPr>
      </w:pPr>
      <w:r>
        <w:t xml:space="preserve">List of high-risk participants who currently belong to the specified agency and are due for an additional education contact based on their last Last Date to Use (LDTU) falling within the specified dates. Participants are excluded from the output if they’ve had a High Risk or High-Risk Follow-up Note documented since their most recent certification. </w:t>
      </w:r>
      <w:r>
        <w:rPr>
          <w:rFonts w:cs="Calibri"/>
        </w:rPr>
        <w:t xml:space="preserve">The report output also displays selected answers to a local use question (agencies do not have to use local use questions to use this report). </w:t>
      </w:r>
    </w:p>
    <w:p w14:paraId="65D55868" w14:textId="77777777" w:rsidR="00992684" w:rsidRPr="0077273A" w:rsidRDefault="00992684" w:rsidP="00992684">
      <w:pPr>
        <w:rPr>
          <w:rFonts w:cs="Calibri"/>
          <w:b/>
          <w:bCs/>
        </w:rPr>
      </w:pPr>
      <w:bookmarkStart w:id="128" w:name="_Hlk184880539"/>
      <w:r w:rsidRPr="0077273A">
        <w:rPr>
          <w:rFonts w:cs="Calibri"/>
          <w:b/>
          <w:bCs/>
        </w:rPr>
        <w:t>Do you want answers to a local use question to display?</w:t>
      </w:r>
    </w:p>
    <w:p w14:paraId="44AD7EB3" w14:textId="77777777" w:rsidR="00992684" w:rsidRDefault="00992684" w:rsidP="00DB35CC">
      <w:pPr>
        <w:pStyle w:val="ListParagraph"/>
      </w:pPr>
      <w:r>
        <w:t>YES - If you want answers to a local use question to display, you will need to enter the Answer IDs. To do this, enter the Agency ID into the prompt, leaving the rest of the prompts as-is, and run the report. Refer to the Reference-Answer IDs tab for the Answer IDs. All Answer IDs must be 4 digits and entered as they are listed in this tab (with preceding 0s).</w:t>
      </w:r>
    </w:p>
    <w:p w14:paraId="4EE2689A" w14:textId="77777777" w:rsidR="00992684" w:rsidRDefault="00992684" w:rsidP="00DB35CC">
      <w:pPr>
        <w:pStyle w:val="ListParagraph"/>
      </w:pPr>
      <w:r>
        <w:t xml:space="preserve">NO - If you do </w:t>
      </w:r>
      <w:r w:rsidRPr="00001682">
        <w:rPr>
          <w:b/>
          <w:bCs/>
        </w:rPr>
        <w:t>not</w:t>
      </w:r>
      <w:r>
        <w:t xml:space="preserve"> want answers to a local use question to display, the “Enter Answer ID(s)” prompt is still required. Enter </w:t>
      </w:r>
      <w:r>
        <w:rPr>
          <w:b/>
          <w:bCs/>
        </w:rPr>
        <w:t>9999999</w:t>
      </w:r>
      <w:r>
        <w:t xml:space="preserve"> (7 nines) into the prompt. This will meet the prompt requirement and ensure no answers are pulled into your output.</w:t>
      </w:r>
    </w:p>
    <w:bookmarkEnd w:id="128"/>
    <w:p w14:paraId="5ED3B209" w14:textId="77777777" w:rsidR="00992684" w:rsidRDefault="00992684" w:rsidP="00992684">
      <w:pPr>
        <w:pStyle w:val="Heading4"/>
      </w:pPr>
      <w:r>
        <w:t>Some uses</w:t>
      </w:r>
    </w:p>
    <w:p w14:paraId="7A61F828" w14:textId="77777777" w:rsidR="00992684" w:rsidRPr="00731ACA" w:rsidRDefault="00992684" w:rsidP="00992684">
      <w:pPr>
        <w:pStyle w:val="ListBullet"/>
        <w:ind w:left="360" w:hanging="360"/>
      </w:pPr>
      <w:r>
        <w:t xml:space="preserve">Identify </w:t>
      </w:r>
      <w:r w:rsidRPr="00731ACA">
        <w:t>high risk participants due for an additional education contact.</w:t>
      </w:r>
    </w:p>
    <w:p w14:paraId="1B79FE29" w14:textId="77777777" w:rsidR="00992684" w:rsidRDefault="00992684" w:rsidP="00992684">
      <w:pPr>
        <w:pStyle w:val="Heading4"/>
      </w:pPr>
      <w:r>
        <w:t>Prompts</w:t>
      </w:r>
    </w:p>
    <w:p w14:paraId="32182677" w14:textId="77777777" w:rsidR="00992684" w:rsidRDefault="00992684" w:rsidP="00DB35CC">
      <w:pPr>
        <w:pStyle w:val="ListParagraph"/>
      </w:pPr>
      <w:r>
        <w:t>Agency ID – agency where the participant currently belongs.</w:t>
      </w:r>
    </w:p>
    <w:p w14:paraId="63886637" w14:textId="77777777" w:rsidR="00992684" w:rsidRDefault="00992684" w:rsidP="00DB35CC">
      <w:pPr>
        <w:pStyle w:val="ListParagraph"/>
      </w:pPr>
      <w:r>
        <w:t>Start Date – the first date in the time period during which the last LDTU falls.</w:t>
      </w:r>
    </w:p>
    <w:p w14:paraId="02C634A9" w14:textId="77777777" w:rsidR="00992684" w:rsidRDefault="00992684" w:rsidP="00DB35CC">
      <w:pPr>
        <w:pStyle w:val="ListParagraph"/>
      </w:pPr>
      <w:r>
        <w:t>End Date – the last date in the time period during which the last LDTU falls.</w:t>
      </w:r>
    </w:p>
    <w:p w14:paraId="08DEE15C" w14:textId="77777777" w:rsidR="00992684" w:rsidRDefault="00992684" w:rsidP="00DB35CC">
      <w:pPr>
        <w:pStyle w:val="ListParagraph"/>
      </w:pPr>
      <w:r>
        <w:t>Answer ID(s) – the codes associated with specific answers to a local use question. 9999999 is the code if not using local use questions.</w:t>
      </w:r>
    </w:p>
    <w:p w14:paraId="69782F1C" w14:textId="77777777" w:rsidR="00992684" w:rsidRDefault="00992684" w:rsidP="00992684">
      <w:pPr>
        <w:pStyle w:val="Heading4"/>
      </w:pPr>
      <w:r>
        <w:t>Report outputs</w:t>
      </w:r>
    </w:p>
    <w:p w14:paraId="42B427D8" w14:textId="77777777" w:rsidR="00992684" w:rsidRDefault="00992684" w:rsidP="00992684">
      <w:pPr>
        <w:pStyle w:val="Caption"/>
      </w:pPr>
      <w:r>
        <w:t>Tab 1 – Reference-Answer IDs</w:t>
      </w:r>
    </w:p>
    <w:p w14:paraId="14695C7E" w14:textId="77777777" w:rsidR="00992684" w:rsidRDefault="00992684" w:rsidP="00992684">
      <w:pPr>
        <w:pStyle w:val="Caption"/>
        <w:spacing w:before="60"/>
      </w:pPr>
      <w:r w:rsidRPr="000B7459">
        <w:rPr>
          <w:noProof/>
        </w:rPr>
        <w:drawing>
          <wp:inline distT="0" distB="0" distL="0" distR="0" wp14:anchorId="61CE92FA" wp14:editId="4CE96693">
            <wp:extent cx="4952873" cy="784733"/>
            <wp:effectExtent l="0" t="0" r="635" b="0"/>
            <wp:docPr id="8729755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75560" name="Picture 1">
                      <a:extLst>
                        <a:ext uri="{C183D7F6-B498-43B3-948B-1728B52AA6E4}">
                          <adec:decorative xmlns:adec="http://schemas.microsoft.com/office/drawing/2017/decorative" val="1"/>
                        </a:ext>
                      </a:extLst>
                    </pic:cNvPr>
                    <pic:cNvPicPr/>
                  </pic:nvPicPr>
                  <pic:blipFill>
                    <a:blip r:embed="rId222"/>
                    <a:stretch>
                      <a:fillRect/>
                    </a:stretch>
                  </pic:blipFill>
                  <pic:spPr>
                    <a:xfrm>
                      <a:off x="0" y="0"/>
                      <a:ext cx="4952873" cy="784733"/>
                    </a:xfrm>
                    <a:prstGeom prst="rect">
                      <a:avLst/>
                    </a:prstGeom>
                  </pic:spPr>
                </pic:pic>
              </a:graphicData>
            </a:graphic>
          </wp:inline>
        </w:drawing>
      </w:r>
    </w:p>
    <w:p w14:paraId="290E0B24" w14:textId="77777777" w:rsidR="00992684" w:rsidRDefault="00992684" w:rsidP="00992684">
      <w:r>
        <w:rPr>
          <w:b/>
          <w:bCs/>
        </w:rPr>
        <w:t xml:space="preserve">Columns: </w:t>
      </w:r>
      <w:r>
        <w:t>Answer ID, Question’s WIC Type, Answer, Answer in Use?, Question in Use?</w:t>
      </w:r>
    </w:p>
    <w:p w14:paraId="1ACE34DA" w14:textId="77777777" w:rsidR="00992684" w:rsidRPr="004C3DB5" w:rsidRDefault="00992684" w:rsidP="00992684">
      <w:r>
        <w:rPr>
          <w:b/>
          <w:bCs/>
        </w:rPr>
        <w:t xml:space="preserve">Grouped by: </w:t>
      </w:r>
      <w:r>
        <w:t>Local use question.</w:t>
      </w:r>
    </w:p>
    <w:p w14:paraId="73CE61B0" w14:textId="77777777" w:rsidR="00992684" w:rsidRDefault="00992684" w:rsidP="00992684">
      <w:pPr>
        <w:pStyle w:val="Caption"/>
      </w:pPr>
      <w:r>
        <w:t>Tab 2 – High Risk</w:t>
      </w:r>
    </w:p>
    <w:p w14:paraId="4F869C9D" w14:textId="77777777" w:rsidR="00992684" w:rsidRDefault="00992684" w:rsidP="00992684">
      <w:pPr>
        <w:spacing w:before="60"/>
      </w:pPr>
      <w:r w:rsidRPr="001B712D">
        <w:rPr>
          <w:noProof/>
        </w:rPr>
        <w:lastRenderedPageBreak/>
        <w:drawing>
          <wp:inline distT="0" distB="0" distL="0" distR="0" wp14:anchorId="3110E281" wp14:editId="6FCE452E">
            <wp:extent cx="4691888" cy="435102"/>
            <wp:effectExtent l="0" t="0" r="0" b="3175"/>
            <wp:docPr id="14734554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55453" name="Picture 1">
                      <a:extLst>
                        <a:ext uri="{C183D7F6-B498-43B3-948B-1728B52AA6E4}">
                          <adec:decorative xmlns:adec="http://schemas.microsoft.com/office/drawing/2017/decorative" val="1"/>
                        </a:ext>
                      </a:extLst>
                    </pic:cNvPr>
                    <pic:cNvPicPr/>
                  </pic:nvPicPr>
                  <pic:blipFill>
                    <a:blip r:embed="rId223"/>
                    <a:stretch>
                      <a:fillRect/>
                    </a:stretch>
                  </pic:blipFill>
                  <pic:spPr>
                    <a:xfrm>
                      <a:off x="0" y="0"/>
                      <a:ext cx="4691888" cy="435102"/>
                    </a:xfrm>
                    <a:prstGeom prst="rect">
                      <a:avLst/>
                    </a:prstGeom>
                  </pic:spPr>
                </pic:pic>
              </a:graphicData>
            </a:graphic>
          </wp:inline>
        </w:drawing>
      </w:r>
    </w:p>
    <w:p w14:paraId="7A3320A7" w14:textId="77777777" w:rsidR="00992684" w:rsidRDefault="00992684" w:rsidP="00992684">
      <w:pPr>
        <w:spacing w:before="60"/>
      </w:pPr>
      <w:r>
        <w:rPr>
          <w:b/>
          <w:bCs/>
        </w:rPr>
        <w:t xml:space="preserve">Columns: </w:t>
      </w:r>
      <w:r>
        <w:t xml:space="preserve"> Household ID, State WIC ID, Telephone #, Last Set LDTU, Cert End Date, Local Use Answer.</w:t>
      </w:r>
    </w:p>
    <w:p w14:paraId="5DE8E41D"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29" w:name="_Toc235422889"/>
      <w:r>
        <w:br w:type="page"/>
      </w:r>
    </w:p>
    <w:p w14:paraId="4A6E7BB2" w14:textId="54EB31F8" w:rsidR="00992684" w:rsidRDefault="00992684" w:rsidP="00992684">
      <w:pPr>
        <w:pStyle w:val="Heading2"/>
      </w:pPr>
      <w:bookmarkStart w:id="130" w:name="_Toc244010805"/>
      <w:r>
        <w:lastRenderedPageBreak/>
        <w:t>Income</w:t>
      </w:r>
      <w:bookmarkEnd w:id="129"/>
      <w:bookmarkEnd w:id="130"/>
    </w:p>
    <w:p w14:paraId="72855E31" w14:textId="7058D582" w:rsidR="00C56440" w:rsidRDefault="00C56440" w:rsidP="00C56440">
      <w:pPr>
        <w:pStyle w:val="Heading3"/>
      </w:pPr>
      <w:bookmarkStart w:id="131" w:name="_Toc244010806"/>
      <w:r>
        <w:t>Income and Adjunctive Eligibility</w:t>
      </w:r>
      <w:bookmarkEnd w:id="131"/>
    </w:p>
    <w:p w14:paraId="017B662E" w14:textId="247D8E86" w:rsidR="00C56440" w:rsidRDefault="00C56440" w:rsidP="00C56440">
      <w:r>
        <w:t>Revised August 10, 2026</w:t>
      </w:r>
    </w:p>
    <w:p w14:paraId="760BA73C" w14:textId="77777777" w:rsidR="00C56440" w:rsidRDefault="00C56440" w:rsidP="00C56440">
      <w:pPr>
        <w:pStyle w:val="Heading4"/>
      </w:pPr>
      <w:r>
        <w:t>Overview</w:t>
      </w:r>
    </w:p>
    <w:p w14:paraId="1C1AEC39" w14:textId="77777777" w:rsidR="00C56440" w:rsidRDefault="00C56440" w:rsidP="00C56440">
      <w:r>
        <w:t>A list of currently certified participants who belong to the specified agencies with either itemized income entered and/or adjunctive programs selected for the most recent income record entered between 21 days before and 14 days after their most recent certification. The output also includes a statewide count and count by agency by each type of adjunctive program and infants, children, children by age (12-23 months, 24-25, 36-47, and 48-60), pregnant, postpartum breastfeeding, and postpartum non-breastfeeding women. Totals are provided for infants and children (combined) and women. The last output is a statewide count by agency of currently certified participants, those certified with income records, and those certified with adjunctive records. A percentage of the total is also provided. The default is to run the report for all agencies. Three optional input controls allow you to filter the outputs by WIC Type, Adjunctive Programs, and agencies. (This report was previously titled CURRENTLY CERTIFIED &amp; ADJUNCTIVE PROGRAMS.)</w:t>
      </w:r>
    </w:p>
    <w:p w14:paraId="4A4FF75C" w14:textId="77777777" w:rsidR="00C56440" w:rsidRDefault="00C56440" w:rsidP="00C56440">
      <w:pPr>
        <w:pStyle w:val="Heading4"/>
      </w:pPr>
      <w:r>
        <w:t>Some uses</w:t>
      </w:r>
    </w:p>
    <w:p w14:paraId="6C251D14" w14:textId="77777777" w:rsidR="00C56440" w:rsidRDefault="00C56440" w:rsidP="00C56440">
      <w:pPr>
        <w:pStyle w:val="ListParagraph"/>
      </w:pPr>
      <w:r>
        <w:t>Obtain a count of currently certified participants.</w:t>
      </w:r>
    </w:p>
    <w:p w14:paraId="66D97296" w14:textId="77777777" w:rsidR="00C56440" w:rsidRDefault="00C56440" w:rsidP="00C56440">
      <w:pPr>
        <w:pStyle w:val="ListParagraph"/>
      </w:pPr>
      <w:r>
        <w:t>Determine income vs. adjunctive eligibility for currently certified participants.</w:t>
      </w:r>
    </w:p>
    <w:p w14:paraId="3F0DDB1B" w14:textId="77777777" w:rsidR="00C56440" w:rsidRDefault="00C56440" w:rsidP="00C56440">
      <w:pPr>
        <w:pStyle w:val="ListParagraph"/>
      </w:pPr>
      <w:r>
        <w:t>Identify types of income proof used.</w:t>
      </w:r>
    </w:p>
    <w:p w14:paraId="119B62E5" w14:textId="77777777" w:rsidR="00C56440" w:rsidRDefault="00C56440" w:rsidP="00C56440">
      <w:pPr>
        <w:pStyle w:val="ListParagraph"/>
      </w:pPr>
      <w:r>
        <w:t>Provide an overview of the types of adjunctive programs most commonly used to determine eligibility.</w:t>
      </w:r>
    </w:p>
    <w:p w14:paraId="112D94A1" w14:textId="77777777" w:rsidR="00C56440" w:rsidRDefault="00C56440" w:rsidP="00C56440">
      <w:pPr>
        <w:pStyle w:val="ListParagraph"/>
      </w:pPr>
      <w:r>
        <w:t>Provide a general idea of participation in adjunctive programs.</w:t>
      </w:r>
    </w:p>
    <w:p w14:paraId="51FE2EED" w14:textId="77777777" w:rsidR="00C56440" w:rsidRDefault="00C56440" w:rsidP="00C56440">
      <w:pPr>
        <w:pStyle w:val="Heading4"/>
      </w:pPr>
      <w:r>
        <w:t>Prompts</w:t>
      </w:r>
    </w:p>
    <w:p w14:paraId="1F5B1FA1" w14:textId="77777777" w:rsidR="00C56440" w:rsidRDefault="00C56440" w:rsidP="00C56440">
      <w:pPr>
        <w:pStyle w:val="ListParagraph"/>
      </w:pPr>
      <w:r>
        <w:t>Agency ID(s) or enter 0 for ALL – agency where the participant currently belongs.</w:t>
      </w:r>
    </w:p>
    <w:p w14:paraId="4BD8FEEB" w14:textId="77777777" w:rsidR="00C56440" w:rsidRDefault="00C56440" w:rsidP="00C56440">
      <w:pPr>
        <w:pStyle w:val="Heading4"/>
      </w:pPr>
      <w:r>
        <w:t>Report outputs</w:t>
      </w:r>
    </w:p>
    <w:p w14:paraId="5EB86332" w14:textId="02B05BFA" w:rsidR="00C56440" w:rsidRDefault="00C56440" w:rsidP="00C56440">
      <w:pPr>
        <w:pStyle w:val="Caption"/>
      </w:pPr>
      <w:r>
        <w:t>Tab 1 – Adjunctive List</w:t>
      </w:r>
    </w:p>
    <w:p w14:paraId="62C26F98" w14:textId="0716B2A5" w:rsidR="00C56440" w:rsidRDefault="00C56440" w:rsidP="00C56440">
      <w:r w:rsidRPr="00493C3D">
        <w:rPr>
          <w:noProof/>
        </w:rPr>
        <w:drawing>
          <wp:inline distT="0" distB="0" distL="0" distR="0" wp14:anchorId="0CD01EEA" wp14:editId="273EA89D">
            <wp:extent cx="4782439" cy="932180"/>
            <wp:effectExtent l="0" t="0" r="0" b="1270"/>
            <wp:docPr id="4056916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91698" name="Picture 1">
                      <a:extLst>
                        <a:ext uri="{C183D7F6-B498-43B3-948B-1728B52AA6E4}">
                          <adec:decorative xmlns:adec="http://schemas.microsoft.com/office/drawing/2017/decorative" val="1"/>
                        </a:ext>
                      </a:extLst>
                    </pic:cNvPr>
                    <pic:cNvPicPr/>
                  </pic:nvPicPr>
                  <pic:blipFill>
                    <a:blip r:embed="rId224"/>
                    <a:stretch>
                      <a:fillRect/>
                    </a:stretch>
                  </pic:blipFill>
                  <pic:spPr>
                    <a:xfrm>
                      <a:off x="0" y="0"/>
                      <a:ext cx="4782439" cy="932180"/>
                    </a:xfrm>
                    <a:prstGeom prst="rect">
                      <a:avLst/>
                    </a:prstGeom>
                  </pic:spPr>
                </pic:pic>
              </a:graphicData>
            </a:graphic>
          </wp:inline>
        </w:drawing>
      </w:r>
    </w:p>
    <w:p w14:paraId="584012C7" w14:textId="7A06A712" w:rsidR="00C56440" w:rsidRDefault="00C56440" w:rsidP="00C56440">
      <w:r>
        <w:rPr>
          <w:b/>
          <w:bCs/>
        </w:rPr>
        <w:t>Columns:</w:t>
      </w:r>
      <w:r>
        <w:t xml:space="preserve"> Household ID, State WIC ID, WIC Type, DOB, Age in Months, Cert Start, Cert End, Adjunctive Date, Adjunctive Program.</w:t>
      </w:r>
    </w:p>
    <w:p w14:paraId="2D1D4019" w14:textId="77777777" w:rsidR="00C56440" w:rsidRPr="000F6B90" w:rsidRDefault="00C56440" w:rsidP="00C56440">
      <w:r>
        <w:rPr>
          <w:b/>
          <w:bCs/>
        </w:rPr>
        <w:lastRenderedPageBreak/>
        <w:t xml:space="preserve">Grouped by: </w:t>
      </w:r>
      <w:r>
        <w:t>Agency name.</w:t>
      </w:r>
    </w:p>
    <w:p w14:paraId="5630D6D2" w14:textId="697ED635" w:rsidR="00C56440" w:rsidRDefault="00C56440" w:rsidP="00C56440">
      <w:pPr>
        <w:pStyle w:val="Caption"/>
      </w:pPr>
      <w:r>
        <w:t>Tab 2 – Income List</w:t>
      </w:r>
    </w:p>
    <w:p w14:paraId="2AAE2B07" w14:textId="502F71B9" w:rsidR="00C56440" w:rsidRDefault="00C56440" w:rsidP="00C56440">
      <w:r w:rsidRPr="00770EF2">
        <w:rPr>
          <w:noProof/>
        </w:rPr>
        <w:drawing>
          <wp:inline distT="0" distB="0" distL="0" distR="0" wp14:anchorId="472A9555" wp14:editId="47AFB086">
            <wp:extent cx="4886833" cy="910590"/>
            <wp:effectExtent l="0" t="0" r="9525" b="3810"/>
            <wp:docPr id="3176211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21130" name="Picture 1">
                      <a:extLst>
                        <a:ext uri="{C183D7F6-B498-43B3-948B-1728B52AA6E4}">
                          <adec:decorative xmlns:adec="http://schemas.microsoft.com/office/drawing/2017/decorative" val="1"/>
                        </a:ext>
                      </a:extLst>
                    </pic:cNvPr>
                    <pic:cNvPicPr/>
                  </pic:nvPicPr>
                  <pic:blipFill>
                    <a:blip r:embed="rId225"/>
                    <a:stretch>
                      <a:fillRect/>
                    </a:stretch>
                  </pic:blipFill>
                  <pic:spPr>
                    <a:xfrm>
                      <a:off x="0" y="0"/>
                      <a:ext cx="4886833" cy="910590"/>
                    </a:xfrm>
                    <a:prstGeom prst="rect">
                      <a:avLst/>
                    </a:prstGeom>
                  </pic:spPr>
                </pic:pic>
              </a:graphicData>
            </a:graphic>
          </wp:inline>
        </w:drawing>
      </w:r>
    </w:p>
    <w:p w14:paraId="3F354AC3" w14:textId="6A33F3D9" w:rsidR="00C56440" w:rsidRDefault="00C56440" w:rsidP="00C56440">
      <w:r>
        <w:rPr>
          <w:b/>
          <w:bCs/>
        </w:rPr>
        <w:t>Columns:</w:t>
      </w:r>
      <w:r>
        <w:t xml:space="preserve"> Household ID, State WIC ID, WIC Type, Cert Start, Cert End, Income Date, Income Proof.</w:t>
      </w:r>
    </w:p>
    <w:p w14:paraId="7A81F5F3" w14:textId="77777777" w:rsidR="00C56440" w:rsidRPr="000F6B90" w:rsidRDefault="00C56440" w:rsidP="00C56440">
      <w:r>
        <w:rPr>
          <w:b/>
          <w:bCs/>
        </w:rPr>
        <w:t xml:space="preserve">Grouped by: </w:t>
      </w:r>
      <w:r>
        <w:t>Agency name.</w:t>
      </w:r>
    </w:p>
    <w:p w14:paraId="1F64CD0A" w14:textId="2224B729" w:rsidR="00C56440" w:rsidRDefault="00C56440" w:rsidP="00C56440">
      <w:pPr>
        <w:pStyle w:val="Caption"/>
      </w:pPr>
      <w:r>
        <w:t>Tab 3 – Adjunctive Count</w:t>
      </w:r>
    </w:p>
    <w:p w14:paraId="57BF5DF5" w14:textId="77777777" w:rsidR="00C56440" w:rsidRDefault="00C56440" w:rsidP="00C56440">
      <w:pPr>
        <w:spacing w:before="60"/>
        <w:rPr>
          <w:noProof/>
        </w:rPr>
      </w:pPr>
      <w:r>
        <w:rPr>
          <w:noProof/>
        </w:rPr>
        <w:t>Page 1</w:t>
      </w:r>
    </w:p>
    <w:p w14:paraId="6384598B" w14:textId="77777777" w:rsidR="00C56440" w:rsidRDefault="00C56440" w:rsidP="00C56440">
      <w:pPr>
        <w:spacing w:before="60"/>
        <w:rPr>
          <w:noProof/>
        </w:rPr>
      </w:pPr>
      <w:r w:rsidRPr="00770EF2">
        <w:rPr>
          <w:noProof/>
        </w:rPr>
        <w:drawing>
          <wp:inline distT="0" distB="0" distL="0" distR="0" wp14:anchorId="4DCA7C02" wp14:editId="6C043290">
            <wp:extent cx="5994400" cy="2546350"/>
            <wp:effectExtent l="0" t="0" r="6350" b="6350"/>
            <wp:docPr id="14068564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56407" name="Picture 1">
                      <a:extLst>
                        <a:ext uri="{C183D7F6-B498-43B3-948B-1728B52AA6E4}">
                          <adec:decorative xmlns:adec="http://schemas.microsoft.com/office/drawing/2017/decorative" val="1"/>
                        </a:ext>
                      </a:extLst>
                    </pic:cNvPr>
                    <pic:cNvPicPr/>
                  </pic:nvPicPr>
                  <pic:blipFill>
                    <a:blip r:embed="rId226"/>
                    <a:stretch>
                      <a:fillRect/>
                    </a:stretch>
                  </pic:blipFill>
                  <pic:spPr>
                    <a:xfrm>
                      <a:off x="0" y="0"/>
                      <a:ext cx="5994400" cy="2546350"/>
                    </a:xfrm>
                    <a:prstGeom prst="rect">
                      <a:avLst/>
                    </a:prstGeom>
                  </pic:spPr>
                </pic:pic>
              </a:graphicData>
            </a:graphic>
          </wp:inline>
        </w:drawing>
      </w:r>
    </w:p>
    <w:p w14:paraId="676C05A8" w14:textId="77777777" w:rsidR="00C56440" w:rsidRDefault="00C56440" w:rsidP="00C56440">
      <w:pPr>
        <w:spacing w:before="60"/>
        <w:rPr>
          <w:noProof/>
        </w:rPr>
      </w:pPr>
      <w:r>
        <w:rPr>
          <w:noProof/>
        </w:rPr>
        <w:t>Page 2</w:t>
      </w:r>
    </w:p>
    <w:p w14:paraId="3621E7E8" w14:textId="77777777" w:rsidR="00C56440" w:rsidRDefault="00C56440" w:rsidP="00C56440">
      <w:pPr>
        <w:spacing w:before="60"/>
        <w:rPr>
          <w:noProof/>
        </w:rPr>
      </w:pPr>
      <w:r w:rsidRPr="00770EF2">
        <w:rPr>
          <w:noProof/>
        </w:rPr>
        <w:drawing>
          <wp:inline distT="0" distB="0" distL="0" distR="0" wp14:anchorId="7814B658" wp14:editId="4DA44DDF">
            <wp:extent cx="4405630" cy="2545207"/>
            <wp:effectExtent l="0" t="0" r="0" b="7620"/>
            <wp:docPr id="19848308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30838" name="Picture 1">
                      <a:extLst>
                        <a:ext uri="{C183D7F6-B498-43B3-948B-1728B52AA6E4}">
                          <adec:decorative xmlns:adec="http://schemas.microsoft.com/office/drawing/2017/decorative" val="1"/>
                        </a:ext>
                      </a:extLst>
                    </pic:cNvPr>
                    <pic:cNvPicPr/>
                  </pic:nvPicPr>
                  <pic:blipFill>
                    <a:blip r:embed="rId227"/>
                    <a:stretch>
                      <a:fillRect/>
                    </a:stretch>
                  </pic:blipFill>
                  <pic:spPr>
                    <a:xfrm>
                      <a:off x="0" y="0"/>
                      <a:ext cx="4405630" cy="2545207"/>
                    </a:xfrm>
                    <a:prstGeom prst="rect">
                      <a:avLst/>
                    </a:prstGeom>
                  </pic:spPr>
                </pic:pic>
              </a:graphicData>
            </a:graphic>
          </wp:inline>
        </w:drawing>
      </w:r>
    </w:p>
    <w:p w14:paraId="605686FC" w14:textId="2B4E4996" w:rsidR="00C56440" w:rsidRDefault="00C56440" w:rsidP="00C56440">
      <w:r>
        <w:rPr>
          <w:b/>
          <w:bCs/>
        </w:rPr>
        <w:lastRenderedPageBreak/>
        <w:t>Columns:</w:t>
      </w:r>
      <w:r>
        <w:t xml:space="preserve"> TOTAL, Infants, Children, Infants and Children, Children 12-23 mo., Children 24-35 mo, Children 36-47 mo., Children 48-60 mo., Women, Pregnant, Postpartum BF, Postpartum Non-BF.</w:t>
      </w:r>
    </w:p>
    <w:p w14:paraId="739EDEC7" w14:textId="24190791" w:rsidR="00C56440" w:rsidRDefault="00C56440" w:rsidP="00C56440">
      <w:r>
        <w:rPr>
          <w:b/>
          <w:bCs/>
        </w:rPr>
        <w:t>Rows:</w:t>
      </w:r>
      <w:r>
        <w:t xml:space="preserve"> MN WIC PROGRAM, Agency name (ID), Fuel Assistance, Head Start, MFIP, MHCP-MA, MHCP-MNCare, School Meals, SNAP, SSI (Individual), TEFRA (Individual).</w:t>
      </w:r>
    </w:p>
    <w:p w14:paraId="6473C59E" w14:textId="0BDCB0A9" w:rsidR="00C56440" w:rsidRDefault="00C56440" w:rsidP="00C56440">
      <w:pPr>
        <w:pStyle w:val="Caption"/>
      </w:pPr>
      <w:r>
        <w:t>Tab 4 – Statewide Count</w:t>
      </w:r>
    </w:p>
    <w:p w14:paraId="487134C9" w14:textId="2816BA48" w:rsidR="00C56440" w:rsidRDefault="00C56440" w:rsidP="00C56440">
      <w:r w:rsidRPr="003E0459">
        <w:rPr>
          <w:noProof/>
        </w:rPr>
        <w:drawing>
          <wp:inline distT="0" distB="0" distL="0" distR="0" wp14:anchorId="0AF517CE" wp14:editId="779EDD6C">
            <wp:extent cx="4995799" cy="677926"/>
            <wp:effectExtent l="0" t="0" r="0" b="8255"/>
            <wp:docPr id="1286856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5645" name="Picture 1">
                      <a:extLst>
                        <a:ext uri="{C183D7F6-B498-43B3-948B-1728B52AA6E4}">
                          <adec:decorative xmlns:adec="http://schemas.microsoft.com/office/drawing/2017/decorative" val="1"/>
                        </a:ext>
                      </a:extLst>
                    </pic:cNvPr>
                    <pic:cNvPicPr/>
                  </pic:nvPicPr>
                  <pic:blipFill>
                    <a:blip r:embed="rId228"/>
                    <a:stretch>
                      <a:fillRect/>
                    </a:stretch>
                  </pic:blipFill>
                  <pic:spPr>
                    <a:xfrm>
                      <a:off x="0" y="0"/>
                      <a:ext cx="4995799" cy="677926"/>
                    </a:xfrm>
                    <a:prstGeom prst="rect">
                      <a:avLst/>
                    </a:prstGeom>
                  </pic:spPr>
                </pic:pic>
              </a:graphicData>
            </a:graphic>
          </wp:inline>
        </w:drawing>
      </w:r>
    </w:p>
    <w:p w14:paraId="3A02DC8F" w14:textId="7152EB2C" w:rsidR="00C56440" w:rsidRDefault="00C56440" w:rsidP="00C56440">
      <w:r>
        <w:rPr>
          <w:b/>
          <w:bCs/>
        </w:rPr>
        <w:t>Columns:</w:t>
      </w:r>
      <w:r>
        <w:t xml:space="preserve"> Currently Certified, Income Eligible, Adjunctively Eligible.</w:t>
      </w:r>
    </w:p>
    <w:p w14:paraId="1AD4361D" w14:textId="3392FC80" w:rsidR="00C56440" w:rsidRPr="00C56440" w:rsidRDefault="00C56440" w:rsidP="00C56440">
      <w:r>
        <w:rPr>
          <w:b/>
          <w:bCs/>
        </w:rPr>
        <w:t>Rows:</w:t>
      </w:r>
      <w:r>
        <w:t xml:space="preserve"> MN WIC PROGRAM, Agency name (ID).</w:t>
      </w:r>
    </w:p>
    <w:p w14:paraId="76078BEA" w14:textId="4B0D53C8" w:rsidR="000F6B90" w:rsidRDefault="000F6B90" w:rsidP="000F6B90">
      <w:pPr>
        <w:pStyle w:val="Heading3"/>
      </w:pPr>
      <w:bookmarkStart w:id="132" w:name="_Toc235422890"/>
      <w:bookmarkStart w:id="133" w:name="_Toc244010807"/>
      <w:r>
        <w:t>Pending Proof Not Toggled On</w:t>
      </w:r>
      <w:bookmarkEnd w:id="133"/>
    </w:p>
    <w:p w14:paraId="1A8F9396" w14:textId="07073E42" w:rsidR="000F6B90" w:rsidRDefault="000F6B90" w:rsidP="000F6B90">
      <w:r>
        <w:t>Revised July 23, 2026</w:t>
      </w:r>
    </w:p>
    <w:p w14:paraId="111D9379" w14:textId="77777777" w:rsidR="000F6B90" w:rsidRDefault="000F6B90" w:rsidP="000F6B90">
      <w:pPr>
        <w:pStyle w:val="Heading4"/>
      </w:pPr>
      <w:r>
        <w:t>Overview</w:t>
      </w:r>
    </w:p>
    <w:p w14:paraId="7D1B895C" w14:textId="77777777" w:rsidR="000F6B90" w:rsidRDefault="000F6B90" w:rsidP="000F6B90">
      <w:r>
        <w:t>A list and count of participants that belong to the specified agencies with a last set’s Last Date to Use (LDTU) during the specified date range whose most recent income record (itemized or adjunctive) does not have the Pending Proof toggled on but has one of the following proofs selected:</w:t>
      </w:r>
    </w:p>
    <w:p w14:paraId="247195BF" w14:textId="77777777" w:rsidR="000F6B90" w:rsidRDefault="000F6B90" w:rsidP="000F6B90">
      <w:pPr>
        <w:pStyle w:val="ListParagraph"/>
        <w:spacing w:line="312" w:lineRule="auto"/>
      </w:pPr>
      <w:r>
        <w:t>Itemized Income: Other-Write Note or **PENDING PROOF**</w:t>
      </w:r>
    </w:p>
    <w:p w14:paraId="348A75A9" w14:textId="77777777" w:rsidR="000F6B90" w:rsidRDefault="000F6B90" w:rsidP="000F6B90">
      <w:pPr>
        <w:pStyle w:val="ListParagraph"/>
        <w:spacing w:line="312" w:lineRule="auto"/>
      </w:pPr>
      <w:r>
        <w:t>Adjunctive Income: Pending Proof – 30 Day</w:t>
      </w:r>
    </w:p>
    <w:p w14:paraId="3ED0B3DB" w14:textId="77777777" w:rsidR="000F6B90" w:rsidRPr="00142F6A" w:rsidRDefault="000F6B90" w:rsidP="000F6B90">
      <w:r>
        <w:t>The default is to run the report for all agencies. An optional input control allows you to filter all outputs by agency and proofs.</w:t>
      </w:r>
    </w:p>
    <w:p w14:paraId="6E94A063" w14:textId="77777777" w:rsidR="000F6B90" w:rsidRDefault="000F6B90" w:rsidP="000F6B90">
      <w:pPr>
        <w:pStyle w:val="Heading4"/>
      </w:pPr>
      <w:r>
        <w:t>Some uses</w:t>
      </w:r>
    </w:p>
    <w:p w14:paraId="57E8BBF9" w14:textId="77777777" w:rsidR="000F6B90" w:rsidRDefault="000F6B90" w:rsidP="000F6B90">
      <w:pPr>
        <w:pStyle w:val="ListParagraph"/>
      </w:pPr>
      <w:r>
        <w:t>Identify pending income records missing the Pending Proof flag, which is used by the system to limit benefit issuance to one set (per policy requirements) until the pending income record is resolved.</w:t>
      </w:r>
    </w:p>
    <w:p w14:paraId="168015B4" w14:textId="77777777" w:rsidR="000F6B90" w:rsidRDefault="000F6B90" w:rsidP="000F6B90">
      <w:pPr>
        <w:pStyle w:val="ListParagraph"/>
      </w:pPr>
      <w:r>
        <w:t>Identify specific staff or agencies that may require more training on how to indicate an income record is pending.</w:t>
      </w:r>
    </w:p>
    <w:p w14:paraId="4ACD507D" w14:textId="77777777" w:rsidR="000F6B90" w:rsidRDefault="000F6B90" w:rsidP="000F6B90">
      <w:pPr>
        <w:pStyle w:val="ListParagraph"/>
      </w:pPr>
      <w:r>
        <w:t>Identify participants who are still pending income proof and have a last set’s LDTU that may indicate benefits have been incorrectly issued.</w:t>
      </w:r>
    </w:p>
    <w:p w14:paraId="7FB7C48A" w14:textId="77777777" w:rsidR="000F6B90" w:rsidRDefault="000F6B90" w:rsidP="000F6B90">
      <w:pPr>
        <w:pStyle w:val="Heading4"/>
      </w:pPr>
      <w:r>
        <w:t>Prompts</w:t>
      </w:r>
    </w:p>
    <w:p w14:paraId="47FBF13F" w14:textId="7306DD5B" w:rsidR="000F6B90" w:rsidRDefault="000F6B90" w:rsidP="000F6B90">
      <w:pPr>
        <w:pStyle w:val="ListParagraph"/>
      </w:pPr>
      <w:r>
        <w:t>Agency ID(s) or enter 0 for ALL – agency where the participant currently belongs.</w:t>
      </w:r>
    </w:p>
    <w:p w14:paraId="2762D554" w14:textId="701016C6" w:rsidR="000F6B90" w:rsidRDefault="000F6B90" w:rsidP="000F6B90">
      <w:pPr>
        <w:pStyle w:val="ListParagraph"/>
      </w:pPr>
      <w:r>
        <w:t>Start Date – the first date in the date range during which the participant was most recently certified.</w:t>
      </w:r>
    </w:p>
    <w:p w14:paraId="159ED062" w14:textId="2ED4A3AB" w:rsidR="000F6B90" w:rsidRPr="004C3DB5" w:rsidRDefault="000F6B90" w:rsidP="000F6B90">
      <w:pPr>
        <w:pStyle w:val="ListParagraph"/>
      </w:pPr>
      <w:r>
        <w:lastRenderedPageBreak/>
        <w:t>End Date – the last date in the date range during which the participant was most recently certified.</w:t>
      </w:r>
    </w:p>
    <w:p w14:paraId="08AD036A" w14:textId="77777777" w:rsidR="000F6B90" w:rsidRDefault="000F6B90" w:rsidP="000F6B90">
      <w:pPr>
        <w:pStyle w:val="Heading4"/>
      </w:pPr>
      <w:r>
        <w:t>Report outputs</w:t>
      </w:r>
    </w:p>
    <w:p w14:paraId="269BFEF4" w14:textId="77777777" w:rsidR="000F6B90" w:rsidRDefault="000F6B90" w:rsidP="000F6B90">
      <w:pPr>
        <w:pStyle w:val="Caption"/>
      </w:pPr>
      <w:r>
        <w:t>Tab 1 – List</w:t>
      </w:r>
    </w:p>
    <w:p w14:paraId="4990AF0E" w14:textId="77777777" w:rsidR="000F6B90" w:rsidRDefault="000F6B90" w:rsidP="000F6B90">
      <w:r w:rsidRPr="004E05C9">
        <w:rPr>
          <w:noProof/>
        </w:rPr>
        <w:drawing>
          <wp:inline distT="0" distB="0" distL="0" distR="0" wp14:anchorId="08ECB3A8" wp14:editId="7BB4F152">
            <wp:extent cx="5994400" cy="588010"/>
            <wp:effectExtent l="0" t="0" r="6350" b="2540"/>
            <wp:docPr id="4943856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85697" name="Picture 1">
                      <a:extLst>
                        <a:ext uri="{C183D7F6-B498-43B3-948B-1728B52AA6E4}">
                          <adec:decorative xmlns:adec="http://schemas.microsoft.com/office/drawing/2017/decorative" val="1"/>
                        </a:ext>
                      </a:extLst>
                    </pic:cNvPr>
                    <pic:cNvPicPr/>
                  </pic:nvPicPr>
                  <pic:blipFill>
                    <a:blip r:embed="rId229"/>
                    <a:stretch>
                      <a:fillRect/>
                    </a:stretch>
                  </pic:blipFill>
                  <pic:spPr>
                    <a:xfrm>
                      <a:off x="0" y="0"/>
                      <a:ext cx="5994400" cy="588010"/>
                    </a:xfrm>
                    <a:prstGeom prst="rect">
                      <a:avLst/>
                    </a:prstGeom>
                  </pic:spPr>
                </pic:pic>
              </a:graphicData>
            </a:graphic>
          </wp:inline>
        </w:drawing>
      </w:r>
    </w:p>
    <w:p w14:paraId="6A58EA95" w14:textId="31DC71AA" w:rsidR="000F6B90" w:rsidRDefault="000F6B90" w:rsidP="000F6B90">
      <w:r>
        <w:rPr>
          <w:b/>
          <w:bCs/>
        </w:rPr>
        <w:t>Columns:</w:t>
      </w:r>
      <w:r>
        <w:t xml:space="preserve"> Household ID, State WIC ID, WIC Type, Cert Start Date, Last Set’s LDTU, Income Type, Income Date, Staff Entered Income, Proof, Pending Proof, Clinic ID, Agency ID.</w:t>
      </w:r>
    </w:p>
    <w:p w14:paraId="5DC6B509" w14:textId="5BB68AC7" w:rsidR="000F6B90" w:rsidRPr="000F6B90" w:rsidRDefault="000F6B90" w:rsidP="000F6B90">
      <w:r>
        <w:rPr>
          <w:b/>
          <w:bCs/>
        </w:rPr>
        <w:t xml:space="preserve">Grouped by: </w:t>
      </w:r>
      <w:r>
        <w:t>Agency name.</w:t>
      </w:r>
    </w:p>
    <w:p w14:paraId="4E9892D0" w14:textId="77777777" w:rsidR="000F6B90" w:rsidRDefault="000F6B90" w:rsidP="000F6B90">
      <w:pPr>
        <w:pStyle w:val="Caption"/>
      </w:pPr>
      <w:r>
        <w:t>Tab 2 – Count</w:t>
      </w:r>
    </w:p>
    <w:p w14:paraId="4E451086" w14:textId="77777777" w:rsidR="000F6B90" w:rsidRDefault="000F6B90" w:rsidP="000F6B90">
      <w:r w:rsidRPr="004E05C9">
        <w:rPr>
          <w:noProof/>
        </w:rPr>
        <w:drawing>
          <wp:inline distT="0" distB="0" distL="0" distR="0" wp14:anchorId="679AC6F4" wp14:editId="37CF7BB2">
            <wp:extent cx="3900932" cy="685800"/>
            <wp:effectExtent l="0" t="0" r="4445" b="0"/>
            <wp:docPr id="17262597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59703" name="Picture 1">
                      <a:extLst>
                        <a:ext uri="{C183D7F6-B498-43B3-948B-1728B52AA6E4}">
                          <adec:decorative xmlns:adec="http://schemas.microsoft.com/office/drawing/2017/decorative" val="1"/>
                        </a:ext>
                      </a:extLst>
                    </pic:cNvPr>
                    <pic:cNvPicPr/>
                  </pic:nvPicPr>
                  <pic:blipFill>
                    <a:blip r:embed="rId230"/>
                    <a:stretch>
                      <a:fillRect/>
                    </a:stretch>
                  </pic:blipFill>
                  <pic:spPr>
                    <a:xfrm>
                      <a:off x="0" y="0"/>
                      <a:ext cx="3900932" cy="685800"/>
                    </a:xfrm>
                    <a:prstGeom prst="rect">
                      <a:avLst/>
                    </a:prstGeom>
                  </pic:spPr>
                </pic:pic>
              </a:graphicData>
            </a:graphic>
          </wp:inline>
        </w:drawing>
      </w:r>
    </w:p>
    <w:p w14:paraId="0A99A82D" w14:textId="4C3FA6EF" w:rsidR="000F6B90" w:rsidRDefault="000F6B90" w:rsidP="000F6B90">
      <w:r>
        <w:rPr>
          <w:b/>
          <w:bCs/>
        </w:rPr>
        <w:t>Columns:</w:t>
      </w:r>
      <w:r>
        <w:t xml:space="preserve"> TOTAL, ADJUNCTIVE, INCOME.</w:t>
      </w:r>
    </w:p>
    <w:p w14:paraId="6BC255FA" w14:textId="7171EC44" w:rsidR="000F6B90" w:rsidRPr="000F6B90" w:rsidRDefault="000F6B90" w:rsidP="000F6B90">
      <w:r>
        <w:rPr>
          <w:b/>
          <w:bCs/>
        </w:rPr>
        <w:t xml:space="preserve">Rows: </w:t>
      </w:r>
      <w:r>
        <w:t>AGENCY TOTALS, Staff (entered Income).</w:t>
      </w:r>
    </w:p>
    <w:p w14:paraId="4A97D226" w14:textId="77777777" w:rsidR="000F6B90" w:rsidRDefault="000F6B90" w:rsidP="000F6B90">
      <w:pPr>
        <w:pStyle w:val="Caption"/>
      </w:pPr>
      <w:r>
        <w:t>Tab 3 – Statewide Count</w:t>
      </w:r>
    </w:p>
    <w:p w14:paraId="3D65E41B" w14:textId="77777777" w:rsidR="000F6B90" w:rsidRDefault="000F6B90" w:rsidP="000F6B90">
      <w:pPr>
        <w:spacing w:before="60"/>
      </w:pPr>
      <w:r w:rsidRPr="004E05C9">
        <w:rPr>
          <w:noProof/>
        </w:rPr>
        <w:drawing>
          <wp:inline distT="0" distB="0" distL="0" distR="0" wp14:anchorId="2DC93B93" wp14:editId="1BFF3D10">
            <wp:extent cx="4834509" cy="550545"/>
            <wp:effectExtent l="0" t="0" r="4445" b="1905"/>
            <wp:docPr id="14458163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16303" name="Picture 1">
                      <a:extLst>
                        <a:ext uri="{C183D7F6-B498-43B3-948B-1728B52AA6E4}">
                          <adec:decorative xmlns:adec="http://schemas.microsoft.com/office/drawing/2017/decorative" val="1"/>
                        </a:ext>
                      </a:extLst>
                    </pic:cNvPr>
                    <pic:cNvPicPr/>
                  </pic:nvPicPr>
                  <pic:blipFill>
                    <a:blip r:embed="rId231"/>
                    <a:stretch>
                      <a:fillRect/>
                    </a:stretch>
                  </pic:blipFill>
                  <pic:spPr>
                    <a:xfrm>
                      <a:off x="0" y="0"/>
                      <a:ext cx="4834509" cy="550545"/>
                    </a:xfrm>
                    <a:prstGeom prst="rect">
                      <a:avLst/>
                    </a:prstGeom>
                  </pic:spPr>
                </pic:pic>
              </a:graphicData>
            </a:graphic>
          </wp:inline>
        </w:drawing>
      </w:r>
    </w:p>
    <w:p w14:paraId="1FAC9915" w14:textId="77777777" w:rsidR="000F6B90" w:rsidRDefault="000F6B90" w:rsidP="000F6B90">
      <w:r>
        <w:rPr>
          <w:b/>
          <w:bCs/>
        </w:rPr>
        <w:t>Columns:</w:t>
      </w:r>
      <w:r>
        <w:t xml:space="preserve"> TOTAL, ADJUNCTIVE, INCOME.</w:t>
      </w:r>
    </w:p>
    <w:p w14:paraId="2476A0E7" w14:textId="7F7B794D" w:rsidR="000F6B90" w:rsidRDefault="000F6B90" w:rsidP="000F6B90">
      <w:r>
        <w:rPr>
          <w:b/>
          <w:bCs/>
        </w:rPr>
        <w:t xml:space="preserve">Rows: </w:t>
      </w:r>
      <w:r>
        <w:t>MN WIC PROGRAM TOTAL, Agency Name (ID)</w:t>
      </w:r>
    </w:p>
    <w:p w14:paraId="0B8C4085" w14:textId="72B853E0" w:rsidR="00992684" w:rsidRDefault="00992684" w:rsidP="00992684">
      <w:pPr>
        <w:pStyle w:val="Heading3"/>
      </w:pPr>
      <w:bookmarkStart w:id="134" w:name="_Toc244010808"/>
      <w:r>
        <w:t>Presumptive Eligibility</w:t>
      </w:r>
      <w:bookmarkEnd w:id="132"/>
      <w:bookmarkEnd w:id="134"/>
    </w:p>
    <w:p w14:paraId="1E93F487" w14:textId="30798C4E" w:rsidR="00992684" w:rsidRDefault="00992684" w:rsidP="00992684">
      <w:r>
        <w:t xml:space="preserve">Revised </w:t>
      </w:r>
      <w:r w:rsidR="000F6B90">
        <w:t>July 30, 2026</w:t>
      </w:r>
    </w:p>
    <w:p w14:paraId="2D189A17" w14:textId="77777777" w:rsidR="00992684" w:rsidRDefault="00992684" w:rsidP="00992684">
      <w:pPr>
        <w:pStyle w:val="Heading4"/>
      </w:pPr>
      <w:r>
        <w:t>Overview</w:t>
      </w:r>
    </w:p>
    <w:p w14:paraId="52CF715C" w14:textId="77777777" w:rsidR="000F6B90" w:rsidRPr="00142F6A" w:rsidRDefault="000F6B90" w:rsidP="000F6B90">
      <w:r>
        <w:t>A list and statewide count of participants who belong to the specified agencies and had “Presumptive Eligibility – 90 days” selected for an income record entered during the specified date range. The default is to run the report for all agencies. An optional input control allows you to filter the List tab by agency and proofs.</w:t>
      </w:r>
    </w:p>
    <w:p w14:paraId="4E4E8F42" w14:textId="77777777" w:rsidR="00992684" w:rsidRDefault="00992684" w:rsidP="00992684">
      <w:pPr>
        <w:pStyle w:val="Heading4"/>
      </w:pPr>
      <w:r>
        <w:lastRenderedPageBreak/>
        <w:t>Some uses</w:t>
      </w:r>
    </w:p>
    <w:p w14:paraId="0F7C2350" w14:textId="77777777" w:rsidR="000F6B90" w:rsidRDefault="000F6B90" w:rsidP="000F6B90">
      <w:pPr>
        <w:pStyle w:val="ListParagraph"/>
      </w:pPr>
      <w:r>
        <w:t>Identify presumptively eligible participants for outreach or audit.</w:t>
      </w:r>
    </w:p>
    <w:p w14:paraId="28636657" w14:textId="77777777" w:rsidR="000F6B90" w:rsidRDefault="000F6B90" w:rsidP="000F6B90">
      <w:pPr>
        <w:pStyle w:val="ListParagraph"/>
      </w:pPr>
      <w:r>
        <w:t>Obtain a count of presumptively eligible participants statewide or per agency.</w:t>
      </w:r>
    </w:p>
    <w:p w14:paraId="1473ABB0" w14:textId="77777777" w:rsidR="00992684" w:rsidRDefault="00992684" w:rsidP="00992684">
      <w:pPr>
        <w:pStyle w:val="Heading4"/>
      </w:pPr>
      <w:r>
        <w:t>Prompts</w:t>
      </w:r>
    </w:p>
    <w:p w14:paraId="348E36E9" w14:textId="020A511B" w:rsidR="00992684" w:rsidRDefault="00992684" w:rsidP="00DB35CC">
      <w:pPr>
        <w:pStyle w:val="ListParagraph"/>
      </w:pPr>
      <w:r>
        <w:t>Agency ID(s)</w:t>
      </w:r>
      <w:r w:rsidR="000F6B90">
        <w:t xml:space="preserve"> or enter 0 for ALL</w:t>
      </w:r>
      <w:r>
        <w:t xml:space="preserve"> – agency where the participants currently belong.</w:t>
      </w:r>
    </w:p>
    <w:p w14:paraId="4EDD566B" w14:textId="77777777" w:rsidR="00992684" w:rsidRDefault="00992684" w:rsidP="00DB35CC">
      <w:pPr>
        <w:pStyle w:val="ListParagraph"/>
      </w:pPr>
      <w:r>
        <w:t>Start Date – the first date in the time period during which PE – 90 days was selected.</w:t>
      </w:r>
    </w:p>
    <w:p w14:paraId="1C49358B" w14:textId="77777777" w:rsidR="00992684" w:rsidRPr="004C3DB5" w:rsidRDefault="00992684" w:rsidP="00DB35CC">
      <w:pPr>
        <w:pStyle w:val="ListParagraph"/>
      </w:pPr>
      <w:r>
        <w:t>End Date – the last date in the time period during which PE – 90 days was selected.</w:t>
      </w:r>
    </w:p>
    <w:p w14:paraId="3F97D3D6" w14:textId="77777777" w:rsidR="00992684" w:rsidRPr="004C3DB5" w:rsidRDefault="00992684" w:rsidP="00992684">
      <w:pPr>
        <w:pStyle w:val="Heading4"/>
      </w:pPr>
      <w:r>
        <w:t>Report outputs</w:t>
      </w:r>
    </w:p>
    <w:p w14:paraId="3EA69761" w14:textId="1BBC04DB" w:rsidR="00992684" w:rsidRDefault="00992684" w:rsidP="00992684">
      <w:pPr>
        <w:pStyle w:val="Caption"/>
      </w:pPr>
      <w:r w:rsidRPr="00A04AE1">
        <w:t xml:space="preserve">Tab 1 – </w:t>
      </w:r>
      <w:r w:rsidR="000F6B90">
        <w:t>List</w:t>
      </w:r>
    </w:p>
    <w:p w14:paraId="180A2787" w14:textId="5ACD6228" w:rsidR="00992684" w:rsidRDefault="000F6B90" w:rsidP="00992684">
      <w:r w:rsidRPr="00A9228F">
        <w:rPr>
          <w:noProof/>
        </w:rPr>
        <w:drawing>
          <wp:inline distT="0" distB="0" distL="0" distR="0" wp14:anchorId="143B6D81" wp14:editId="46E4A097">
            <wp:extent cx="4886960" cy="747014"/>
            <wp:effectExtent l="0" t="0" r="0" b="0"/>
            <wp:docPr id="13205912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591273" name="Picture 1">
                      <a:extLst>
                        <a:ext uri="{C183D7F6-B498-43B3-948B-1728B52AA6E4}">
                          <adec:decorative xmlns:adec="http://schemas.microsoft.com/office/drawing/2017/decorative" val="1"/>
                        </a:ext>
                      </a:extLst>
                    </pic:cNvPr>
                    <pic:cNvPicPr/>
                  </pic:nvPicPr>
                  <pic:blipFill>
                    <a:blip r:embed="rId232"/>
                    <a:stretch>
                      <a:fillRect/>
                    </a:stretch>
                  </pic:blipFill>
                  <pic:spPr>
                    <a:xfrm>
                      <a:off x="0" y="0"/>
                      <a:ext cx="4886960" cy="747014"/>
                    </a:xfrm>
                    <a:prstGeom prst="rect">
                      <a:avLst/>
                    </a:prstGeom>
                  </pic:spPr>
                </pic:pic>
              </a:graphicData>
            </a:graphic>
          </wp:inline>
        </w:drawing>
      </w:r>
    </w:p>
    <w:p w14:paraId="589B1DDD" w14:textId="5E0AF02D" w:rsidR="00992684" w:rsidRDefault="00992684" w:rsidP="00992684">
      <w:r>
        <w:rPr>
          <w:b/>
          <w:bCs/>
        </w:rPr>
        <w:t>Columns:</w:t>
      </w:r>
      <w:r>
        <w:t xml:space="preserve"> Household ID, State WIC ID, Staff </w:t>
      </w:r>
      <w:r w:rsidR="000F6B90">
        <w:t>Entered Income</w:t>
      </w:r>
      <w:r>
        <w:t xml:space="preserve">, PE Date, </w:t>
      </w:r>
      <w:r w:rsidR="000F6B90">
        <w:t>Proof, Adj. Prog., Last LDTU.</w:t>
      </w:r>
    </w:p>
    <w:p w14:paraId="51D58D7D" w14:textId="77777777" w:rsidR="00992684" w:rsidRDefault="00992684" w:rsidP="00992684">
      <w:r>
        <w:rPr>
          <w:b/>
          <w:bCs/>
        </w:rPr>
        <w:t xml:space="preserve">Counts: </w:t>
      </w:r>
      <w:r>
        <w:t>Households and participants.</w:t>
      </w:r>
    </w:p>
    <w:p w14:paraId="08A1C4F6" w14:textId="77777777" w:rsidR="00992684" w:rsidRPr="004C3DB5" w:rsidRDefault="00992684" w:rsidP="00992684">
      <w:r>
        <w:rPr>
          <w:b/>
          <w:bCs/>
        </w:rPr>
        <w:t xml:space="preserve">Grouped by: </w:t>
      </w:r>
      <w:r>
        <w:t>Agency ID.</w:t>
      </w:r>
    </w:p>
    <w:p w14:paraId="410DCEF5" w14:textId="0157336E" w:rsidR="00992684" w:rsidRDefault="00992684" w:rsidP="00992684">
      <w:pPr>
        <w:pStyle w:val="Caption"/>
      </w:pPr>
      <w:r w:rsidRPr="00A04AE1">
        <w:t>Tab 2- State</w:t>
      </w:r>
      <w:r w:rsidR="000F6B90">
        <w:t>wide Count</w:t>
      </w:r>
    </w:p>
    <w:p w14:paraId="49C972AE" w14:textId="2B55374D" w:rsidR="00992684" w:rsidRDefault="000F6B90" w:rsidP="00992684">
      <w:r w:rsidRPr="00A9228F">
        <w:rPr>
          <w:noProof/>
        </w:rPr>
        <w:drawing>
          <wp:inline distT="0" distB="0" distL="0" distR="0" wp14:anchorId="7F375BA9" wp14:editId="09C468AB">
            <wp:extent cx="4343654" cy="550037"/>
            <wp:effectExtent l="0" t="0" r="0" b="2540"/>
            <wp:docPr id="5862790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79051" name="Picture 1">
                      <a:extLst>
                        <a:ext uri="{C183D7F6-B498-43B3-948B-1728B52AA6E4}">
                          <adec:decorative xmlns:adec="http://schemas.microsoft.com/office/drawing/2017/decorative" val="1"/>
                        </a:ext>
                      </a:extLst>
                    </pic:cNvPr>
                    <pic:cNvPicPr/>
                  </pic:nvPicPr>
                  <pic:blipFill>
                    <a:blip r:embed="rId233"/>
                    <a:stretch>
                      <a:fillRect/>
                    </a:stretch>
                  </pic:blipFill>
                  <pic:spPr>
                    <a:xfrm>
                      <a:off x="0" y="0"/>
                      <a:ext cx="4343654" cy="550037"/>
                    </a:xfrm>
                    <a:prstGeom prst="rect">
                      <a:avLst/>
                    </a:prstGeom>
                  </pic:spPr>
                </pic:pic>
              </a:graphicData>
            </a:graphic>
          </wp:inline>
        </w:drawing>
      </w:r>
    </w:p>
    <w:p w14:paraId="504169B5" w14:textId="77777777" w:rsidR="00992684" w:rsidRDefault="00992684" w:rsidP="00992684">
      <w:r>
        <w:rPr>
          <w:b/>
          <w:bCs/>
        </w:rPr>
        <w:t xml:space="preserve">Columns: </w:t>
      </w:r>
      <w:r>
        <w:t>Agency Name and ID, Participants, Households.</w:t>
      </w:r>
    </w:p>
    <w:p w14:paraId="78811F30" w14:textId="77777777" w:rsidR="00992684" w:rsidRDefault="00992684" w:rsidP="00992684">
      <w:r>
        <w:rPr>
          <w:b/>
          <w:bCs/>
        </w:rPr>
        <w:t xml:space="preserve">Rows: </w:t>
      </w:r>
      <w:r>
        <w:t>STATEWIDE TOTAL, AGENCY NAME (ID).</w:t>
      </w:r>
    </w:p>
    <w:p w14:paraId="68DCDF7A" w14:textId="50BBF9A4" w:rsidR="000F6B90" w:rsidRDefault="000F6B90" w:rsidP="000F6B90">
      <w:pPr>
        <w:pStyle w:val="Heading3"/>
      </w:pPr>
      <w:bookmarkStart w:id="135" w:name="_Toc244010809"/>
      <w:r>
        <w:t>Proof of Income</w:t>
      </w:r>
      <w:bookmarkEnd w:id="135"/>
    </w:p>
    <w:p w14:paraId="14C5E467" w14:textId="7C3A3BD1" w:rsidR="000F6B90" w:rsidRDefault="000F6B90" w:rsidP="000F6B90">
      <w:r>
        <w:t>Revised July 29, 2026</w:t>
      </w:r>
    </w:p>
    <w:p w14:paraId="06D7F360" w14:textId="77777777" w:rsidR="000F6B90" w:rsidRDefault="000F6B90" w:rsidP="000F6B90">
      <w:pPr>
        <w:pStyle w:val="Heading4"/>
      </w:pPr>
      <w:r>
        <w:t>Overview</w:t>
      </w:r>
    </w:p>
    <w:p w14:paraId="28DD6E43" w14:textId="77777777" w:rsidR="000F6B90" w:rsidRDefault="000F6B90" w:rsidP="000F6B90">
      <w:r>
        <w:t>A list of participants certified at the specified agencies during the specified date range who had an income record created between 21 days before and 14 days after the certification with the specified proofs of income. A reference tab provides proof of income IDs and their descriptions.</w:t>
      </w:r>
      <w:r w:rsidRPr="00873CEA">
        <w:t xml:space="preserve"> </w:t>
      </w:r>
      <w:r>
        <w:t>The default is to run the report for all agencies. An optional input control allows you to filter the list by agency.</w:t>
      </w:r>
    </w:p>
    <w:p w14:paraId="51DBD4EF" w14:textId="77777777" w:rsidR="000F6B90" w:rsidRPr="00142F6A" w:rsidRDefault="000F6B90" w:rsidP="000F6B90">
      <w:pPr>
        <w:pStyle w:val="Lightbluebackground"/>
      </w:pPr>
      <w:r w:rsidRPr="0078088C">
        <w:rPr>
          <w:b/>
          <w:bCs/>
        </w:rPr>
        <w:lastRenderedPageBreak/>
        <w:t>NOTE</w:t>
      </w:r>
      <w:r>
        <w:rPr>
          <w:b/>
          <w:bCs/>
        </w:rPr>
        <w:t>!</w:t>
      </w:r>
      <w:r>
        <w:t xml:space="preserve"> This report uses the Completed Web User ID, a new field identifying the certifier in WINNIE, and will not pull data prior to your agency’s WINNIE roll-out (Oct. 2024 – April 2025).</w:t>
      </w:r>
    </w:p>
    <w:p w14:paraId="159A06D1" w14:textId="77777777" w:rsidR="000F6B90" w:rsidRDefault="000F6B90" w:rsidP="000F6B90">
      <w:pPr>
        <w:pStyle w:val="Heading4"/>
      </w:pPr>
      <w:r>
        <w:t>Some uses</w:t>
      </w:r>
    </w:p>
    <w:p w14:paraId="4953BEB4" w14:textId="77777777" w:rsidR="000F6B90" w:rsidRDefault="000F6B90" w:rsidP="000F6B90">
      <w:pPr>
        <w:pStyle w:val="ListParagraph"/>
      </w:pPr>
      <w:r>
        <w:t>Identify participants with specific types of income proof in order to ensure appropriate documentation is being completed.</w:t>
      </w:r>
    </w:p>
    <w:p w14:paraId="767B6A67" w14:textId="77777777" w:rsidR="000F6B90" w:rsidRDefault="000F6B90" w:rsidP="000F6B90">
      <w:pPr>
        <w:pStyle w:val="Heading4"/>
      </w:pPr>
      <w:r>
        <w:t>Prompts</w:t>
      </w:r>
    </w:p>
    <w:p w14:paraId="77ADED59" w14:textId="0D241EAF" w:rsidR="000F6B90" w:rsidRDefault="000F6B90" w:rsidP="000F6B90">
      <w:pPr>
        <w:pStyle w:val="ListParagraph"/>
      </w:pPr>
      <w:r>
        <w:t>Agency ID(s) or enter 0 for ALL – agency where the participant was certified.</w:t>
      </w:r>
    </w:p>
    <w:p w14:paraId="667759F4" w14:textId="1044E8A1" w:rsidR="000F6B90" w:rsidRDefault="000F6B90" w:rsidP="000F6B90">
      <w:pPr>
        <w:pStyle w:val="ListParagraph"/>
      </w:pPr>
      <w:r>
        <w:t>Start Date – the first date in the date range during which the participant was certified.</w:t>
      </w:r>
    </w:p>
    <w:p w14:paraId="0BC2D1C4" w14:textId="30CC5DB3" w:rsidR="000F6B90" w:rsidRPr="004C3DB5" w:rsidRDefault="000F6B90" w:rsidP="000F6B90">
      <w:pPr>
        <w:pStyle w:val="ListParagraph"/>
      </w:pPr>
      <w:r>
        <w:t>End Date – the last date in the date range during which the participant was certified.</w:t>
      </w:r>
    </w:p>
    <w:p w14:paraId="4BF603CD" w14:textId="77777777" w:rsidR="000F6B90" w:rsidRDefault="000F6B90" w:rsidP="000F6B90">
      <w:pPr>
        <w:pStyle w:val="Heading4"/>
      </w:pPr>
      <w:r>
        <w:t>Report outputs</w:t>
      </w:r>
    </w:p>
    <w:p w14:paraId="315D7258" w14:textId="77777777" w:rsidR="000F6B90" w:rsidRDefault="000F6B90" w:rsidP="000F6B90">
      <w:pPr>
        <w:pStyle w:val="Caption"/>
      </w:pPr>
      <w:r>
        <w:t>Tab 1 – Reference</w:t>
      </w:r>
    </w:p>
    <w:p w14:paraId="68F85C94" w14:textId="77777777" w:rsidR="000F6B90" w:rsidRDefault="000F6B90" w:rsidP="000F6B90">
      <w:r w:rsidRPr="0078088C">
        <w:rPr>
          <w:noProof/>
        </w:rPr>
        <w:drawing>
          <wp:inline distT="0" distB="0" distL="0" distR="0" wp14:anchorId="1794134C" wp14:editId="26B517CA">
            <wp:extent cx="3000248" cy="578612"/>
            <wp:effectExtent l="0" t="0" r="0" b="0"/>
            <wp:docPr id="12992677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67703" name="Picture 1">
                      <a:extLst>
                        <a:ext uri="{C183D7F6-B498-43B3-948B-1728B52AA6E4}">
                          <adec:decorative xmlns:adec="http://schemas.microsoft.com/office/drawing/2017/decorative" val="1"/>
                        </a:ext>
                      </a:extLst>
                    </pic:cNvPr>
                    <pic:cNvPicPr/>
                  </pic:nvPicPr>
                  <pic:blipFill>
                    <a:blip r:embed="rId234"/>
                    <a:stretch>
                      <a:fillRect/>
                    </a:stretch>
                  </pic:blipFill>
                  <pic:spPr>
                    <a:xfrm>
                      <a:off x="0" y="0"/>
                      <a:ext cx="3000248" cy="578612"/>
                    </a:xfrm>
                    <a:prstGeom prst="rect">
                      <a:avLst/>
                    </a:prstGeom>
                  </pic:spPr>
                </pic:pic>
              </a:graphicData>
            </a:graphic>
          </wp:inline>
        </w:drawing>
      </w:r>
    </w:p>
    <w:p w14:paraId="4DEB648E" w14:textId="13573B7C" w:rsidR="000F6B90" w:rsidRPr="000F6B90" w:rsidRDefault="000F6B90" w:rsidP="000F6B90">
      <w:r>
        <w:rPr>
          <w:b/>
          <w:bCs/>
        </w:rPr>
        <w:t xml:space="preserve">Columns: </w:t>
      </w:r>
      <w:r>
        <w:t>Proof ID, Income Proof</w:t>
      </w:r>
    </w:p>
    <w:p w14:paraId="1B0485F7" w14:textId="77777777" w:rsidR="000F6B90" w:rsidRDefault="000F6B90" w:rsidP="000F6B90">
      <w:pPr>
        <w:pStyle w:val="Caption"/>
      </w:pPr>
      <w:r>
        <w:t>Tab 2 – List</w:t>
      </w:r>
      <w:r w:rsidRPr="0078088C">
        <w:rPr>
          <w:noProof/>
        </w:rPr>
        <w:t xml:space="preserve"> </w:t>
      </w:r>
      <w:r w:rsidRPr="003F27A9">
        <w:rPr>
          <w:noProof/>
        </w:rPr>
        <w:drawing>
          <wp:inline distT="0" distB="0" distL="0" distR="0" wp14:anchorId="0C5E574F" wp14:editId="1A482AA6">
            <wp:extent cx="5994400" cy="763270"/>
            <wp:effectExtent l="0" t="0" r="6350" b="0"/>
            <wp:docPr id="5117312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31279" name="Picture 1">
                      <a:extLst>
                        <a:ext uri="{C183D7F6-B498-43B3-948B-1728B52AA6E4}">
                          <adec:decorative xmlns:adec="http://schemas.microsoft.com/office/drawing/2017/decorative" val="1"/>
                        </a:ext>
                      </a:extLst>
                    </pic:cNvPr>
                    <pic:cNvPicPr/>
                  </pic:nvPicPr>
                  <pic:blipFill>
                    <a:blip r:embed="rId235"/>
                    <a:stretch>
                      <a:fillRect/>
                    </a:stretch>
                  </pic:blipFill>
                  <pic:spPr>
                    <a:xfrm>
                      <a:off x="0" y="0"/>
                      <a:ext cx="5994400" cy="763270"/>
                    </a:xfrm>
                    <a:prstGeom prst="rect">
                      <a:avLst/>
                    </a:prstGeom>
                  </pic:spPr>
                </pic:pic>
              </a:graphicData>
            </a:graphic>
          </wp:inline>
        </w:drawing>
      </w:r>
    </w:p>
    <w:p w14:paraId="2F3C24D3" w14:textId="542847BD" w:rsidR="000F6B90" w:rsidRDefault="000F6B90" w:rsidP="000F6B90">
      <w:r>
        <w:rPr>
          <w:b/>
          <w:bCs/>
        </w:rPr>
        <w:t xml:space="preserve">Columns: </w:t>
      </w:r>
      <w:r>
        <w:t>Household ID, State WIC ID, WIC Type, Cert Effective, Certifier, Income Date, Staff Entered Income, Proof of Income, Clinic ID, Agency ID.</w:t>
      </w:r>
    </w:p>
    <w:p w14:paraId="5F9090B2" w14:textId="6BDD410D" w:rsidR="000F6B90" w:rsidRPr="000F6B90" w:rsidRDefault="000F6B90" w:rsidP="000F6B90">
      <w:r>
        <w:rPr>
          <w:b/>
          <w:bCs/>
        </w:rPr>
        <w:t xml:space="preserve">Grouped by: </w:t>
      </w:r>
      <w:r>
        <w:t>Agency name.</w:t>
      </w:r>
    </w:p>
    <w:p w14:paraId="246079EA"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136" w:name="_Toc235422891"/>
      <w:r>
        <w:br w:type="page"/>
      </w:r>
    </w:p>
    <w:p w14:paraId="0C967DDC" w14:textId="2D9E138B" w:rsidR="00992684" w:rsidRDefault="00992684" w:rsidP="00992684">
      <w:pPr>
        <w:pStyle w:val="Heading2"/>
      </w:pPr>
      <w:bookmarkStart w:id="137" w:name="_Toc244010810"/>
      <w:r>
        <w:lastRenderedPageBreak/>
        <w:t>Initial Contacts</w:t>
      </w:r>
      <w:bookmarkEnd w:id="136"/>
      <w:bookmarkEnd w:id="137"/>
    </w:p>
    <w:p w14:paraId="0467197F" w14:textId="77777777" w:rsidR="00992684" w:rsidRDefault="00992684" w:rsidP="00992684">
      <w:pPr>
        <w:pStyle w:val="Heading3"/>
      </w:pPr>
      <w:bookmarkStart w:id="138" w:name="_Toc235422892"/>
      <w:bookmarkStart w:id="139" w:name="_Toc244010811"/>
      <w:r>
        <w:t>Incomplete Initial Contacts</w:t>
      </w:r>
      <w:bookmarkEnd w:id="138"/>
      <w:bookmarkEnd w:id="139"/>
    </w:p>
    <w:p w14:paraId="0249D5F0" w14:textId="77777777" w:rsidR="00992684" w:rsidRDefault="00992684" w:rsidP="00992684">
      <w:r>
        <w:t>Revised Oct 22, 2024</w:t>
      </w:r>
    </w:p>
    <w:p w14:paraId="65A0FF86" w14:textId="77777777" w:rsidR="00992684" w:rsidRDefault="00992684" w:rsidP="00992684">
      <w:pPr>
        <w:pStyle w:val="Heading4"/>
      </w:pPr>
      <w:r>
        <w:t>Overview</w:t>
      </w:r>
    </w:p>
    <w:p w14:paraId="6C779F61" w14:textId="2D40061F" w:rsidR="00992684" w:rsidRDefault="00992684" w:rsidP="00992684">
      <w:r>
        <w:t xml:space="preserve">Provides a list and count of participants certified at the specified agency during the specified dates who have an Initial Contact (IC) record that has not been completed based on both the First Appointment Offered Date and the Comments field being blank (excluding those with Initial Contacts due to VOCs). Tab 2 includes a total count of incomplete ICs by staff. The report output also includes a total count by staff.  </w:t>
      </w:r>
    </w:p>
    <w:p w14:paraId="442A4C11" w14:textId="51CFD58B" w:rsidR="00992684" w:rsidRDefault="00992684" w:rsidP="00992684">
      <w:pPr>
        <w:pStyle w:val="NormalLtBlueBackground"/>
      </w:pPr>
      <w:r w:rsidRPr="008A3813">
        <w:rPr>
          <w:b/>
          <w:bCs/>
        </w:rPr>
        <w:t>NOTE</w:t>
      </w:r>
      <w:r>
        <w:t>: This report does not assess whether the Initial Contact was required for the participant; only that an Initial Contact was created and not completed.</w:t>
      </w:r>
    </w:p>
    <w:p w14:paraId="25B4FD85" w14:textId="77777777" w:rsidR="00992684" w:rsidRDefault="00992684" w:rsidP="00992684">
      <w:pPr>
        <w:pStyle w:val="Heading4"/>
      </w:pPr>
      <w:r>
        <w:t>Some uses</w:t>
      </w:r>
    </w:p>
    <w:p w14:paraId="2B6EACE3" w14:textId="77777777" w:rsidR="00992684" w:rsidRPr="008A3813" w:rsidRDefault="00992684" w:rsidP="009264CD">
      <w:pPr>
        <w:pStyle w:val="ListParagraph"/>
      </w:pPr>
      <w:r w:rsidRPr="008A3813">
        <w:t>Identify participants for whom an Initial Contact was created but never completed.</w:t>
      </w:r>
    </w:p>
    <w:p w14:paraId="4FEB4493" w14:textId="77777777" w:rsidR="00992684" w:rsidRPr="008A3813" w:rsidRDefault="00992684" w:rsidP="009264CD">
      <w:pPr>
        <w:pStyle w:val="ListParagraph"/>
      </w:pPr>
      <w:r w:rsidRPr="008A3813">
        <w:t xml:space="preserve">Identify staff </w:t>
      </w:r>
      <w:r>
        <w:t>who may need additional training in how to complete an Initial Contact correctly.</w:t>
      </w:r>
    </w:p>
    <w:p w14:paraId="0FB29984" w14:textId="77777777" w:rsidR="00992684" w:rsidRDefault="00992684" w:rsidP="00992684">
      <w:pPr>
        <w:pStyle w:val="Heading4"/>
      </w:pPr>
      <w:r>
        <w:t>Prompts</w:t>
      </w:r>
    </w:p>
    <w:p w14:paraId="51B815D3" w14:textId="77777777" w:rsidR="00992684" w:rsidRPr="008A3813" w:rsidRDefault="00992684" w:rsidP="009264CD">
      <w:pPr>
        <w:pStyle w:val="ListParagraph"/>
      </w:pPr>
      <w:r>
        <w:t>Agency ID – agency where the participants were certified.</w:t>
      </w:r>
    </w:p>
    <w:p w14:paraId="1E2A1453" w14:textId="77777777" w:rsidR="00992684" w:rsidRDefault="00992684" w:rsidP="009264CD">
      <w:pPr>
        <w:pStyle w:val="ListParagraph"/>
      </w:pPr>
      <w:r>
        <w:t>Start Date – the first date in the time period during which participants were certified.</w:t>
      </w:r>
    </w:p>
    <w:p w14:paraId="4F5A715E" w14:textId="77777777" w:rsidR="00992684" w:rsidRPr="008A3813" w:rsidRDefault="00992684" w:rsidP="009264CD">
      <w:pPr>
        <w:pStyle w:val="ListParagraph"/>
      </w:pPr>
      <w:r>
        <w:t>End Date – the last date in the time period during which participants were certified.</w:t>
      </w:r>
    </w:p>
    <w:p w14:paraId="5BBC0C59" w14:textId="77777777" w:rsidR="00992684" w:rsidRDefault="00992684" w:rsidP="00992684">
      <w:pPr>
        <w:pStyle w:val="Heading4"/>
      </w:pPr>
      <w:r>
        <w:t>Report outputs</w:t>
      </w:r>
    </w:p>
    <w:p w14:paraId="58328D12" w14:textId="77777777" w:rsidR="00992684" w:rsidRDefault="00992684" w:rsidP="00992684">
      <w:pPr>
        <w:pStyle w:val="Caption"/>
      </w:pPr>
      <w:r>
        <w:t>Tab 1 – Incomplete ICs</w:t>
      </w:r>
    </w:p>
    <w:p w14:paraId="265AC41B" w14:textId="77777777" w:rsidR="00992684" w:rsidRDefault="00992684" w:rsidP="00992684">
      <w:pPr>
        <w:pStyle w:val="Caption"/>
        <w:spacing w:before="60"/>
      </w:pPr>
      <w:r w:rsidRPr="00C13BFA">
        <w:rPr>
          <w:noProof/>
        </w:rPr>
        <w:drawing>
          <wp:inline distT="0" distB="0" distL="0" distR="0" wp14:anchorId="4B182E80" wp14:editId="79BCCFDE">
            <wp:extent cx="4845304" cy="891921"/>
            <wp:effectExtent l="0" t="0" r="0" b="3810"/>
            <wp:docPr id="4987084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708435" name="Picture 1">
                      <a:extLst>
                        <a:ext uri="{C183D7F6-B498-43B3-948B-1728B52AA6E4}">
                          <adec:decorative xmlns:adec="http://schemas.microsoft.com/office/drawing/2017/decorative" val="1"/>
                        </a:ext>
                      </a:extLst>
                    </pic:cNvPr>
                    <pic:cNvPicPr/>
                  </pic:nvPicPr>
                  <pic:blipFill>
                    <a:blip r:embed="rId236"/>
                    <a:stretch>
                      <a:fillRect/>
                    </a:stretch>
                  </pic:blipFill>
                  <pic:spPr>
                    <a:xfrm>
                      <a:off x="0" y="0"/>
                      <a:ext cx="4845304" cy="891921"/>
                    </a:xfrm>
                    <a:prstGeom prst="rect">
                      <a:avLst/>
                    </a:prstGeom>
                  </pic:spPr>
                </pic:pic>
              </a:graphicData>
            </a:graphic>
          </wp:inline>
        </w:drawing>
      </w:r>
    </w:p>
    <w:p w14:paraId="03220E1D" w14:textId="77777777" w:rsidR="00992684" w:rsidRDefault="00992684" w:rsidP="00992684">
      <w:r>
        <w:rPr>
          <w:b/>
          <w:bCs/>
        </w:rPr>
        <w:t>Columns:</w:t>
      </w:r>
      <w:r>
        <w:t xml:space="preserve"> State WIC ID, Cert Date, WIC Type at Cert, Staff Created IC (initial contact), IC Created Date, IC WIC Type, First Appt Offered Date, Comments, IC Type.</w:t>
      </w:r>
    </w:p>
    <w:p w14:paraId="4C841AE4" w14:textId="77777777" w:rsidR="00992684" w:rsidRPr="004C3DB5" w:rsidRDefault="00992684" w:rsidP="00992684">
      <w:r>
        <w:rPr>
          <w:b/>
          <w:bCs/>
        </w:rPr>
        <w:t xml:space="preserve">Counts: </w:t>
      </w:r>
      <w:r>
        <w:t>Particpants.</w:t>
      </w:r>
    </w:p>
    <w:p w14:paraId="03088B0E" w14:textId="77777777" w:rsidR="00992684" w:rsidRDefault="00992684" w:rsidP="00992684">
      <w:pPr>
        <w:pStyle w:val="Caption"/>
      </w:pPr>
      <w:r>
        <w:t>Tab 2 – Counts by Staff</w:t>
      </w:r>
    </w:p>
    <w:p w14:paraId="79CB439E" w14:textId="77777777" w:rsidR="00992684" w:rsidRDefault="00992684" w:rsidP="00992684">
      <w:pPr>
        <w:spacing w:before="60"/>
      </w:pPr>
      <w:r w:rsidRPr="00C13BFA">
        <w:rPr>
          <w:noProof/>
        </w:rPr>
        <w:lastRenderedPageBreak/>
        <w:drawing>
          <wp:inline distT="0" distB="0" distL="0" distR="0" wp14:anchorId="5B7F8304" wp14:editId="45D20499">
            <wp:extent cx="2507361" cy="692912"/>
            <wp:effectExtent l="0" t="0" r="7620" b="0"/>
            <wp:docPr id="16880818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81884" name="Picture 1">
                      <a:extLst>
                        <a:ext uri="{C183D7F6-B498-43B3-948B-1728B52AA6E4}">
                          <adec:decorative xmlns:adec="http://schemas.microsoft.com/office/drawing/2017/decorative" val="1"/>
                        </a:ext>
                      </a:extLst>
                    </pic:cNvPr>
                    <pic:cNvPicPr/>
                  </pic:nvPicPr>
                  <pic:blipFill>
                    <a:blip r:embed="rId237"/>
                    <a:stretch>
                      <a:fillRect/>
                    </a:stretch>
                  </pic:blipFill>
                  <pic:spPr>
                    <a:xfrm>
                      <a:off x="0" y="0"/>
                      <a:ext cx="2507361" cy="692912"/>
                    </a:xfrm>
                    <a:prstGeom prst="rect">
                      <a:avLst/>
                    </a:prstGeom>
                  </pic:spPr>
                </pic:pic>
              </a:graphicData>
            </a:graphic>
          </wp:inline>
        </w:drawing>
      </w:r>
    </w:p>
    <w:p w14:paraId="05EDF2B3" w14:textId="77777777" w:rsidR="00992684" w:rsidRDefault="00992684" w:rsidP="00992684">
      <w:pPr>
        <w:spacing w:before="60"/>
      </w:pPr>
      <w:r>
        <w:rPr>
          <w:b/>
          <w:bCs/>
        </w:rPr>
        <w:t xml:space="preserve">Columns: </w:t>
      </w:r>
      <w:r>
        <w:t>TOTAL.</w:t>
      </w:r>
    </w:p>
    <w:p w14:paraId="14846F9B" w14:textId="77777777" w:rsidR="00992684" w:rsidRPr="004C3DB5" w:rsidRDefault="00992684" w:rsidP="00992684">
      <w:pPr>
        <w:spacing w:before="60"/>
      </w:pPr>
      <w:r>
        <w:rPr>
          <w:b/>
          <w:bCs/>
        </w:rPr>
        <w:t xml:space="preserve">Rows: </w:t>
      </w:r>
      <w:r>
        <w:t>AGENCY TOTAL, staff names.</w:t>
      </w:r>
    </w:p>
    <w:p w14:paraId="37BA5816" w14:textId="77777777" w:rsidR="00992684" w:rsidRDefault="00992684" w:rsidP="00992684">
      <w:pPr>
        <w:pStyle w:val="Heading3"/>
      </w:pPr>
      <w:bookmarkStart w:id="140" w:name="_Toc235422893"/>
      <w:bookmarkStart w:id="141" w:name="_Toc244010812"/>
      <w:r>
        <w:t>Initial Contact Requirements Not Met</w:t>
      </w:r>
      <w:bookmarkEnd w:id="140"/>
      <w:bookmarkEnd w:id="141"/>
    </w:p>
    <w:p w14:paraId="02D2287A" w14:textId="78A92B22" w:rsidR="00992684" w:rsidRDefault="00992684" w:rsidP="00992684">
      <w:r>
        <w:t xml:space="preserve">Revised </w:t>
      </w:r>
      <w:r w:rsidR="002878EA">
        <w:t>Sept. 10, 2026</w:t>
      </w:r>
    </w:p>
    <w:p w14:paraId="536773B0" w14:textId="77777777" w:rsidR="00992684" w:rsidRDefault="00992684" w:rsidP="00992684">
      <w:pPr>
        <w:pStyle w:val="Heading4"/>
      </w:pPr>
      <w:r>
        <w:t>Overview</w:t>
      </w:r>
    </w:p>
    <w:p w14:paraId="3225A7EC" w14:textId="53228898" w:rsidR="002878EA" w:rsidRDefault="002878EA" w:rsidP="002878EA">
      <w:r>
        <w:t>Two lists of participants, pregnant and others, who were certified at the specified agency during the specified dates and do not have an initial contact record associated with the certification, even though an initial contact was required. For both lists, the most recent appointment on or before the cert, when it was created, and who created it display in the output. They also include a distinct count of participants and of participants without appointments. The Counts tab is a vertical table by staff that scheduled an appointment. It counts the pregnant and other participants who did not have the required initial contact and provides a total. The table also has an agency total including the total number of certs and the percentage of missed required initial contacts for the agency. All outputs are grouped by agency name.</w:t>
      </w:r>
    </w:p>
    <w:p w14:paraId="7279CC8E" w14:textId="77777777" w:rsidR="00992684" w:rsidRDefault="00992684" w:rsidP="00992684">
      <w:pPr>
        <w:pStyle w:val="Heading4"/>
      </w:pPr>
      <w:r>
        <w:t>Some uses</w:t>
      </w:r>
    </w:p>
    <w:p w14:paraId="1DFEDC2D" w14:textId="77777777" w:rsidR="002878EA" w:rsidRDefault="002878EA" w:rsidP="002878EA">
      <w:pPr>
        <w:pStyle w:val="ListParagraph"/>
      </w:pPr>
      <w:r>
        <w:t>Monitor whether initial contacts are being created for participants that require initial contacts.</w:t>
      </w:r>
    </w:p>
    <w:p w14:paraId="555177E6" w14:textId="77777777" w:rsidR="002878EA" w:rsidRDefault="002878EA" w:rsidP="002878EA">
      <w:pPr>
        <w:pStyle w:val="ListParagraph"/>
      </w:pPr>
      <w:r>
        <w:t>Identify staff creating appointments and not creating the required initial contact who may require more guidance or training.</w:t>
      </w:r>
    </w:p>
    <w:p w14:paraId="2044C63B" w14:textId="77777777" w:rsidR="00992684" w:rsidRPr="004C3DB5" w:rsidRDefault="00992684" w:rsidP="00992684">
      <w:pPr>
        <w:pStyle w:val="Heading4"/>
      </w:pPr>
      <w:r>
        <w:t>Prompts</w:t>
      </w:r>
    </w:p>
    <w:p w14:paraId="09758C3F" w14:textId="77777777" w:rsidR="00992684" w:rsidRDefault="00992684" w:rsidP="009264CD">
      <w:pPr>
        <w:pStyle w:val="ListParagraph"/>
      </w:pPr>
      <w:r>
        <w:t>Agency ID – agency where the certification was performed.</w:t>
      </w:r>
    </w:p>
    <w:p w14:paraId="7D91F2F2" w14:textId="331AA98E" w:rsidR="00992684" w:rsidRDefault="00992684" w:rsidP="009264CD">
      <w:pPr>
        <w:pStyle w:val="ListParagraph"/>
      </w:pPr>
      <w:r>
        <w:t xml:space="preserve">Start Date – the first date </w:t>
      </w:r>
      <w:r w:rsidR="002878EA">
        <w:t>in the date range</w:t>
      </w:r>
      <w:r>
        <w:t xml:space="preserve"> during which participants were certified.</w:t>
      </w:r>
    </w:p>
    <w:p w14:paraId="6322389B" w14:textId="691EB1DA" w:rsidR="00992684" w:rsidRPr="004C3DB5" w:rsidRDefault="00992684" w:rsidP="009264CD">
      <w:pPr>
        <w:pStyle w:val="ListParagraph"/>
      </w:pPr>
      <w:r>
        <w:t xml:space="preserve">End Date – the last date in </w:t>
      </w:r>
      <w:r w:rsidR="002878EA">
        <w:t>the date range</w:t>
      </w:r>
      <w:r>
        <w:t xml:space="preserve"> during which participants were certified.</w:t>
      </w:r>
    </w:p>
    <w:p w14:paraId="32E2748A" w14:textId="77777777" w:rsidR="00992684" w:rsidRDefault="00992684" w:rsidP="00992684">
      <w:pPr>
        <w:pStyle w:val="Heading4"/>
        <w:rPr>
          <w:rFonts w:eastAsiaTheme="minorEastAsia"/>
        </w:rPr>
      </w:pPr>
      <w:r>
        <w:rPr>
          <w:rFonts w:eastAsiaTheme="minorEastAsia"/>
        </w:rPr>
        <w:t>Report outputs</w:t>
      </w:r>
    </w:p>
    <w:p w14:paraId="349DB0FE" w14:textId="0C8658D3" w:rsidR="00992684" w:rsidRDefault="00992684" w:rsidP="00992684">
      <w:pPr>
        <w:pStyle w:val="Caption"/>
      </w:pPr>
      <w:r>
        <w:t xml:space="preserve">Tab 1 – </w:t>
      </w:r>
      <w:r w:rsidR="002878EA">
        <w:t>Pregnant</w:t>
      </w:r>
    </w:p>
    <w:p w14:paraId="7020042B" w14:textId="174CC9BA" w:rsidR="002878EA" w:rsidRPr="002878EA" w:rsidRDefault="002878EA" w:rsidP="002878EA">
      <w:r w:rsidRPr="00D2103A">
        <w:rPr>
          <w:noProof/>
        </w:rPr>
        <w:drawing>
          <wp:inline distT="0" distB="0" distL="0" distR="0" wp14:anchorId="77E3B1D1" wp14:editId="7529A98A">
            <wp:extent cx="4472686" cy="850138"/>
            <wp:effectExtent l="0" t="0" r="4445" b="7620"/>
            <wp:docPr id="11682915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91518" name="Picture 1">
                      <a:extLst>
                        <a:ext uri="{C183D7F6-B498-43B3-948B-1728B52AA6E4}">
                          <adec:decorative xmlns:adec="http://schemas.microsoft.com/office/drawing/2017/decorative" val="1"/>
                        </a:ext>
                      </a:extLst>
                    </pic:cNvPr>
                    <pic:cNvPicPr/>
                  </pic:nvPicPr>
                  <pic:blipFill>
                    <a:blip r:embed="rId238"/>
                    <a:stretch>
                      <a:fillRect/>
                    </a:stretch>
                  </pic:blipFill>
                  <pic:spPr>
                    <a:xfrm>
                      <a:off x="0" y="0"/>
                      <a:ext cx="4472686" cy="850138"/>
                    </a:xfrm>
                    <a:prstGeom prst="rect">
                      <a:avLst/>
                    </a:prstGeom>
                  </pic:spPr>
                </pic:pic>
              </a:graphicData>
            </a:graphic>
          </wp:inline>
        </w:drawing>
      </w:r>
    </w:p>
    <w:p w14:paraId="15CC1F0E" w14:textId="107F6E4D" w:rsidR="00992684" w:rsidRDefault="00992684" w:rsidP="002878EA">
      <w:r w:rsidRPr="00310F8F">
        <w:lastRenderedPageBreak/>
        <w:t xml:space="preserve"> </w:t>
      </w:r>
      <w:r>
        <w:rPr>
          <w:b/>
          <w:bCs/>
        </w:rPr>
        <w:t xml:space="preserve">Columns: </w:t>
      </w:r>
      <w:r>
        <w:t>State WIC ID, Cert Start Date, Appt Date, Appt Scheduled by, Appt Created Date, WIC Type at Cert.</w:t>
      </w:r>
    </w:p>
    <w:p w14:paraId="12BA8B80" w14:textId="105B9DF2" w:rsidR="002878EA" w:rsidRDefault="00992684" w:rsidP="002878EA">
      <w:r>
        <w:rPr>
          <w:b/>
          <w:bCs/>
        </w:rPr>
        <w:t xml:space="preserve">Counts: </w:t>
      </w:r>
      <w:r>
        <w:t>Participants</w:t>
      </w:r>
      <w:r w:rsidR="002878EA">
        <w:t xml:space="preserve"> and participants without appointments</w:t>
      </w:r>
    </w:p>
    <w:p w14:paraId="6C5F4D19" w14:textId="56E1ED35" w:rsidR="002878EA" w:rsidRPr="002878EA" w:rsidRDefault="002878EA" w:rsidP="002878EA">
      <w:pPr>
        <w:rPr>
          <w:bCs/>
        </w:rPr>
      </w:pPr>
      <w:r>
        <w:rPr>
          <w:b/>
          <w:bCs/>
        </w:rPr>
        <w:t xml:space="preserve">Grouped by: </w:t>
      </w:r>
      <w:r>
        <w:rPr>
          <w:bCs/>
        </w:rPr>
        <w:t>Agency name</w:t>
      </w:r>
    </w:p>
    <w:p w14:paraId="14F741B5" w14:textId="48A57E92" w:rsidR="00992684" w:rsidRDefault="00992684" w:rsidP="00992684">
      <w:pPr>
        <w:pStyle w:val="Caption"/>
      </w:pPr>
      <w:r>
        <w:t xml:space="preserve">Tab 2 – Others </w:t>
      </w:r>
    </w:p>
    <w:p w14:paraId="6CA08941" w14:textId="0C31F2B5" w:rsidR="00992684" w:rsidRDefault="002878EA" w:rsidP="00992684">
      <w:pPr>
        <w:pStyle w:val="ImageTitle"/>
        <w:spacing w:before="200" w:after="200"/>
        <w:rPr>
          <w:rFonts w:eastAsia="Times New Roman"/>
        </w:rPr>
      </w:pPr>
      <w:r w:rsidRPr="00D2103A">
        <w:rPr>
          <w:noProof/>
        </w:rPr>
        <w:drawing>
          <wp:inline distT="0" distB="0" distL="0" distR="0" wp14:anchorId="7338B8CE" wp14:editId="6216B9BC">
            <wp:extent cx="4898644" cy="1031240"/>
            <wp:effectExtent l="0" t="0" r="0" b="0"/>
            <wp:docPr id="3612957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95740" name="Picture 1">
                      <a:extLst>
                        <a:ext uri="{C183D7F6-B498-43B3-948B-1728B52AA6E4}">
                          <adec:decorative xmlns:adec="http://schemas.microsoft.com/office/drawing/2017/decorative" val="1"/>
                        </a:ext>
                      </a:extLst>
                    </pic:cNvPr>
                    <pic:cNvPicPr/>
                  </pic:nvPicPr>
                  <pic:blipFill>
                    <a:blip r:embed="rId239"/>
                    <a:stretch>
                      <a:fillRect/>
                    </a:stretch>
                  </pic:blipFill>
                  <pic:spPr>
                    <a:xfrm>
                      <a:off x="0" y="0"/>
                      <a:ext cx="4898644" cy="1031240"/>
                    </a:xfrm>
                    <a:prstGeom prst="rect">
                      <a:avLst/>
                    </a:prstGeom>
                  </pic:spPr>
                </pic:pic>
              </a:graphicData>
            </a:graphic>
          </wp:inline>
        </w:drawing>
      </w:r>
    </w:p>
    <w:p w14:paraId="65BE6DE9" w14:textId="268829AE" w:rsidR="00992684" w:rsidRDefault="00992684" w:rsidP="00992684">
      <w:r>
        <w:rPr>
          <w:b/>
          <w:bCs/>
        </w:rPr>
        <w:t xml:space="preserve">Columns: </w:t>
      </w:r>
      <w:r>
        <w:t xml:space="preserve">State WIC ID, Previous Cert End, </w:t>
      </w:r>
      <w:r w:rsidR="002878EA">
        <w:t>Cert Date</w:t>
      </w:r>
      <w:r>
        <w:t xml:space="preserve">, Appt Date, Appt Scheduled by, Appt Created Date, Days bn </w:t>
      </w:r>
      <w:r w:rsidR="002878EA">
        <w:t>Previous Cert End</w:t>
      </w:r>
      <w:r>
        <w:t xml:space="preserve"> &amp; Appt Created, </w:t>
      </w:r>
      <w:r w:rsidR="002878EA">
        <w:t>Cert WIC Type.</w:t>
      </w:r>
    </w:p>
    <w:p w14:paraId="558B61AE" w14:textId="55B5112D" w:rsidR="00992684" w:rsidRDefault="00992684" w:rsidP="00992684">
      <w:r>
        <w:rPr>
          <w:b/>
          <w:bCs/>
        </w:rPr>
        <w:t>Counts:</w:t>
      </w:r>
      <w:r>
        <w:t xml:space="preserve"> Participants</w:t>
      </w:r>
      <w:r w:rsidR="002878EA">
        <w:t xml:space="preserve"> and participants without appointments.</w:t>
      </w:r>
    </w:p>
    <w:p w14:paraId="6091950A" w14:textId="3E7EF60D" w:rsidR="002878EA" w:rsidRPr="002878EA" w:rsidRDefault="002878EA" w:rsidP="00992684">
      <w:r>
        <w:rPr>
          <w:b/>
          <w:bCs/>
        </w:rPr>
        <w:t xml:space="preserve">Grouped by: </w:t>
      </w:r>
      <w:r>
        <w:t>Agency name.</w:t>
      </w:r>
    </w:p>
    <w:p w14:paraId="5F2F287A" w14:textId="77777777" w:rsidR="00992684" w:rsidRDefault="00992684" w:rsidP="00992684">
      <w:pPr>
        <w:pStyle w:val="Caption"/>
      </w:pPr>
      <w:r>
        <w:t>Tab 3 – Counts</w:t>
      </w:r>
    </w:p>
    <w:p w14:paraId="2F30A91D" w14:textId="2E87E724" w:rsidR="00992684" w:rsidRDefault="002878EA" w:rsidP="00992684">
      <w:pPr>
        <w:pStyle w:val="ImageTitle"/>
        <w:spacing w:before="100"/>
        <w:rPr>
          <w:rFonts w:eastAsia="Times New Roman"/>
        </w:rPr>
      </w:pPr>
      <w:r w:rsidRPr="004B3121">
        <w:rPr>
          <w:noProof/>
        </w:rPr>
        <w:drawing>
          <wp:inline distT="0" distB="0" distL="0" distR="0" wp14:anchorId="2EBB2965" wp14:editId="5D2FCEF2">
            <wp:extent cx="4350893" cy="1035812"/>
            <wp:effectExtent l="0" t="0" r="0" b="0"/>
            <wp:docPr id="20380339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33952" name="Picture 1">
                      <a:extLst>
                        <a:ext uri="{C183D7F6-B498-43B3-948B-1728B52AA6E4}">
                          <adec:decorative xmlns:adec="http://schemas.microsoft.com/office/drawing/2017/decorative" val="1"/>
                        </a:ext>
                      </a:extLst>
                    </pic:cNvPr>
                    <pic:cNvPicPr/>
                  </pic:nvPicPr>
                  <pic:blipFill>
                    <a:blip r:embed="rId240"/>
                    <a:stretch>
                      <a:fillRect/>
                    </a:stretch>
                  </pic:blipFill>
                  <pic:spPr>
                    <a:xfrm>
                      <a:off x="0" y="0"/>
                      <a:ext cx="4350893" cy="1035812"/>
                    </a:xfrm>
                    <a:prstGeom prst="rect">
                      <a:avLst/>
                    </a:prstGeom>
                  </pic:spPr>
                </pic:pic>
              </a:graphicData>
            </a:graphic>
          </wp:inline>
        </w:drawing>
      </w:r>
    </w:p>
    <w:p w14:paraId="78D47A60" w14:textId="555F8496" w:rsidR="00992684" w:rsidRDefault="00992684" w:rsidP="00992684">
      <w:r>
        <w:rPr>
          <w:b/>
          <w:bCs/>
        </w:rPr>
        <w:t xml:space="preserve">Columns: </w:t>
      </w:r>
      <w:r w:rsidR="002878EA">
        <w:t>Appt Scheduled by, Pregnant – No Initial Contact, Others – No Initial Contact, Total – No Initial Contact.</w:t>
      </w:r>
    </w:p>
    <w:p w14:paraId="0A67A199" w14:textId="1519C82A" w:rsidR="00992684" w:rsidRDefault="00992684" w:rsidP="00992684">
      <w:r>
        <w:rPr>
          <w:b/>
          <w:bCs/>
        </w:rPr>
        <w:t>Rows:</w:t>
      </w:r>
      <w:r>
        <w:t xml:space="preserve"> AGENCY TOTAL</w:t>
      </w:r>
      <w:r w:rsidR="002878EA">
        <w:t xml:space="preserve"> (scheduled appts/certs), NO APPTS SCHEDULED, staff schedule appt.</w:t>
      </w:r>
    </w:p>
    <w:p w14:paraId="156143B2" w14:textId="6E25E2E9" w:rsidR="002878EA" w:rsidRPr="002878EA" w:rsidRDefault="002878EA" w:rsidP="00992684">
      <w:r>
        <w:rPr>
          <w:b/>
          <w:bCs/>
        </w:rPr>
        <w:t xml:space="preserve">Grouped by: </w:t>
      </w:r>
      <w:r>
        <w:t>Agency name.</w:t>
      </w:r>
    </w:p>
    <w:p w14:paraId="44AF33A3" w14:textId="77777777" w:rsidR="00992684" w:rsidRDefault="00992684" w:rsidP="00992684">
      <w:pPr>
        <w:pStyle w:val="Heading3"/>
      </w:pPr>
      <w:bookmarkStart w:id="142" w:name="_Toc235422894"/>
      <w:bookmarkStart w:id="143" w:name="_Toc244010813"/>
      <w:r>
        <w:t>Initial Contacts</w:t>
      </w:r>
      <w:bookmarkEnd w:id="142"/>
      <w:bookmarkEnd w:id="143"/>
    </w:p>
    <w:p w14:paraId="105CD1E1" w14:textId="33315156" w:rsidR="00992684" w:rsidRDefault="00992684" w:rsidP="00992684">
      <w:r>
        <w:t xml:space="preserve">Revised </w:t>
      </w:r>
      <w:r w:rsidR="006A41E0">
        <w:t>Sept. 9, 2026</w:t>
      </w:r>
    </w:p>
    <w:p w14:paraId="53EC5A29" w14:textId="77777777" w:rsidR="00992684" w:rsidRDefault="00992684" w:rsidP="00992684">
      <w:pPr>
        <w:pStyle w:val="Heading4"/>
      </w:pPr>
      <w:r>
        <w:t>Overview</w:t>
      </w:r>
    </w:p>
    <w:p w14:paraId="57CD4F3D" w14:textId="452012DB" w:rsidR="006A41E0" w:rsidRDefault="006A41E0" w:rsidP="006A41E0">
      <w:r>
        <w:t>A list of participants who belong to the specified agency and had an Initial Contact created during the specified dates. The output includes the names of the staff who created and modified the initial contact. The list includes a distinct count of participants and households. Optional input controls allow you to filter the list by the clinic name and WIC type.</w:t>
      </w:r>
    </w:p>
    <w:p w14:paraId="4EB62C37" w14:textId="77777777" w:rsidR="00992684" w:rsidRDefault="00992684" w:rsidP="00992684">
      <w:pPr>
        <w:pStyle w:val="Heading4"/>
      </w:pPr>
      <w:r>
        <w:lastRenderedPageBreak/>
        <w:t>Some uses</w:t>
      </w:r>
    </w:p>
    <w:p w14:paraId="59667C5E" w14:textId="77777777" w:rsidR="006A41E0" w:rsidRDefault="006A41E0" w:rsidP="006A41E0">
      <w:pPr>
        <w:pStyle w:val="ListParagraph"/>
      </w:pPr>
      <w:r>
        <w:t>Identify agencies and/or clinics that may require more appointments or staff if not meeting processing standards.</w:t>
      </w:r>
    </w:p>
    <w:p w14:paraId="4BBDFFCF" w14:textId="77777777" w:rsidR="006A41E0" w:rsidRDefault="006A41E0" w:rsidP="006A41E0">
      <w:pPr>
        <w:pStyle w:val="ListParagraph"/>
      </w:pPr>
      <w:r>
        <w:t>Identify staff who may require more training on how to complete initial contacts.</w:t>
      </w:r>
    </w:p>
    <w:p w14:paraId="66B6CF7D" w14:textId="77777777" w:rsidR="00992684" w:rsidRDefault="00992684" w:rsidP="00992684">
      <w:pPr>
        <w:pStyle w:val="Heading4"/>
      </w:pPr>
      <w:r>
        <w:t>Prompts</w:t>
      </w:r>
    </w:p>
    <w:p w14:paraId="0E42D9A3" w14:textId="77777777" w:rsidR="00992684" w:rsidRDefault="00992684" w:rsidP="009264CD">
      <w:pPr>
        <w:pStyle w:val="ListParagraph"/>
      </w:pPr>
      <w:r>
        <w:t>Agency ID – agency where the participants currently belong.</w:t>
      </w:r>
    </w:p>
    <w:p w14:paraId="6DAAFDC1" w14:textId="7211FD08" w:rsidR="00992684" w:rsidRDefault="00992684" w:rsidP="009264CD">
      <w:pPr>
        <w:pStyle w:val="ListParagraph"/>
      </w:pPr>
      <w:r>
        <w:t>Start Date – the first date during which the initial contact occurred.</w:t>
      </w:r>
    </w:p>
    <w:p w14:paraId="53D5D3E4" w14:textId="37251B36" w:rsidR="00992684" w:rsidRDefault="00992684" w:rsidP="009264CD">
      <w:pPr>
        <w:pStyle w:val="ListParagraph"/>
      </w:pPr>
      <w:r>
        <w:t>End Date – the last date during which the initial contact occurred.</w:t>
      </w:r>
    </w:p>
    <w:p w14:paraId="4D2EB88E" w14:textId="77777777" w:rsidR="00992684" w:rsidRDefault="00992684" w:rsidP="00992684">
      <w:pPr>
        <w:pStyle w:val="Heading4"/>
      </w:pPr>
      <w:r>
        <w:t>Report output</w:t>
      </w:r>
    </w:p>
    <w:p w14:paraId="5D059F26" w14:textId="77777777" w:rsidR="0052061D" w:rsidRDefault="0052061D" w:rsidP="0052061D">
      <w:pPr>
        <w:pStyle w:val="Caption"/>
      </w:pPr>
      <w:r>
        <w:t>Tab 1 – List</w:t>
      </w:r>
    </w:p>
    <w:p w14:paraId="3BB761D3" w14:textId="77777777" w:rsidR="0052061D" w:rsidRPr="00874007" w:rsidRDefault="0052061D" w:rsidP="0052061D">
      <w:r>
        <w:t>Page 1</w:t>
      </w:r>
    </w:p>
    <w:p w14:paraId="1840237D" w14:textId="77777777" w:rsidR="006A41E0" w:rsidRPr="00874007" w:rsidRDefault="006A41E0" w:rsidP="006A41E0">
      <w:r w:rsidRPr="00874007">
        <w:rPr>
          <w:noProof/>
        </w:rPr>
        <w:drawing>
          <wp:inline distT="0" distB="0" distL="0" distR="0" wp14:anchorId="3C5B5785" wp14:editId="173961E2">
            <wp:extent cx="6400800" cy="1001395"/>
            <wp:effectExtent l="0" t="0" r="0" b="8255"/>
            <wp:docPr id="16220314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31440" name="Picture 1">
                      <a:extLst>
                        <a:ext uri="{C183D7F6-B498-43B3-948B-1728B52AA6E4}">
                          <adec:decorative xmlns:adec="http://schemas.microsoft.com/office/drawing/2017/decorative" val="1"/>
                        </a:ext>
                      </a:extLst>
                    </pic:cNvPr>
                    <pic:cNvPicPr/>
                  </pic:nvPicPr>
                  <pic:blipFill>
                    <a:blip r:embed="rId241"/>
                    <a:stretch>
                      <a:fillRect/>
                    </a:stretch>
                  </pic:blipFill>
                  <pic:spPr>
                    <a:xfrm>
                      <a:off x="0" y="0"/>
                      <a:ext cx="6400800" cy="1001395"/>
                    </a:xfrm>
                    <a:prstGeom prst="rect">
                      <a:avLst/>
                    </a:prstGeom>
                  </pic:spPr>
                </pic:pic>
              </a:graphicData>
            </a:graphic>
          </wp:inline>
        </w:drawing>
      </w:r>
    </w:p>
    <w:p w14:paraId="6F9E43DB" w14:textId="77777777" w:rsidR="006A41E0" w:rsidRDefault="006A41E0" w:rsidP="006A41E0">
      <w:r>
        <w:t>Page 2</w:t>
      </w:r>
    </w:p>
    <w:p w14:paraId="035DAF12" w14:textId="259E1369" w:rsidR="006A41E0" w:rsidRPr="006A41E0" w:rsidRDefault="006A41E0" w:rsidP="006A41E0">
      <w:r w:rsidRPr="00874007">
        <w:rPr>
          <w:noProof/>
        </w:rPr>
        <w:drawing>
          <wp:inline distT="0" distB="0" distL="0" distR="0" wp14:anchorId="0F6CE968" wp14:editId="6042E723">
            <wp:extent cx="3426714" cy="669925"/>
            <wp:effectExtent l="0" t="0" r="2540" b="0"/>
            <wp:docPr id="12785445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44574" name="Picture 1">
                      <a:extLst>
                        <a:ext uri="{C183D7F6-B498-43B3-948B-1728B52AA6E4}">
                          <adec:decorative xmlns:adec="http://schemas.microsoft.com/office/drawing/2017/decorative" val="1"/>
                        </a:ext>
                      </a:extLst>
                    </pic:cNvPr>
                    <pic:cNvPicPr/>
                  </pic:nvPicPr>
                  <pic:blipFill>
                    <a:blip r:embed="rId242"/>
                    <a:stretch>
                      <a:fillRect/>
                    </a:stretch>
                  </pic:blipFill>
                  <pic:spPr>
                    <a:xfrm>
                      <a:off x="0" y="0"/>
                      <a:ext cx="3426714" cy="669925"/>
                    </a:xfrm>
                    <a:prstGeom prst="rect">
                      <a:avLst/>
                    </a:prstGeom>
                  </pic:spPr>
                </pic:pic>
              </a:graphicData>
            </a:graphic>
          </wp:inline>
        </w:drawing>
      </w:r>
    </w:p>
    <w:p w14:paraId="076B10D2" w14:textId="77777777" w:rsidR="00992684" w:rsidRDefault="00992684" w:rsidP="00992684">
      <w:r>
        <w:rPr>
          <w:b/>
          <w:bCs/>
        </w:rPr>
        <w:t>Columns:</w:t>
      </w:r>
      <w:r>
        <w:t xml:space="preserve"> WIC Type, Household ID, State WIC ID, Contact Created by Staff Name, Contact Modified by Staff Name, Initial Contact Date, First Appt Offered Date, Cert Date, Processing Standard # of Days, Initial Contact Type, Comments, Migrant at Initial Contact?</w:t>
      </w:r>
    </w:p>
    <w:p w14:paraId="3170F5C6" w14:textId="2CEDDE3D" w:rsidR="00992684" w:rsidRDefault="00992684" w:rsidP="00992684">
      <w:r>
        <w:rPr>
          <w:b/>
          <w:bCs/>
        </w:rPr>
        <w:t xml:space="preserve">Counts: </w:t>
      </w:r>
      <w:r>
        <w:t>Participants</w:t>
      </w:r>
      <w:r w:rsidR="006A41E0">
        <w:t xml:space="preserve"> and households.</w:t>
      </w:r>
    </w:p>
    <w:p w14:paraId="479BEF89"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44" w:name="_Toc235422895"/>
      <w:r>
        <w:br w:type="page"/>
      </w:r>
    </w:p>
    <w:p w14:paraId="46A4D683" w14:textId="4A841163" w:rsidR="00992684" w:rsidRDefault="00992684" w:rsidP="00992684">
      <w:pPr>
        <w:pStyle w:val="Heading2"/>
      </w:pPr>
      <w:bookmarkStart w:id="145" w:name="_Toc244010814"/>
      <w:r>
        <w:lastRenderedPageBreak/>
        <w:t>Local Use Questions</w:t>
      </w:r>
      <w:bookmarkEnd w:id="144"/>
      <w:bookmarkEnd w:id="145"/>
    </w:p>
    <w:p w14:paraId="3CC63635" w14:textId="77777777" w:rsidR="00992684" w:rsidRDefault="00992684" w:rsidP="00992684">
      <w:pPr>
        <w:pStyle w:val="Heading3"/>
      </w:pPr>
      <w:bookmarkStart w:id="146" w:name="_Toc235422896"/>
      <w:bookmarkStart w:id="147" w:name="_Toc244010815"/>
      <w:r>
        <w:t>Due for Additional Education Contact with Local Use Answer</w:t>
      </w:r>
      <w:bookmarkEnd w:id="146"/>
      <w:bookmarkEnd w:id="147"/>
    </w:p>
    <w:p w14:paraId="1B1A6832" w14:textId="77777777" w:rsidR="00992684" w:rsidRDefault="00992684" w:rsidP="00992684">
      <w:r>
        <w:t>Revised Feb. 3, 2025</w:t>
      </w:r>
    </w:p>
    <w:p w14:paraId="5F1C10F1" w14:textId="77777777" w:rsidR="00992684" w:rsidRDefault="00992684" w:rsidP="00992684">
      <w:pPr>
        <w:rPr>
          <w:rStyle w:val="Heading4Char"/>
        </w:rPr>
      </w:pPr>
      <w:r w:rsidRPr="004C3DB5">
        <w:rPr>
          <w:rStyle w:val="Heading4Char"/>
        </w:rPr>
        <w:t>Overview</w:t>
      </w:r>
    </w:p>
    <w:p w14:paraId="52C2D207" w14:textId="77777777" w:rsidR="00992684" w:rsidRDefault="00992684" w:rsidP="00992684">
      <w:r w:rsidRPr="00487629">
        <w:t>A list of participants who currently belong to the specified agency</w:t>
      </w:r>
      <w:r>
        <w:t>,</w:t>
      </w:r>
      <w:r w:rsidRPr="00487629">
        <w:t xml:space="preserve"> whose Last Date to Use (LDTU) occurs during the specifie</w:t>
      </w:r>
      <w:r>
        <w:t xml:space="preserve">d time period, </w:t>
      </w:r>
      <w:bookmarkStart w:id="148" w:name="_Hlk189380505"/>
      <w:r>
        <w:t xml:space="preserve">and who have specified answers to a Local Use Question. </w:t>
      </w:r>
      <w:bookmarkEnd w:id="148"/>
      <w:r>
        <w:t>The output also provides</w:t>
      </w:r>
      <w:r w:rsidRPr="00487629">
        <w:t xml:space="preserve"> household labels. The intent is to identify </w:t>
      </w:r>
      <w:r>
        <w:t>households</w:t>
      </w:r>
      <w:r w:rsidRPr="00487629">
        <w:t xml:space="preserve"> that may be eligible for alternative forms of nutrition education.  </w:t>
      </w:r>
    </w:p>
    <w:p w14:paraId="170046A3" w14:textId="77777777" w:rsidR="00992684" w:rsidRDefault="00992684" w:rsidP="00992684">
      <w:r>
        <w:t xml:space="preserve">The report output displays selected answers to a local use question based on the Answer IDs entered into the “Enter Answer ID(s)” prompt. Participants will only display in the output if a specified answer is selected. To obtain a list of your agency’s </w:t>
      </w:r>
      <w:r>
        <w:rPr>
          <w:rFonts w:cs="Calibri"/>
        </w:rPr>
        <w:t>Answer IDs, enter the Agency ID into the prompt, leaving the rest of the prompts as-is, and run the report. Refer to the Reference-Answer IDs tab for the Answer IDs.</w:t>
      </w:r>
    </w:p>
    <w:p w14:paraId="00A2AADE" w14:textId="77777777" w:rsidR="00992684" w:rsidRDefault="00992684" w:rsidP="00992684">
      <w:pPr>
        <w:pStyle w:val="Heading4"/>
        <w:rPr>
          <w:rFonts w:eastAsia="Times New Roman"/>
        </w:rPr>
      </w:pPr>
      <w:r>
        <w:rPr>
          <w:rFonts w:eastAsia="Times New Roman"/>
        </w:rPr>
        <w:t>Some uses</w:t>
      </w:r>
    </w:p>
    <w:p w14:paraId="7B81BD58" w14:textId="77777777" w:rsidR="00992684" w:rsidRDefault="00992684" w:rsidP="00992684">
      <w:pPr>
        <w:pStyle w:val="ListBullet"/>
        <w:rPr>
          <w:rFonts w:eastAsia="Times New Roman"/>
        </w:rPr>
      </w:pPr>
      <w:r>
        <w:rPr>
          <w:rFonts w:eastAsia="Times New Roman"/>
        </w:rPr>
        <w:t>Identify households and participants</w:t>
      </w:r>
      <w:r w:rsidRPr="00792208">
        <w:rPr>
          <w:rFonts w:eastAsia="Times New Roman"/>
        </w:rPr>
        <w:t xml:space="preserve">, with </w:t>
      </w:r>
      <w:r>
        <w:rPr>
          <w:rFonts w:eastAsia="Times New Roman"/>
        </w:rPr>
        <w:t>a specified answer for a local use question, that may be eligible to receive alternate forms of additional nutrition education.</w:t>
      </w:r>
    </w:p>
    <w:p w14:paraId="3B49C9BD" w14:textId="77777777" w:rsidR="00992684" w:rsidRDefault="00992684" w:rsidP="00992684">
      <w:pPr>
        <w:pStyle w:val="Heading4"/>
      </w:pPr>
      <w:r>
        <w:t>Prompts</w:t>
      </w:r>
    </w:p>
    <w:p w14:paraId="18CD24EA" w14:textId="77777777" w:rsidR="00992684" w:rsidRPr="00FA3469" w:rsidRDefault="00992684" w:rsidP="009264CD">
      <w:pPr>
        <w:pStyle w:val="ListParagraph"/>
      </w:pPr>
      <w:r>
        <w:t>Agency ID – where the participants currently belong.</w:t>
      </w:r>
    </w:p>
    <w:p w14:paraId="110DE2E7" w14:textId="77777777" w:rsidR="00992684" w:rsidRDefault="00992684" w:rsidP="009264CD">
      <w:pPr>
        <w:pStyle w:val="ListParagraph"/>
      </w:pPr>
      <w:r>
        <w:t>Start Date – first date in time period during which the participant’s last LDTU falls.</w:t>
      </w:r>
    </w:p>
    <w:p w14:paraId="5CC66CBE" w14:textId="77777777" w:rsidR="00992684" w:rsidRDefault="00992684" w:rsidP="009264CD">
      <w:pPr>
        <w:pStyle w:val="ListParagraph"/>
      </w:pPr>
      <w:r>
        <w:t>End Date – last date in time period during which the participant’s last LDTU falls.</w:t>
      </w:r>
    </w:p>
    <w:p w14:paraId="43469109" w14:textId="77777777" w:rsidR="00992684" w:rsidRPr="006F4D03" w:rsidRDefault="00992684" w:rsidP="009264CD">
      <w:pPr>
        <w:pStyle w:val="ListParagraph"/>
        <w:rPr>
          <w:b/>
        </w:rPr>
      </w:pPr>
      <w:r>
        <w:t xml:space="preserve">Answer ID(s) – the codes associated with specific answers to a local use question. </w:t>
      </w:r>
    </w:p>
    <w:p w14:paraId="0536E236" w14:textId="77777777" w:rsidR="00992684" w:rsidRDefault="00992684" w:rsidP="00992684">
      <w:pPr>
        <w:pStyle w:val="Heading4"/>
      </w:pPr>
      <w:r>
        <w:t>Report outputs</w:t>
      </w:r>
    </w:p>
    <w:p w14:paraId="2590E039" w14:textId="77777777" w:rsidR="00992684" w:rsidRDefault="00992684" w:rsidP="00992684">
      <w:pPr>
        <w:pStyle w:val="Caption"/>
      </w:pPr>
      <w:r>
        <w:t>Tab 1 – Reference-</w:t>
      </w:r>
      <w:r w:rsidRPr="004C3DB5">
        <w:t>Answer</w:t>
      </w:r>
      <w:r>
        <w:t xml:space="preserve"> IDs</w:t>
      </w:r>
    </w:p>
    <w:p w14:paraId="41F6C3CC" w14:textId="77777777" w:rsidR="00992684" w:rsidRDefault="00992684" w:rsidP="00992684">
      <w:pPr>
        <w:pStyle w:val="Caption"/>
        <w:spacing w:before="60"/>
      </w:pPr>
      <w:r w:rsidRPr="003238D2">
        <w:rPr>
          <w:noProof/>
        </w:rPr>
        <w:drawing>
          <wp:inline distT="0" distB="0" distL="0" distR="0" wp14:anchorId="33022F2B" wp14:editId="75D84847">
            <wp:extent cx="5008880" cy="776478"/>
            <wp:effectExtent l="0" t="0" r="1270" b="5080"/>
            <wp:docPr id="10205003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52431"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5008880" cy="776478"/>
                    </a:xfrm>
                    <a:prstGeom prst="rect">
                      <a:avLst/>
                    </a:prstGeom>
                  </pic:spPr>
                </pic:pic>
              </a:graphicData>
            </a:graphic>
          </wp:inline>
        </w:drawing>
      </w:r>
    </w:p>
    <w:p w14:paraId="32C241D3" w14:textId="77777777" w:rsidR="00992684" w:rsidRDefault="00992684" w:rsidP="00992684">
      <w:r>
        <w:rPr>
          <w:b/>
          <w:bCs/>
        </w:rPr>
        <w:t xml:space="preserve">Columns: </w:t>
      </w:r>
      <w:r>
        <w:t>Answer ID, Question’s WIC Type, Answer, Answer in Use?</w:t>
      </w:r>
    </w:p>
    <w:p w14:paraId="616417E3" w14:textId="77777777" w:rsidR="00992684" w:rsidRPr="00ED64C4" w:rsidRDefault="00992684" w:rsidP="00992684">
      <w:r>
        <w:rPr>
          <w:b/>
          <w:bCs/>
        </w:rPr>
        <w:t xml:space="preserve">Grouped by: </w:t>
      </w:r>
      <w:r>
        <w:t>Local use question.</w:t>
      </w:r>
    </w:p>
    <w:p w14:paraId="57F5504E" w14:textId="77777777" w:rsidR="00992684" w:rsidRDefault="00992684" w:rsidP="00992684">
      <w:pPr>
        <w:pStyle w:val="Caption"/>
      </w:pPr>
      <w:r>
        <w:t xml:space="preserve">Tab 2 – </w:t>
      </w:r>
      <w:r w:rsidRPr="004C3DB5">
        <w:t>List</w:t>
      </w:r>
    </w:p>
    <w:p w14:paraId="7916AF4D" w14:textId="77777777" w:rsidR="00992684" w:rsidRDefault="00992684" w:rsidP="00992684">
      <w:pPr>
        <w:spacing w:before="60"/>
      </w:pPr>
      <w:r w:rsidRPr="00BB358E">
        <w:rPr>
          <w:noProof/>
        </w:rPr>
        <w:lastRenderedPageBreak/>
        <w:drawing>
          <wp:inline distT="0" distB="0" distL="0" distR="0" wp14:anchorId="0559CCD3" wp14:editId="61136609">
            <wp:extent cx="5943600" cy="593090"/>
            <wp:effectExtent l="0" t="0" r="0" b="0"/>
            <wp:docPr id="1747689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89800" name="Picture 1">
                      <a:extLst>
                        <a:ext uri="{C183D7F6-B498-43B3-948B-1728B52AA6E4}">
                          <adec:decorative xmlns:adec="http://schemas.microsoft.com/office/drawing/2017/decorative" val="1"/>
                        </a:ext>
                      </a:extLst>
                    </pic:cNvPr>
                    <pic:cNvPicPr/>
                  </pic:nvPicPr>
                  <pic:blipFill>
                    <a:blip r:embed="rId243"/>
                    <a:stretch>
                      <a:fillRect/>
                    </a:stretch>
                  </pic:blipFill>
                  <pic:spPr>
                    <a:xfrm>
                      <a:off x="0" y="0"/>
                      <a:ext cx="5943600" cy="593090"/>
                    </a:xfrm>
                    <a:prstGeom prst="rect">
                      <a:avLst/>
                    </a:prstGeom>
                  </pic:spPr>
                </pic:pic>
              </a:graphicData>
            </a:graphic>
          </wp:inline>
        </w:drawing>
      </w:r>
    </w:p>
    <w:p w14:paraId="76501D8C" w14:textId="77777777" w:rsidR="00992684" w:rsidRDefault="00992684" w:rsidP="00992684">
      <w:pPr>
        <w:spacing w:before="60"/>
      </w:pPr>
      <w:r w:rsidRPr="00BB358E">
        <w:rPr>
          <w:noProof/>
        </w:rPr>
        <w:drawing>
          <wp:inline distT="0" distB="0" distL="0" distR="0" wp14:anchorId="403E47A1" wp14:editId="304EB598">
            <wp:extent cx="4244975" cy="608711"/>
            <wp:effectExtent l="0" t="0" r="3175" b="1270"/>
            <wp:docPr id="1773349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4918" name="Picture 1">
                      <a:extLst>
                        <a:ext uri="{C183D7F6-B498-43B3-948B-1728B52AA6E4}">
                          <adec:decorative xmlns:adec="http://schemas.microsoft.com/office/drawing/2017/decorative" val="1"/>
                        </a:ext>
                      </a:extLst>
                    </pic:cNvPr>
                    <pic:cNvPicPr/>
                  </pic:nvPicPr>
                  <pic:blipFill>
                    <a:blip r:embed="rId244"/>
                    <a:stretch>
                      <a:fillRect/>
                    </a:stretch>
                  </pic:blipFill>
                  <pic:spPr>
                    <a:xfrm>
                      <a:off x="0" y="0"/>
                      <a:ext cx="4244975" cy="608711"/>
                    </a:xfrm>
                    <a:prstGeom prst="rect">
                      <a:avLst/>
                    </a:prstGeom>
                  </pic:spPr>
                </pic:pic>
              </a:graphicData>
            </a:graphic>
          </wp:inline>
        </w:drawing>
      </w:r>
    </w:p>
    <w:p w14:paraId="7A8A785F" w14:textId="77777777" w:rsidR="00992684" w:rsidRDefault="00992684" w:rsidP="00992684">
      <w:pPr>
        <w:spacing w:before="60"/>
      </w:pPr>
      <w:r>
        <w:rPr>
          <w:b/>
          <w:bCs/>
        </w:rPr>
        <w:t>Columns:</w:t>
      </w:r>
      <w:r>
        <w:t xml:space="preserve"> Household ID, State WIC ID, Last Set’s LDTU, High Risk, Participant’s Name, Authorized Rep’s Name, Telephone #, MCA Due Date, Cert Start Date, Cert End Date, Next Appt, WIC Type, DOB, Language, Interpreter Needed, Local Use Answer, Online Lesson Completed, Phone Contact 1, Phone Contact 2, Email Contact, Clinic ID.</w:t>
      </w:r>
    </w:p>
    <w:p w14:paraId="2D38BFBC" w14:textId="77777777" w:rsidR="00992684" w:rsidRPr="00ED64C4" w:rsidRDefault="00992684" w:rsidP="00992684">
      <w:pPr>
        <w:spacing w:before="60"/>
      </w:pPr>
      <w:r>
        <w:rPr>
          <w:b/>
          <w:bCs/>
        </w:rPr>
        <w:t xml:space="preserve">Counts: </w:t>
      </w:r>
      <w:r>
        <w:t>Households and participants.</w:t>
      </w:r>
    </w:p>
    <w:p w14:paraId="75206670" w14:textId="77777777" w:rsidR="00992684" w:rsidRDefault="00992684" w:rsidP="00992684">
      <w:pPr>
        <w:pStyle w:val="Caption"/>
        <w:spacing w:before="300"/>
      </w:pPr>
      <w:r>
        <w:t>Tab 3 – Household Labels</w:t>
      </w:r>
    </w:p>
    <w:p w14:paraId="7706BA0A" w14:textId="77777777" w:rsidR="00992684" w:rsidRPr="00FA3469" w:rsidRDefault="00992684" w:rsidP="00992684">
      <w:r w:rsidRPr="00BB358E">
        <w:rPr>
          <w:noProof/>
        </w:rPr>
        <w:drawing>
          <wp:inline distT="0" distB="0" distL="0" distR="0" wp14:anchorId="56995458" wp14:editId="5345A2C9">
            <wp:extent cx="5943600" cy="392430"/>
            <wp:effectExtent l="0" t="0" r="0" b="7620"/>
            <wp:docPr id="16702870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87057" name="Picture 1">
                      <a:extLst>
                        <a:ext uri="{C183D7F6-B498-43B3-948B-1728B52AA6E4}">
                          <adec:decorative xmlns:adec="http://schemas.microsoft.com/office/drawing/2017/decorative" val="1"/>
                        </a:ext>
                      </a:extLst>
                    </pic:cNvPr>
                    <pic:cNvPicPr/>
                  </pic:nvPicPr>
                  <pic:blipFill>
                    <a:blip r:embed="rId245"/>
                    <a:stretch>
                      <a:fillRect/>
                    </a:stretch>
                  </pic:blipFill>
                  <pic:spPr>
                    <a:xfrm>
                      <a:off x="0" y="0"/>
                      <a:ext cx="5943600" cy="392430"/>
                    </a:xfrm>
                    <a:prstGeom prst="rect">
                      <a:avLst/>
                    </a:prstGeom>
                  </pic:spPr>
                </pic:pic>
              </a:graphicData>
            </a:graphic>
          </wp:inline>
        </w:drawing>
      </w:r>
    </w:p>
    <w:p w14:paraId="581C0C70" w14:textId="77777777" w:rsidR="00992684" w:rsidRDefault="00992684" w:rsidP="00992684">
      <w:r>
        <w:rPr>
          <w:b/>
          <w:bCs/>
        </w:rPr>
        <w:t>Columns:</w:t>
      </w:r>
      <w:r>
        <w:t xml:space="preserve"> Clinic ID, Household ID, Authorized Rep’s Name, Mailing Address, City, State, Zip Code.</w:t>
      </w:r>
    </w:p>
    <w:p w14:paraId="471619CD" w14:textId="77777777" w:rsidR="00992684" w:rsidRDefault="00992684" w:rsidP="00992684">
      <w:pPr>
        <w:pStyle w:val="Heading3"/>
      </w:pPr>
      <w:bookmarkStart w:id="149" w:name="_Toc235422897"/>
      <w:bookmarkStart w:id="150" w:name="_Toc244010816"/>
      <w:r>
        <w:t>Household List with Local Use Answers Selected during Same Time Period as Cert or MCA</w:t>
      </w:r>
      <w:bookmarkEnd w:id="149"/>
      <w:bookmarkEnd w:id="150"/>
    </w:p>
    <w:p w14:paraId="35E8A3A4" w14:textId="77777777" w:rsidR="00992684" w:rsidRDefault="00992684" w:rsidP="00992684">
      <w:r>
        <w:t>Revised Dec. 3, 2024</w:t>
      </w:r>
    </w:p>
    <w:p w14:paraId="38DAA012" w14:textId="77777777" w:rsidR="00992684" w:rsidRDefault="00992684" w:rsidP="00992684">
      <w:pPr>
        <w:pStyle w:val="Heading4"/>
      </w:pPr>
      <w:r>
        <w:t>Overview</w:t>
      </w:r>
    </w:p>
    <w:p w14:paraId="363BB60B" w14:textId="77777777" w:rsidR="00992684" w:rsidRDefault="00992684" w:rsidP="00992684">
      <w:r w:rsidRPr="00277DC8">
        <w:t>A list of household</w:t>
      </w:r>
      <w:r>
        <w:t>s</w:t>
      </w:r>
      <w:r w:rsidRPr="00277DC8">
        <w:t xml:space="preserve"> with at least one member</w:t>
      </w:r>
      <w:r>
        <w:t xml:space="preserve"> who currently belongs to the specified agency and has bee</w:t>
      </w:r>
      <w:r w:rsidRPr="00277DC8">
        <w:t>n certified</w:t>
      </w:r>
      <w:r>
        <w:t xml:space="preserve"> </w:t>
      </w:r>
      <w:r w:rsidRPr="00277DC8">
        <w:t>or had a Mid-certification Assessment (MCA) completed</w:t>
      </w:r>
      <w:r>
        <w:t xml:space="preserve"> and has a specified answer selected during the specified time period.  </w:t>
      </w:r>
    </w:p>
    <w:p w14:paraId="2BC3A63B" w14:textId="77777777" w:rsidR="00992684" w:rsidRDefault="00992684" w:rsidP="00992684">
      <w:r>
        <w:t xml:space="preserve">This provides a list of households with updated, or new answers, instead of all households with a selected answer. </w:t>
      </w:r>
    </w:p>
    <w:p w14:paraId="0BCCDDEF" w14:textId="77777777" w:rsidR="00992684" w:rsidRDefault="00992684" w:rsidP="00992684">
      <w:r>
        <w:t xml:space="preserve">The report output displays selected answers to a local use question based on the Answer IDs entered into the “Enter Answer ID(s)” prompt. Participants will only display in the output if a specified answer is selected. To obtain a list of your agency’s </w:t>
      </w:r>
      <w:r>
        <w:rPr>
          <w:rFonts w:cs="Calibri"/>
        </w:rPr>
        <w:t>Answer IDs, enter the Agency ID into the prompt, leaving the rest of the prompts as-is, and run the report. Refer to the Reference-Answer IDs tab for the Answer IDs.</w:t>
      </w:r>
    </w:p>
    <w:p w14:paraId="4D6ACBA7" w14:textId="77777777" w:rsidR="00992684" w:rsidRDefault="00992684" w:rsidP="00992684">
      <w:pPr>
        <w:pStyle w:val="Heading4"/>
      </w:pPr>
      <w:r>
        <w:t>Some uses</w:t>
      </w:r>
    </w:p>
    <w:p w14:paraId="1513977E" w14:textId="77777777" w:rsidR="00992684" w:rsidRPr="00C47B31" w:rsidRDefault="00992684" w:rsidP="00992684">
      <w:r>
        <w:t>Obtain</w:t>
      </w:r>
      <w:r w:rsidRPr="00C47B31">
        <w:t xml:space="preserve"> a list of households with updated or new answers for a </w:t>
      </w:r>
      <w:r>
        <w:t>local use question that were selected</w:t>
      </w:r>
      <w:r w:rsidRPr="00C47B31">
        <w:t xml:space="preserve"> during the same time period specified for completed certs or MCAs.</w:t>
      </w:r>
    </w:p>
    <w:p w14:paraId="2BA77DBD" w14:textId="77777777" w:rsidR="00992684" w:rsidRDefault="00992684" w:rsidP="00992684">
      <w:pPr>
        <w:pStyle w:val="Heading4"/>
      </w:pPr>
      <w:r>
        <w:lastRenderedPageBreak/>
        <w:t>Prompts</w:t>
      </w:r>
    </w:p>
    <w:p w14:paraId="538F81A4" w14:textId="77777777" w:rsidR="00992684" w:rsidRPr="00FA3469" w:rsidRDefault="00992684" w:rsidP="009264CD">
      <w:pPr>
        <w:pStyle w:val="ListParagraph"/>
      </w:pPr>
      <w:r>
        <w:t>Agency ID – where the participants currently belong.</w:t>
      </w:r>
    </w:p>
    <w:p w14:paraId="436D6371" w14:textId="77777777" w:rsidR="00992684" w:rsidRDefault="00992684" w:rsidP="009264CD">
      <w:pPr>
        <w:pStyle w:val="ListParagraph"/>
      </w:pPr>
      <w:r>
        <w:t>Start Date – first date in time period during which participants were certified, had an MCA completed, and had an answer selected for a local use question.</w:t>
      </w:r>
    </w:p>
    <w:p w14:paraId="568CD159" w14:textId="77777777" w:rsidR="00992684" w:rsidRDefault="00992684" w:rsidP="009264CD">
      <w:pPr>
        <w:pStyle w:val="ListParagraph"/>
      </w:pPr>
      <w:r>
        <w:t>End Date – last date in time period during which participants were certified, had an MCA completed, and had an answer selected for a local use question.</w:t>
      </w:r>
    </w:p>
    <w:p w14:paraId="7348215D" w14:textId="77777777" w:rsidR="00992684" w:rsidRDefault="00992684" w:rsidP="009264CD">
      <w:pPr>
        <w:pStyle w:val="ListParagraph"/>
      </w:pPr>
      <w:r>
        <w:t>Answer ID(s) – the codes associated with specific answers to a local use question</w:t>
      </w:r>
    </w:p>
    <w:p w14:paraId="3134EB6A" w14:textId="77777777" w:rsidR="00992684" w:rsidRDefault="00992684" w:rsidP="009264CD">
      <w:pPr>
        <w:pStyle w:val="ListParagraph"/>
      </w:pPr>
      <w:r>
        <w:t>WIC Type(s) – the WIC type at the time the participants were certified.</w:t>
      </w:r>
    </w:p>
    <w:p w14:paraId="56381A72" w14:textId="77777777" w:rsidR="00992684" w:rsidRDefault="00992684" w:rsidP="00992684">
      <w:pPr>
        <w:pStyle w:val="Heading4"/>
      </w:pPr>
      <w:r>
        <w:t>Report outputs</w:t>
      </w:r>
    </w:p>
    <w:p w14:paraId="415B788E" w14:textId="77777777" w:rsidR="00992684" w:rsidRDefault="00992684" w:rsidP="00992684">
      <w:pPr>
        <w:pStyle w:val="Caption"/>
      </w:pPr>
      <w:r>
        <w:t>Tab 1 – Reference-Answer IDs</w:t>
      </w:r>
    </w:p>
    <w:p w14:paraId="6D2CC410" w14:textId="77777777" w:rsidR="00992684" w:rsidRDefault="00992684" w:rsidP="00992684">
      <w:r w:rsidRPr="000B7459">
        <w:rPr>
          <w:noProof/>
        </w:rPr>
        <w:drawing>
          <wp:inline distT="0" distB="0" distL="0" distR="0" wp14:anchorId="3182EBA9" wp14:editId="069788CA">
            <wp:extent cx="4952873" cy="784733"/>
            <wp:effectExtent l="0" t="0" r="635" b="0"/>
            <wp:docPr id="4015656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75560" name="Picture 1">
                      <a:extLst>
                        <a:ext uri="{C183D7F6-B498-43B3-948B-1728B52AA6E4}">
                          <adec:decorative xmlns:adec="http://schemas.microsoft.com/office/drawing/2017/decorative" val="1"/>
                        </a:ext>
                      </a:extLst>
                    </pic:cNvPr>
                    <pic:cNvPicPr/>
                  </pic:nvPicPr>
                  <pic:blipFill>
                    <a:blip r:embed="rId222"/>
                    <a:stretch>
                      <a:fillRect/>
                    </a:stretch>
                  </pic:blipFill>
                  <pic:spPr>
                    <a:xfrm>
                      <a:off x="0" y="0"/>
                      <a:ext cx="4952873" cy="784733"/>
                    </a:xfrm>
                    <a:prstGeom prst="rect">
                      <a:avLst/>
                    </a:prstGeom>
                  </pic:spPr>
                </pic:pic>
              </a:graphicData>
            </a:graphic>
          </wp:inline>
        </w:drawing>
      </w:r>
    </w:p>
    <w:p w14:paraId="696A89E7" w14:textId="77777777" w:rsidR="00992684" w:rsidRDefault="00992684" w:rsidP="00992684">
      <w:r>
        <w:rPr>
          <w:b/>
          <w:bCs/>
        </w:rPr>
        <w:t xml:space="preserve">Columns: </w:t>
      </w:r>
      <w:r>
        <w:t>Answer ID, Question’s WIC Type, Answer, Answer in Use?, Question in Use?</w:t>
      </w:r>
    </w:p>
    <w:p w14:paraId="373958EE" w14:textId="77777777" w:rsidR="00992684" w:rsidRPr="004C3DB5" w:rsidRDefault="00992684" w:rsidP="00992684">
      <w:r>
        <w:rPr>
          <w:b/>
          <w:bCs/>
        </w:rPr>
        <w:t xml:space="preserve">Grouped by: </w:t>
      </w:r>
      <w:r>
        <w:t>Local use question.</w:t>
      </w:r>
    </w:p>
    <w:p w14:paraId="2E157F86" w14:textId="77777777" w:rsidR="00992684" w:rsidRDefault="00992684" w:rsidP="00992684">
      <w:pPr>
        <w:pStyle w:val="Caption"/>
      </w:pPr>
      <w:r>
        <w:t>Tab 2 – Household List</w:t>
      </w:r>
    </w:p>
    <w:p w14:paraId="09CA0216" w14:textId="77777777" w:rsidR="00992684" w:rsidRDefault="00992684" w:rsidP="00992684">
      <w:pPr>
        <w:spacing w:before="60"/>
      </w:pPr>
      <w:r w:rsidRPr="00B514D0">
        <w:rPr>
          <w:noProof/>
        </w:rPr>
        <w:drawing>
          <wp:inline distT="0" distB="0" distL="0" distR="0" wp14:anchorId="7E67716A" wp14:editId="6176ED03">
            <wp:extent cx="4792980" cy="671322"/>
            <wp:effectExtent l="0" t="0" r="7620" b="0"/>
            <wp:docPr id="12098313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31384" name="Picture 1">
                      <a:extLst>
                        <a:ext uri="{C183D7F6-B498-43B3-948B-1728B52AA6E4}">
                          <adec:decorative xmlns:adec="http://schemas.microsoft.com/office/drawing/2017/decorative" val="1"/>
                        </a:ext>
                      </a:extLst>
                    </pic:cNvPr>
                    <pic:cNvPicPr/>
                  </pic:nvPicPr>
                  <pic:blipFill>
                    <a:blip r:embed="rId246"/>
                    <a:stretch>
                      <a:fillRect/>
                    </a:stretch>
                  </pic:blipFill>
                  <pic:spPr>
                    <a:xfrm>
                      <a:off x="0" y="0"/>
                      <a:ext cx="4792980" cy="671322"/>
                    </a:xfrm>
                    <a:prstGeom prst="rect">
                      <a:avLst/>
                    </a:prstGeom>
                  </pic:spPr>
                </pic:pic>
              </a:graphicData>
            </a:graphic>
          </wp:inline>
        </w:drawing>
      </w:r>
    </w:p>
    <w:p w14:paraId="25BEC7A2" w14:textId="77777777" w:rsidR="00992684" w:rsidRDefault="00992684" w:rsidP="00992684">
      <w:pPr>
        <w:spacing w:before="60"/>
      </w:pPr>
      <w:r>
        <w:rPr>
          <w:b/>
          <w:bCs/>
        </w:rPr>
        <w:t xml:space="preserve">Columns: </w:t>
      </w:r>
      <w:r>
        <w:t>Household ID, Telephone #, Language, Authorized Representative, Selected Answer, Answer Date.</w:t>
      </w:r>
    </w:p>
    <w:p w14:paraId="22FD49D3" w14:textId="77777777" w:rsidR="00992684" w:rsidRPr="004C3DB5" w:rsidRDefault="00992684" w:rsidP="00992684">
      <w:pPr>
        <w:spacing w:before="60"/>
      </w:pPr>
      <w:r>
        <w:rPr>
          <w:b/>
          <w:bCs/>
        </w:rPr>
        <w:t xml:space="preserve">Counts: </w:t>
      </w:r>
      <w:r>
        <w:t>Participants.</w:t>
      </w:r>
    </w:p>
    <w:p w14:paraId="15AE6949"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51" w:name="_Toc235422898"/>
      <w:r>
        <w:br w:type="page"/>
      </w:r>
    </w:p>
    <w:p w14:paraId="010BD145" w14:textId="44413C2D" w:rsidR="00992684" w:rsidRDefault="00992684" w:rsidP="00992684">
      <w:pPr>
        <w:pStyle w:val="Heading2"/>
      </w:pPr>
      <w:bookmarkStart w:id="152" w:name="_Toc244010817"/>
      <w:r>
        <w:lastRenderedPageBreak/>
        <w:t>Notes</w:t>
      </w:r>
      <w:bookmarkEnd w:id="151"/>
      <w:bookmarkEnd w:id="152"/>
    </w:p>
    <w:p w14:paraId="3D680268" w14:textId="77777777" w:rsidR="00992684" w:rsidRDefault="00992684" w:rsidP="00992684">
      <w:pPr>
        <w:pStyle w:val="Heading3"/>
      </w:pPr>
      <w:bookmarkStart w:id="153" w:name="_Toc235422899"/>
      <w:bookmarkStart w:id="154" w:name="_Toc244010818"/>
      <w:r>
        <w:t>No Note Written for Participants Issued Benefits</w:t>
      </w:r>
      <w:bookmarkEnd w:id="153"/>
      <w:bookmarkEnd w:id="154"/>
    </w:p>
    <w:p w14:paraId="5A312E6A" w14:textId="77777777" w:rsidR="00992684" w:rsidRDefault="00992684" w:rsidP="00992684">
      <w:r>
        <w:t>Revised Nov. 5, 2024</w:t>
      </w:r>
    </w:p>
    <w:p w14:paraId="2BCE8D9F" w14:textId="77777777" w:rsidR="00992684" w:rsidRDefault="00992684" w:rsidP="00992684">
      <w:pPr>
        <w:pStyle w:val="Heading4"/>
      </w:pPr>
      <w:r>
        <w:t>Overview</w:t>
      </w:r>
    </w:p>
    <w:p w14:paraId="2E1BE2EE" w14:textId="77777777" w:rsidR="00992684" w:rsidRPr="00374C0E" w:rsidRDefault="00992684" w:rsidP="00992684">
      <w:r w:rsidRPr="00374C0E">
        <w:t>A list and count of participants issued benefits at the specified agency during the specified time period who have not had a note written within 8 days of the issuance.</w:t>
      </w:r>
    </w:p>
    <w:p w14:paraId="7EDD99F3" w14:textId="77777777" w:rsidR="00992684" w:rsidRDefault="00992684" w:rsidP="00992684">
      <w:pPr>
        <w:pStyle w:val="Heading4"/>
      </w:pPr>
      <w:r>
        <w:t>Some uses</w:t>
      </w:r>
    </w:p>
    <w:p w14:paraId="16680926" w14:textId="77777777" w:rsidR="00992684" w:rsidRDefault="00992684" w:rsidP="00992684">
      <w:r>
        <w:t>Audit/monitor staff to ensure notes are written with each contact where benefits are issued if required by agency.</w:t>
      </w:r>
    </w:p>
    <w:p w14:paraId="3033B2AC" w14:textId="77777777" w:rsidR="00992684" w:rsidRDefault="00992684" w:rsidP="00992684">
      <w:pPr>
        <w:pStyle w:val="Heading4"/>
      </w:pPr>
      <w:r>
        <w:t>Prompts</w:t>
      </w:r>
    </w:p>
    <w:p w14:paraId="4A5A4F58" w14:textId="77777777" w:rsidR="00992684" w:rsidRDefault="00992684" w:rsidP="00992684">
      <w:pPr>
        <w:pStyle w:val="ListBullet"/>
        <w:numPr>
          <w:ilvl w:val="0"/>
          <w:numId w:val="42"/>
        </w:numPr>
      </w:pPr>
      <w:r>
        <w:t>Agency ID – agency where the participants were issued benefits.</w:t>
      </w:r>
    </w:p>
    <w:p w14:paraId="05A2BB2A" w14:textId="77777777" w:rsidR="00992684" w:rsidRDefault="00992684" w:rsidP="00992684">
      <w:pPr>
        <w:pStyle w:val="ListBullet"/>
        <w:numPr>
          <w:ilvl w:val="0"/>
          <w:numId w:val="42"/>
        </w:numPr>
      </w:pPr>
      <w:r>
        <w:t>State Date – the first date in the time period during which the participants were issued benefits.</w:t>
      </w:r>
    </w:p>
    <w:p w14:paraId="4EF2E5B7" w14:textId="77777777" w:rsidR="00992684" w:rsidRPr="004C3DB5" w:rsidRDefault="00992684" w:rsidP="00992684">
      <w:pPr>
        <w:pStyle w:val="ListBullet"/>
        <w:numPr>
          <w:ilvl w:val="0"/>
          <w:numId w:val="42"/>
        </w:numPr>
      </w:pPr>
      <w:r>
        <w:t>End Date – the last date in the time period during which the participants were issued benefits.</w:t>
      </w:r>
    </w:p>
    <w:p w14:paraId="576384CE" w14:textId="77777777" w:rsidR="00992684" w:rsidRDefault="00992684" w:rsidP="00992684">
      <w:pPr>
        <w:pStyle w:val="Heading4"/>
      </w:pPr>
      <w:r>
        <w:t>Report outputs</w:t>
      </w:r>
    </w:p>
    <w:p w14:paraId="1FEABF2F" w14:textId="77777777" w:rsidR="00992684" w:rsidRPr="00374C0E" w:rsidRDefault="00992684" w:rsidP="00992684">
      <w:pPr>
        <w:pStyle w:val="Caption"/>
      </w:pPr>
      <w:r w:rsidRPr="00374C0E">
        <w:t>Tab 1 – List</w:t>
      </w:r>
    </w:p>
    <w:p w14:paraId="0BB53A94" w14:textId="77777777" w:rsidR="00992684" w:rsidRDefault="00992684" w:rsidP="00992684">
      <w:pPr>
        <w:rPr>
          <w:rFonts w:ascii="Calibri Light" w:hAnsi="Calibri Light" w:cs="Calibri Light"/>
        </w:rPr>
      </w:pPr>
      <w:r w:rsidRPr="00374C0E">
        <w:rPr>
          <w:rFonts w:ascii="Calibri Light" w:hAnsi="Calibri Light" w:cs="Calibri Light"/>
          <w:noProof/>
        </w:rPr>
        <w:drawing>
          <wp:inline distT="0" distB="0" distL="0" distR="0" wp14:anchorId="2A6F6F85" wp14:editId="10161C95">
            <wp:extent cx="4742180" cy="756920"/>
            <wp:effectExtent l="0" t="0" r="1270" b="5080"/>
            <wp:docPr id="4948475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847518" name="Picture 1">
                      <a:extLst>
                        <a:ext uri="{C183D7F6-B498-43B3-948B-1728B52AA6E4}">
                          <adec:decorative xmlns:adec="http://schemas.microsoft.com/office/drawing/2017/decorative" val="1"/>
                        </a:ext>
                      </a:extLst>
                    </pic:cNvPr>
                    <pic:cNvPicPr/>
                  </pic:nvPicPr>
                  <pic:blipFill>
                    <a:blip r:embed="rId247"/>
                    <a:stretch>
                      <a:fillRect/>
                    </a:stretch>
                  </pic:blipFill>
                  <pic:spPr>
                    <a:xfrm>
                      <a:off x="0" y="0"/>
                      <a:ext cx="4742180" cy="756920"/>
                    </a:xfrm>
                    <a:prstGeom prst="rect">
                      <a:avLst/>
                    </a:prstGeom>
                  </pic:spPr>
                </pic:pic>
              </a:graphicData>
            </a:graphic>
          </wp:inline>
        </w:drawing>
      </w:r>
    </w:p>
    <w:p w14:paraId="429504B3" w14:textId="77777777" w:rsidR="00992684" w:rsidRDefault="00992684" w:rsidP="00992684">
      <w:r>
        <w:rPr>
          <w:b/>
          <w:bCs/>
        </w:rPr>
        <w:t xml:space="preserve">Columns: </w:t>
      </w:r>
      <w:r>
        <w:t>Clinic ID, Household ID, State WIC ID, Issued Date, WIC Type, Staff Issued Benefits.</w:t>
      </w:r>
    </w:p>
    <w:p w14:paraId="69E2250F" w14:textId="77777777" w:rsidR="00992684" w:rsidRDefault="00992684" w:rsidP="00992684">
      <w:r>
        <w:rPr>
          <w:b/>
          <w:bCs/>
        </w:rPr>
        <w:t>Counts:</w:t>
      </w:r>
      <w:r>
        <w:t xml:space="preserve"> Participants.</w:t>
      </w:r>
    </w:p>
    <w:p w14:paraId="23B4AF15" w14:textId="77777777" w:rsidR="00992684" w:rsidRPr="004C3DB5" w:rsidRDefault="00992684" w:rsidP="00992684">
      <w:r>
        <w:rPr>
          <w:b/>
          <w:bCs/>
        </w:rPr>
        <w:t>Grouped by:</w:t>
      </w:r>
      <w:r>
        <w:t xml:space="preserve"> Staff name.</w:t>
      </w:r>
    </w:p>
    <w:p w14:paraId="65AD6B0E" w14:textId="77777777" w:rsidR="00992684" w:rsidRPr="00374C0E" w:rsidRDefault="00992684" w:rsidP="00992684">
      <w:pPr>
        <w:pStyle w:val="Caption"/>
      </w:pPr>
      <w:r w:rsidRPr="00374C0E">
        <w:t>Tab 2 – Count</w:t>
      </w:r>
    </w:p>
    <w:p w14:paraId="48F0DB4A" w14:textId="77777777" w:rsidR="00992684" w:rsidRDefault="00992684" w:rsidP="00992684">
      <w:pPr>
        <w:rPr>
          <w:rFonts w:ascii="Calibri Light" w:hAnsi="Calibri Light" w:cs="Calibri Light"/>
        </w:rPr>
      </w:pPr>
      <w:r w:rsidRPr="00374C0E">
        <w:rPr>
          <w:rFonts w:ascii="Calibri Light" w:hAnsi="Calibri Light" w:cs="Calibri Light"/>
          <w:noProof/>
        </w:rPr>
        <w:drawing>
          <wp:inline distT="0" distB="0" distL="0" distR="0" wp14:anchorId="3B533CBF" wp14:editId="034E4335">
            <wp:extent cx="5943600" cy="777875"/>
            <wp:effectExtent l="0" t="0" r="0" b="3175"/>
            <wp:docPr id="3544325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32571" name="Picture 1">
                      <a:extLst>
                        <a:ext uri="{C183D7F6-B498-43B3-948B-1728B52AA6E4}">
                          <adec:decorative xmlns:adec="http://schemas.microsoft.com/office/drawing/2017/decorative" val="1"/>
                        </a:ext>
                      </a:extLst>
                    </pic:cNvPr>
                    <pic:cNvPicPr/>
                  </pic:nvPicPr>
                  <pic:blipFill>
                    <a:blip r:embed="rId248"/>
                    <a:stretch>
                      <a:fillRect/>
                    </a:stretch>
                  </pic:blipFill>
                  <pic:spPr>
                    <a:xfrm>
                      <a:off x="0" y="0"/>
                      <a:ext cx="5943600" cy="777875"/>
                    </a:xfrm>
                    <a:prstGeom prst="rect">
                      <a:avLst/>
                    </a:prstGeom>
                  </pic:spPr>
                </pic:pic>
              </a:graphicData>
            </a:graphic>
          </wp:inline>
        </w:drawing>
      </w:r>
    </w:p>
    <w:p w14:paraId="5B19929A" w14:textId="77777777" w:rsidR="00992684" w:rsidRDefault="00992684" w:rsidP="00992684">
      <w:pPr>
        <w:spacing w:after="300"/>
        <w:rPr>
          <w:rFonts w:ascii="Calibri Light" w:hAnsi="Calibri Light" w:cs="Calibri Light"/>
        </w:rPr>
      </w:pPr>
      <w:r>
        <w:rPr>
          <w:rFonts w:ascii="Calibri Light" w:hAnsi="Calibri Light" w:cs="Calibri Light"/>
          <w:b/>
          <w:bCs/>
        </w:rPr>
        <w:lastRenderedPageBreak/>
        <w:t>Columns:</w:t>
      </w:r>
      <w:r>
        <w:rPr>
          <w:rFonts w:ascii="Calibri Light" w:hAnsi="Calibri Light" w:cs="Calibri Light"/>
        </w:rPr>
        <w:t xml:space="preserve"> STAFF TOTAL, Clinic IDs.</w:t>
      </w:r>
    </w:p>
    <w:p w14:paraId="7F1A0D49" w14:textId="77777777" w:rsidR="00992684" w:rsidRDefault="00992684" w:rsidP="00992684">
      <w:pPr>
        <w:spacing w:after="300"/>
        <w:rPr>
          <w:rFonts w:ascii="Calibri Light" w:hAnsi="Calibri Light" w:cs="Calibri Light"/>
        </w:rPr>
      </w:pPr>
      <w:r>
        <w:rPr>
          <w:rFonts w:ascii="Calibri Light" w:hAnsi="Calibri Light" w:cs="Calibri Light"/>
          <w:b/>
          <w:bCs/>
        </w:rPr>
        <w:t>Rows:</w:t>
      </w:r>
      <w:r>
        <w:rPr>
          <w:rFonts w:ascii="Calibri Light" w:hAnsi="Calibri Light" w:cs="Calibri Light"/>
        </w:rPr>
        <w:t xml:space="preserve"> AGENCY TOTAL, staff name.</w:t>
      </w:r>
    </w:p>
    <w:p w14:paraId="257CA694" w14:textId="77777777" w:rsidR="00992684" w:rsidRDefault="00992684" w:rsidP="00992684">
      <w:pPr>
        <w:pStyle w:val="Heading3"/>
      </w:pPr>
      <w:bookmarkStart w:id="155" w:name="_Toc235422900"/>
      <w:bookmarkStart w:id="156" w:name="_Toc244010819"/>
      <w:r>
        <w:t>Notes and Documentation</w:t>
      </w:r>
      <w:bookmarkEnd w:id="155"/>
      <w:bookmarkEnd w:id="156"/>
    </w:p>
    <w:p w14:paraId="3A0F3563" w14:textId="77777777" w:rsidR="00992684" w:rsidRDefault="00992684" w:rsidP="00992684">
      <w:r>
        <w:t>Revised June 3, 2026</w:t>
      </w:r>
    </w:p>
    <w:p w14:paraId="747FE496" w14:textId="77777777" w:rsidR="00992684" w:rsidRDefault="00992684" w:rsidP="00992684">
      <w:pPr>
        <w:pStyle w:val="Heading4"/>
      </w:pPr>
      <w:r>
        <w:t>Overview</w:t>
      </w:r>
    </w:p>
    <w:p w14:paraId="69715596" w14:textId="77777777" w:rsidR="00992684" w:rsidRDefault="00992684" w:rsidP="00992684">
      <w:r w:rsidRPr="00F2653C">
        <w:t>A list and count of participants who belong to the specified agencies and have notes written for the specified note subject during the specified time period. The output includes the note text. The count is grouped by agency and by staff who wrote the note and note subject(s).</w:t>
      </w:r>
      <w:r>
        <w:t xml:space="preserve"> An optional input control allows the report user to filter Tab 1 – Reference by whether the note subjects are active and Tab 2 – List by staff who created the notes.</w:t>
      </w:r>
    </w:p>
    <w:p w14:paraId="3BED4883" w14:textId="77777777" w:rsidR="00992684" w:rsidRDefault="00992684" w:rsidP="00992684">
      <w:pPr>
        <w:pStyle w:val="Heading4"/>
      </w:pPr>
      <w:r>
        <w:t>Some uses</w:t>
      </w:r>
    </w:p>
    <w:p w14:paraId="1903AE72" w14:textId="77777777" w:rsidR="00992684" w:rsidRDefault="00992684" w:rsidP="00992684">
      <w:r>
        <w:t>Identify participants with specific notes and easily review the note text.</w:t>
      </w:r>
    </w:p>
    <w:p w14:paraId="3D48119F" w14:textId="77777777" w:rsidR="00992684" w:rsidRDefault="00992684" w:rsidP="00992684">
      <w:pPr>
        <w:pStyle w:val="Heading4"/>
      </w:pPr>
      <w:r>
        <w:t>Prompts</w:t>
      </w:r>
    </w:p>
    <w:p w14:paraId="10D8E22C" w14:textId="77777777" w:rsidR="00992684" w:rsidRDefault="00992684" w:rsidP="009264CD">
      <w:pPr>
        <w:pStyle w:val="ListParagraph"/>
      </w:pPr>
      <w:r>
        <w:t>Agency ID(s) – agencies where the participants currently belong.</w:t>
      </w:r>
    </w:p>
    <w:p w14:paraId="6B696A8E" w14:textId="77777777" w:rsidR="00992684" w:rsidRDefault="00992684" w:rsidP="009264CD">
      <w:pPr>
        <w:pStyle w:val="ListParagraph"/>
      </w:pPr>
      <w:r>
        <w:t>Note Subject ID(s) – the unique ID associated with a specific note subject.</w:t>
      </w:r>
    </w:p>
    <w:p w14:paraId="4629A8BF" w14:textId="77777777" w:rsidR="00992684" w:rsidRDefault="00992684" w:rsidP="009264CD">
      <w:pPr>
        <w:pStyle w:val="ListParagraph"/>
      </w:pPr>
      <w:r>
        <w:t>State Date – the first date in the time period during which a note was created.</w:t>
      </w:r>
    </w:p>
    <w:p w14:paraId="473B753D" w14:textId="77777777" w:rsidR="00992684" w:rsidRPr="004C3DB5" w:rsidRDefault="00992684" w:rsidP="009264CD">
      <w:pPr>
        <w:pStyle w:val="ListParagraph"/>
      </w:pPr>
      <w:r>
        <w:t>End Date – the last date in the time period during which a note was created.</w:t>
      </w:r>
    </w:p>
    <w:p w14:paraId="4F0D746F" w14:textId="77777777" w:rsidR="00992684" w:rsidRDefault="00992684" w:rsidP="00992684">
      <w:pPr>
        <w:pStyle w:val="Heading4"/>
      </w:pPr>
      <w:r>
        <w:t>Report outputs</w:t>
      </w:r>
    </w:p>
    <w:p w14:paraId="5238A6E8" w14:textId="77777777" w:rsidR="00992684" w:rsidRPr="00374C0E" w:rsidRDefault="00992684" w:rsidP="00992684">
      <w:pPr>
        <w:pStyle w:val="Caption"/>
      </w:pPr>
      <w:r w:rsidRPr="00374C0E">
        <w:t xml:space="preserve">Tab 1 – </w:t>
      </w:r>
      <w:r>
        <w:t>Reference</w:t>
      </w:r>
    </w:p>
    <w:p w14:paraId="6267F14A" w14:textId="77777777" w:rsidR="00992684" w:rsidRDefault="00992684" w:rsidP="00992684">
      <w:pPr>
        <w:rPr>
          <w:rFonts w:ascii="Calibri Light" w:hAnsi="Calibri Light" w:cs="Calibri Light"/>
        </w:rPr>
      </w:pPr>
      <w:r w:rsidRPr="00493FFC">
        <w:rPr>
          <w:noProof/>
        </w:rPr>
        <w:drawing>
          <wp:inline distT="0" distB="0" distL="0" distR="0" wp14:anchorId="6C74F73B" wp14:editId="5E3D8E5E">
            <wp:extent cx="3650996" cy="457200"/>
            <wp:effectExtent l="0" t="0" r="6985" b="0"/>
            <wp:docPr id="20960192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19200" name="Picture 1">
                      <a:extLst>
                        <a:ext uri="{C183D7F6-B498-43B3-948B-1728B52AA6E4}">
                          <adec:decorative xmlns:adec="http://schemas.microsoft.com/office/drawing/2017/decorative" val="1"/>
                        </a:ext>
                      </a:extLst>
                    </pic:cNvPr>
                    <pic:cNvPicPr/>
                  </pic:nvPicPr>
                  <pic:blipFill>
                    <a:blip r:embed="rId249"/>
                    <a:stretch>
                      <a:fillRect/>
                    </a:stretch>
                  </pic:blipFill>
                  <pic:spPr>
                    <a:xfrm>
                      <a:off x="0" y="0"/>
                      <a:ext cx="3650996" cy="457200"/>
                    </a:xfrm>
                    <a:prstGeom prst="rect">
                      <a:avLst/>
                    </a:prstGeom>
                  </pic:spPr>
                </pic:pic>
              </a:graphicData>
            </a:graphic>
          </wp:inline>
        </w:drawing>
      </w:r>
    </w:p>
    <w:p w14:paraId="48A08A03" w14:textId="77777777" w:rsidR="00992684" w:rsidRDefault="00992684" w:rsidP="00992684">
      <w:r>
        <w:rPr>
          <w:b/>
          <w:bCs/>
        </w:rPr>
        <w:t xml:space="preserve">Columns: </w:t>
      </w:r>
      <w:r>
        <w:t>Note Subject ID, Note Subject, Active.</w:t>
      </w:r>
    </w:p>
    <w:p w14:paraId="51DB5EAB" w14:textId="77777777" w:rsidR="00992684" w:rsidRPr="00374C0E" w:rsidRDefault="00992684" w:rsidP="00992684">
      <w:pPr>
        <w:pStyle w:val="Caption"/>
      </w:pPr>
      <w:r w:rsidRPr="00374C0E">
        <w:t xml:space="preserve">Tab 2 – </w:t>
      </w:r>
      <w:r>
        <w:t>List</w:t>
      </w:r>
    </w:p>
    <w:p w14:paraId="67CBAE32" w14:textId="77777777" w:rsidR="00992684" w:rsidRPr="002C2C70" w:rsidRDefault="00992684" w:rsidP="00992684">
      <w:r>
        <w:t>Page 1</w:t>
      </w:r>
    </w:p>
    <w:p w14:paraId="0BE69978" w14:textId="77777777" w:rsidR="00992684" w:rsidRDefault="00992684" w:rsidP="00992684">
      <w:r w:rsidRPr="005E5963">
        <w:rPr>
          <w:noProof/>
        </w:rPr>
        <w:lastRenderedPageBreak/>
        <w:drawing>
          <wp:inline distT="0" distB="0" distL="0" distR="0" wp14:anchorId="7A8B8755" wp14:editId="55D3CA41">
            <wp:extent cx="5943600" cy="1530985"/>
            <wp:effectExtent l="0" t="0" r="0" b="0"/>
            <wp:docPr id="14230113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011314" name="Picture 1">
                      <a:extLst>
                        <a:ext uri="{C183D7F6-B498-43B3-948B-1728B52AA6E4}">
                          <adec:decorative xmlns:adec="http://schemas.microsoft.com/office/drawing/2017/decorative" val="1"/>
                        </a:ext>
                      </a:extLst>
                    </pic:cNvPr>
                    <pic:cNvPicPr/>
                  </pic:nvPicPr>
                  <pic:blipFill>
                    <a:blip r:embed="rId250"/>
                    <a:stretch>
                      <a:fillRect/>
                    </a:stretch>
                  </pic:blipFill>
                  <pic:spPr>
                    <a:xfrm>
                      <a:off x="0" y="0"/>
                      <a:ext cx="5943600" cy="1530985"/>
                    </a:xfrm>
                    <a:prstGeom prst="rect">
                      <a:avLst/>
                    </a:prstGeom>
                  </pic:spPr>
                </pic:pic>
              </a:graphicData>
            </a:graphic>
          </wp:inline>
        </w:drawing>
      </w:r>
    </w:p>
    <w:p w14:paraId="289A5A40" w14:textId="77777777" w:rsidR="00992684" w:rsidRDefault="00992684" w:rsidP="00992684">
      <w:r>
        <w:t>Page 2</w:t>
      </w:r>
    </w:p>
    <w:p w14:paraId="448511EE" w14:textId="77777777" w:rsidR="00992684" w:rsidRPr="00493FFC" w:rsidRDefault="00992684" w:rsidP="00992684">
      <w:r w:rsidRPr="004A19F2">
        <w:rPr>
          <w:noProof/>
        </w:rPr>
        <w:drawing>
          <wp:inline distT="0" distB="0" distL="0" distR="0" wp14:anchorId="3902FB8D" wp14:editId="42792531">
            <wp:extent cx="1614551" cy="1278763"/>
            <wp:effectExtent l="0" t="0" r="5080" b="0"/>
            <wp:docPr id="16068784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78427" name="Picture 1">
                      <a:extLst>
                        <a:ext uri="{C183D7F6-B498-43B3-948B-1728B52AA6E4}">
                          <adec:decorative xmlns:adec="http://schemas.microsoft.com/office/drawing/2017/decorative" val="1"/>
                        </a:ext>
                      </a:extLst>
                    </pic:cNvPr>
                    <pic:cNvPicPr/>
                  </pic:nvPicPr>
                  <pic:blipFill>
                    <a:blip r:embed="rId251"/>
                    <a:stretch>
                      <a:fillRect/>
                    </a:stretch>
                  </pic:blipFill>
                  <pic:spPr>
                    <a:xfrm>
                      <a:off x="0" y="0"/>
                      <a:ext cx="1614551" cy="1278763"/>
                    </a:xfrm>
                    <a:prstGeom prst="rect">
                      <a:avLst/>
                    </a:prstGeom>
                  </pic:spPr>
                </pic:pic>
              </a:graphicData>
            </a:graphic>
          </wp:inline>
        </w:drawing>
      </w:r>
    </w:p>
    <w:p w14:paraId="400DB8A5" w14:textId="77777777" w:rsidR="00992684" w:rsidRDefault="00992684" w:rsidP="00992684">
      <w:pPr>
        <w:rPr>
          <w:rFonts w:ascii="Calibri Light" w:hAnsi="Calibri Light" w:cs="Calibri Light"/>
        </w:rPr>
      </w:pPr>
      <w:r>
        <w:rPr>
          <w:rFonts w:ascii="Calibri Light" w:hAnsi="Calibri Light" w:cs="Calibri Light"/>
          <w:b/>
          <w:bCs/>
        </w:rPr>
        <w:t>Columns:</w:t>
      </w:r>
      <w:r>
        <w:rPr>
          <w:rFonts w:ascii="Calibri Light" w:hAnsi="Calibri Light" w:cs="Calibri Light"/>
        </w:rPr>
        <w:t xml:space="preserve"> Agency ID, Clinic ID, Household ID, State WIC ID, Note Date, Note Created by, Note Subject, Note Text, Calculated Last PFDU, Last LDTU, WIC Type, Cert End Date, Language.</w:t>
      </w:r>
    </w:p>
    <w:p w14:paraId="69715BF8" w14:textId="77777777" w:rsidR="00992684" w:rsidRDefault="00992684" w:rsidP="00992684">
      <w:pPr>
        <w:spacing w:after="300"/>
        <w:rPr>
          <w:rFonts w:ascii="Calibri Light" w:hAnsi="Calibri Light" w:cs="Calibri Light"/>
        </w:rPr>
      </w:pPr>
      <w:r>
        <w:rPr>
          <w:rFonts w:ascii="Calibri Light" w:hAnsi="Calibri Light" w:cs="Calibri Light"/>
          <w:b/>
          <w:bCs/>
        </w:rPr>
        <w:t xml:space="preserve">Counts: </w:t>
      </w:r>
      <w:r>
        <w:rPr>
          <w:rFonts w:ascii="Calibri Light" w:hAnsi="Calibri Light" w:cs="Calibri Light"/>
        </w:rPr>
        <w:t>Participants.</w:t>
      </w:r>
    </w:p>
    <w:p w14:paraId="3CE2249E" w14:textId="77777777" w:rsidR="00992684" w:rsidRDefault="00992684" w:rsidP="00992684">
      <w:pPr>
        <w:pStyle w:val="Caption"/>
      </w:pPr>
      <w:r w:rsidRPr="00374C0E">
        <w:t xml:space="preserve">Tab </w:t>
      </w:r>
      <w:r>
        <w:t>3 – Counts-Staff</w:t>
      </w:r>
    </w:p>
    <w:p w14:paraId="4AA38DFA" w14:textId="77777777" w:rsidR="00992684" w:rsidRDefault="00992684" w:rsidP="00992684">
      <w:r w:rsidRPr="00493FFC">
        <w:rPr>
          <w:noProof/>
        </w:rPr>
        <w:drawing>
          <wp:inline distT="0" distB="0" distL="0" distR="0" wp14:anchorId="3C94A1E4" wp14:editId="2D13808B">
            <wp:extent cx="3586734" cy="964438"/>
            <wp:effectExtent l="0" t="0" r="0" b="7620"/>
            <wp:docPr id="13338111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11117" name="Picture 1">
                      <a:extLst>
                        <a:ext uri="{C183D7F6-B498-43B3-948B-1728B52AA6E4}">
                          <adec:decorative xmlns:adec="http://schemas.microsoft.com/office/drawing/2017/decorative" val="1"/>
                        </a:ext>
                      </a:extLst>
                    </pic:cNvPr>
                    <pic:cNvPicPr/>
                  </pic:nvPicPr>
                  <pic:blipFill>
                    <a:blip r:embed="rId252"/>
                    <a:stretch>
                      <a:fillRect/>
                    </a:stretch>
                  </pic:blipFill>
                  <pic:spPr>
                    <a:xfrm>
                      <a:off x="0" y="0"/>
                      <a:ext cx="3586734" cy="964438"/>
                    </a:xfrm>
                    <a:prstGeom prst="rect">
                      <a:avLst/>
                    </a:prstGeom>
                  </pic:spPr>
                </pic:pic>
              </a:graphicData>
            </a:graphic>
          </wp:inline>
        </w:drawing>
      </w:r>
    </w:p>
    <w:p w14:paraId="7F8A7BB8" w14:textId="77777777" w:rsidR="00992684" w:rsidRDefault="00992684" w:rsidP="00992684">
      <w:r>
        <w:rPr>
          <w:b/>
          <w:bCs/>
        </w:rPr>
        <w:t xml:space="preserve">Columns: </w:t>
      </w:r>
      <w:r>
        <w:t>Clinic ID, Household ID, State WIC ID, Issued Date, WIC Type, Staff Issued Benefits.</w:t>
      </w:r>
    </w:p>
    <w:p w14:paraId="7EB9421E" w14:textId="77777777" w:rsidR="00992684" w:rsidRPr="00820AC8" w:rsidRDefault="00992684" w:rsidP="00992684">
      <w:r>
        <w:rPr>
          <w:b/>
          <w:bCs/>
        </w:rPr>
        <w:t>Rows:</w:t>
      </w:r>
      <w:r>
        <w:t xml:space="preserve"> TOTAL PARTICIPANTS, staff first and last name.</w:t>
      </w:r>
    </w:p>
    <w:p w14:paraId="242A77E7" w14:textId="77777777" w:rsidR="00992684" w:rsidRPr="00820AC8" w:rsidRDefault="00992684" w:rsidP="00992684">
      <w:pPr>
        <w:rPr>
          <w:rFonts w:ascii="Calibri Light" w:hAnsi="Calibri Light" w:cs="Calibri Light"/>
        </w:rPr>
      </w:pPr>
      <w:r>
        <w:rPr>
          <w:b/>
          <w:bCs/>
        </w:rPr>
        <w:t>Grouped by:</w:t>
      </w:r>
      <w:r>
        <w:t xml:space="preserve"> Agency name.</w:t>
      </w:r>
    </w:p>
    <w:p w14:paraId="0C46AE44" w14:textId="77777777" w:rsidR="00992684" w:rsidRDefault="00992684" w:rsidP="00992684">
      <w:pPr>
        <w:pStyle w:val="Heading3"/>
      </w:pPr>
      <w:bookmarkStart w:id="157" w:name="_Toc235422901"/>
      <w:bookmarkStart w:id="158" w:name="_Toc244010820"/>
      <w:r>
        <w:t>Notes by Subject with Optional Local Use Answer</w:t>
      </w:r>
      <w:bookmarkEnd w:id="157"/>
      <w:bookmarkEnd w:id="158"/>
    </w:p>
    <w:p w14:paraId="0E9815E9" w14:textId="77777777" w:rsidR="00992684" w:rsidRDefault="00992684" w:rsidP="00992684">
      <w:r>
        <w:t>Revised July 30, 2025</w:t>
      </w:r>
    </w:p>
    <w:p w14:paraId="7B8D4FC0" w14:textId="77777777" w:rsidR="00992684" w:rsidRPr="004C3DB5" w:rsidRDefault="00992684" w:rsidP="00992684">
      <w:pPr>
        <w:pStyle w:val="Heading4"/>
      </w:pPr>
      <w:r>
        <w:t>Overview</w:t>
      </w:r>
    </w:p>
    <w:p w14:paraId="77397D38" w14:textId="77777777" w:rsidR="00992684" w:rsidRDefault="00992684" w:rsidP="00992684">
      <w:bookmarkStart w:id="159" w:name="_Hlk195525354"/>
      <w:r>
        <w:t xml:space="preserve">A list of participants who belong to the specified agencies and have one of the specified types of notes written during the specified dates. It also provides a simplified output for texting outreach and counts by specified </w:t>
      </w:r>
      <w:r>
        <w:lastRenderedPageBreak/>
        <w:t>notes, participant, household, language, staff, and (optionally) local use answers are included. An optional report input control allows the user to filter Tab 7 – Texting Output by Clinic ID since it is not included as a column in the output. There are two reference tabs: the first provides a list of note IDs and subjects; the second provides a list of local use questions, answers, and answer IDs.</w:t>
      </w:r>
    </w:p>
    <w:p w14:paraId="7385D2F0" w14:textId="77777777" w:rsidR="00992684" w:rsidRDefault="00992684" w:rsidP="00992684">
      <w:pPr>
        <w:rPr>
          <w:rFonts w:cs="Calibri"/>
        </w:rPr>
      </w:pPr>
      <w:bookmarkStart w:id="160" w:name="_Hlk190950806"/>
      <w:r>
        <w:rPr>
          <w:rFonts w:cs="Calibri"/>
        </w:rPr>
        <w:t xml:space="preserve">The report output also displays selected answers to a local use question (agencies do not have to use local use questions to use this report). </w:t>
      </w:r>
    </w:p>
    <w:p w14:paraId="6FFA3C4B" w14:textId="77777777" w:rsidR="00992684" w:rsidRPr="004F2703" w:rsidRDefault="00992684" w:rsidP="00992684">
      <w:pPr>
        <w:rPr>
          <w:rFonts w:cs="Calibri"/>
          <w:b/>
          <w:bCs/>
        </w:rPr>
      </w:pPr>
      <w:r w:rsidRPr="004F2703">
        <w:rPr>
          <w:rFonts w:cs="Calibri"/>
          <w:b/>
          <w:bCs/>
        </w:rPr>
        <w:t>Do you want answers to a local use question to display?</w:t>
      </w:r>
    </w:p>
    <w:p w14:paraId="6DE7F3DE" w14:textId="77777777" w:rsidR="00992684" w:rsidRPr="00CE6AA1" w:rsidRDefault="00992684" w:rsidP="009264CD">
      <w:pPr>
        <w:pStyle w:val="ListParagraph"/>
      </w:pPr>
      <w:r w:rsidRPr="00CE6AA1">
        <w:t>YES - If you want answers to a local use question to display, you will need to enter the Answer IDs. To do this, enter the Agency ID</w:t>
      </w:r>
      <w:r>
        <w:t>(s)</w:t>
      </w:r>
      <w:r w:rsidRPr="00CE6AA1">
        <w:t xml:space="preserve"> into the prompt, leaving the rest of the prompts as-is, and run the report. Refer to the Reference-Answer IDs tab for the Answer IDs.</w:t>
      </w:r>
      <w:r>
        <w:t xml:space="preserve"> All Answer IDs must be 4 digits and entered as they are listed in this tab (with preceding 0s).</w:t>
      </w:r>
    </w:p>
    <w:p w14:paraId="768377C4" w14:textId="77777777" w:rsidR="00992684" w:rsidRDefault="00992684" w:rsidP="009264CD">
      <w:pPr>
        <w:pStyle w:val="ListParagraph"/>
      </w:pPr>
      <w:r w:rsidRPr="00CE6AA1">
        <w:t xml:space="preserve">NO - If you do not want answers to a local use question to display, the “Enter </w:t>
      </w:r>
      <w:r>
        <w:t xml:space="preserve">4-digit </w:t>
      </w:r>
      <w:r w:rsidRPr="00CE6AA1">
        <w:t>Answer ID(s)” prompt is still required. Enter 9999999 (7 nines) into the prompt. This will meet the prompt requirement and ensure no answers are pulled into your output.</w:t>
      </w:r>
    </w:p>
    <w:p w14:paraId="2C969E9A" w14:textId="77777777" w:rsidR="00992684" w:rsidRDefault="00992684" w:rsidP="00992684">
      <w:pPr>
        <w:pStyle w:val="Heading4"/>
      </w:pPr>
      <w:r>
        <w:t>Some uses</w:t>
      </w:r>
    </w:p>
    <w:p w14:paraId="294F524A" w14:textId="77777777" w:rsidR="00992684" w:rsidRDefault="00992684" w:rsidP="009264CD">
      <w:pPr>
        <w:pStyle w:val="ListParagraph"/>
      </w:pPr>
      <w:r>
        <w:t>Identify participants with specific types of notes and the staff person who wrote them for documentation review of chart audits.</w:t>
      </w:r>
    </w:p>
    <w:p w14:paraId="63149A47" w14:textId="77777777" w:rsidR="00992684" w:rsidRDefault="00992684" w:rsidP="009264CD">
      <w:pPr>
        <w:pStyle w:val="ListParagraph"/>
      </w:pPr>
      <w:r>
        <w:t>Obtain a count by type of note during specified dates or by WIC type.</w:t>
      </w:r>
    </w:p>
    <w:p w14:paraId="286F74E1" w14:textId="77777777" w:rsidR="00992684" w:rsidRDefault="00992684" w:rsidP="009264CD">
      <w:pPr>
        <w:pStyle w:val="ListParagraph"/>
      </w:pPr>
      <w:r>
        <w:t>Obtain a list of all note subjects and their IDs.</w:t>
      </w:r>
    </w:p>
    <w:p w14:paraId="56E3A278" w14:textId="77777777" w:rsidR="00992684" w:rsidRDefault="00992684" w:rsidP="009264CD">
      <w:pPr>
        <w:pStyle w:val="ListParagraph"/>
      </w:pPr>
      <w:r>
        <w:t>Obtain a list with specified local use answers for texting outreach (example: Farmers’ Market notes).</w:t>
      </w:r>
    </w:p>
    <w:bookmarkEnd w:id="159"/>
    <w:bookmarkEnd w:id="160"/>
    <w:p w14:paraId="75DCC16A" w14:textId="77777777" w:rsidR="00992684" w:rsidRDefault="00992684" w:rsidP="00992684">
      <w:pPr>
        <w:pStyle w:val="Heading4"/>
      </w:pPr>
      <w:r>
        <w:t>Prompts:</w:t>
      </w:r>
    </w:p>
    <w:p w14:paraId="30F4E7F6" w14:textId="77777777" w:rsidR="00992684" w:rsidRDefault="00992684" w:rsidP="009264CD">
      <w:pPr>
        <w:pStyle w:val="ListParagraph"/>
      </w:pPr>
      <w:r>
        <w:t>Agency ID(s) – agency where participants currently belong.</w:t>
      </w:r>
    </w:p>
    <w:p w14:paraId="3E7383F0" w14:textId="77777777" w:rsidR="00992684" w:rsidRPr="00FA3469" w:rsidRDefault="00992684" w:rsidP="009264CD">
      <w:pPr>
        <w:pStyle w:val="ListParagraph"/>
      </w:pPr>
      <w:r>
        <w:t>Note Subject ID(s) – ID associated with note subject.</w:t>
      </w:r>
    </w:p>
    <w:p w14:paraId="7099512C" w14:textId="77777777" w:rsidR="00992684" w:rsidRDefault="00992684" w:rsidP="009264CD">
      <w:pPr>
        <w:pStyle w:val="ListParagraph"/>
      </w:pPr>
      <w:r>
        <w:t>Start Date – the first date in time period during which the notes were written.</w:t>
      </w:r>
    </w:p>
    <w:p w14:paraId="44CBEDA9" w14:textId="77777777" w:rsidR="00992684" w:rsidRDefault="00992684" w:rsidP="009264CD">
      <w:pPr>
        <w:pStyle w:val="ListParagraph"/>
      </w:pPr>
      <w:r>
        <w:t>End Date – the last date in time period during which the notes were written.</w:t>
      </w:r>
    </w:p>
    <w:p w14:paraId="5E693CCB" w14:textId="77777777" w:rsidR="00992684" w:rsidRPr="00FA3469" w:rsidRDefault="00992684" w:rsidP="009264CD">
      <w:pPr>
        <w:pStyle w:val="ListParagraph"/>
      </w:pPr>
      <w:r>
        <w:t>Answer ID(s) – the code associated with specific answers to a local use question. 9999999 is the code if not using local use questions.</w:t>
      </w:r>
    </w:p>
    <w:p w14:paraId="064E0DC5" w14:textId="77777777" w:rsidR="00992684" w:rsidRDefault="00992684" w:rsidP="00992684">
      <w:pPr>
        <w:pStyle w:val="Heading4"/>
      </w:pPr>
      <w:r>
        <w:t>Report outputs</w:t>
      </w:r>
    </w:p>
    <w:p w14:paraId="7B72DFC2" w14:textId="77777777" w:rsidR="00992684" w:rsidRDefault="00992684" w:rsidP="00992684">
      <w:pPr>
        <w:pStyle w:val="Caption"/>
      </w:pPr>
      <w:bookmarkStart w:id="161" w:name="_Hlk195525414"/>
      <w:r>
        <w:t xml:space="preserve">Tab 1 – </w:t>
      </w:r>
      <w:r w:rsidRPr="006F4D03">
        <w:t>Reference</w:t>
      </w:r>
      <w:r>
        <w:t>-Notes</w:t>
      </w:r>
    </w:p>
    <w:p w14:paraId="00FF013A" w14:textId="77777777" w:rsidR="00992684" w:rsidRDefault="00992684" w:rsidP="00992684">
      <w:pPr>
        <w:pStyle w:val="Caption"/>
        <w:spacing w:before="60"/>
      </w:pPr>
      <w:r w:rsidRPr="00134B29">
        <w:rPr>
          <w:noProof/>
        </w:rPr>
        <w:drawing>
          <wp:inline distT="0" distB="0" distL="0" distR="0" wp14:anchorId="603730BB" wp14:editId="405566C7">
            <wp:extent cx="3100451" cy="457200"/>
            <wp:effectExtent l="0" t="0" r="5080" b="0"/>
            <wp:docPr id="3875570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57066" name="Picture 1">
                      <a:extLst>
                        <a:ext uri="{C183D7F6-B498-43B3-948B-1728B52AA6E4}">
                          <adec:decorative xmlns:adec="http://schemas.microsoft.com/office/drawing/2017/decorative" val="1"/>
                        </a:ext>
                      </a:extLst>
                    </pic:cNvPr>
                    <pic:cNvPicPr/>
                  </pic:nvPicPr>
                  <pic:blipFill>
                    <a:blip r:embed="rId253"/>
                    <a:stretch>
                      <a:fillRect/>
                    </a:stretch>
                  </pic:blipFill>
                  <pic:spPr>
                    <a:xfrm>
                      <a:off x="0" y="0"/>
                      <a:ext cx="3100451" cy="457200"/>
                    </a:xfrm>
                    <a:prstGeom prst="rect">
                      <a:avLst/>
                    </a:prstGeom>
                  </pic:spPr>
                </pic:pic>
              </a:graphicData>
            </a:graphic>
          </wp:inline>
        </w:drawing>
      </w:r>
    </w:p>
    <w:p w14:paraId="51DEC956" w14:textId="77777777" w:rsidR="00992684" w:rsidRPr="00E41909" w:rsidRDefault="00992684" w:rsidP="00992684">
      <w:r>
        <w:rPr>
          <w:b/>
          <w:bCs/>
        </w:rPr>
        <w:t xml:space="preserve">Columns: </w:t>
      </w:r>
      <w:r>
        <w:t>Note Subject ID, Note Subject.</w:t>
      </w:r>
    </w:p>
    <w:p w14:paraId="6ADEDC15" w14:textId="77777777" w:rsidR="00992684" w:rsidRPr="00134B29" w:rsidRDefault="00992684" w:rsidP="00992684">
      <w:pPr>
        <w:pStyle w:val="Caption"/>
        <w:rPr>
          <w:szCs w:val="24"/>
        </w:rPr>
      </w:pPr>
      <w:r>
        <w:t xml:space="preserve">Tab 2 – Reference-Answer </w:t>
      </w:r>
      <w:r w:rsidRPr="006F4D03">
        <w:t>IDs</w:t>
      </w:r>
    </w:p>
    <w:p w14:paraId="02ADEFE5" w14:textId="77777777" w:rsidR="00992684" w:rsidRDefault="00992684" w:rsidP="00992684">
      <w:r w:rsidRPr="004D3902">
        <w:rPr>
          <w:noProof/>
        </w:rPr>
        <w:lastRenderedPageBreak/>
        <w:drawing>
          <wp:inline distT="0" distB="0" distL="0" distR="0" wp14:anchorId="2754A8E6" wp14:editId="75E059C4">
            <wp:extent cx="4742053" cy="989457"/>
            <wp:effectExtent l="0" t="0" r="1905" b="1270"/>
            <wp:docPr id="18967471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47190" name="Picture 1">
                      <a:extLst>
                        <a:ext uri="{C183D7F6-B498-43B3-948B-1728B52AA6E4}">
                          <adec:decorative xmlns:adec="http://schemas.microsoft.com/office/drawing/2017/decorative" val="1"/>
                        </a:ext>
                      </a:extLst>
                    </pic:cNvPr>
                    <pic:cNvPicPr/>
                  </pic:nvPicPr>
                  <pic:blipFill>
                    <a:blip r:embed="rId254"/>
                    <a:stretch>
                      <a:fillRect/>
                    </a:stretch>
                  </pic:blipFill>
                  <pic:spPr>
                    <a:xfrm>
                      <a:off x="0" y="0"/>
                      <a:ext cx="4742053" cy="989457"/>
                    </a:xfrm>
                    <a:prstGeom prst="rect">
                      <a:avLst/>
                    </a:prstGeom>
                  </pic:spPr>
                </pic:pic>
              </a:graphicData>
            </a:graphic>
          </wp:inline>
        </w:drawing>
      </w:r>
    </w:p>
    <w:p w14:paraId="65D8C4C9" w14:textId="77777777" w:rsidR="00992684" w:rsidRDefault="00992684" w:rsidP="00992684">
      <w:r>
        <w:rPr>
          <w:b/>
          <w:bCs/>
        </w:rPr>
        <w:t xml:space="preserve">Columns: </w:t>
      </w:r>
      <w:r>
        <w:t>Agency ID, Answer ID, Question’s WIC Type, Answer, Answer in Use?, Question in Use?</w:t>
      </w:r>
    </w:p>
    <w:p w14:paraId="48022D63" w14:textId="77777777" w:rsidR="00992684" w:rsidRPr="00E41909" w:rsidRDefault="00992684" w:rsidP="00992684">
      <w:r>
        <w:rPr>
          <w:b/>
          <w:bCs/>
        </w:rPr>
        <w:t>Grouped by:</w:t>
      </w:r>
      <w:r>
        <w:t xml:space="preserve"> Local use question.</w:t>
      </w:r>
    </w:p>
    <w:p w14:paraId="1693FBB2" w14:textId="77777777" w:rsidR="00992684" w:rsidRDefault="00992684" w:rsidP="00992684">
      <w:pPr>
        <w:pStyle w:val="Caption"/>
      </w:pPr>
      <w:r>
        <w:t>Tab 3 – Participant List</w:t>
      </w:r>
    </w:p>
    <w:p w14:paraId="462B8F24" w14:textId="77777777" w:rsidR="00992684" w:rsidRDefault="00992684" w:rsidP="00992684">
      <w:pPr>
        <w:spacing w:before="60"/>
        <w:rPr>
          <w:sz w:val="28"/>
          <w:szCs w:val="24"/>
        </w:rPr>
      </w:pPr>
      <w:r w:rsidRPr="00CF1F2F">
        <w:rPr>
          <w:noProof/>
          <w:sz w:val="28"/>
          <w:szCs w:val="24"/>
        </w:rPr>
        <w:drawing>
          <wp:inline distT="0" distB="0" distL="0" distR="0" wp14:anchorId="3AE0A8B8" wp14:editId="57B55FB4">
            <wp:extent cx="5943600" cy="943610"/>
            <wp:effectExtent l="0" t="0" r="0" b="8890"/>
            <wp:docPr id="13740163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16304" name="Picture 1">
                      <a:extLst>
                        <a:ext uri="{C183D7F6-B498-43B3-948B-1728B52AA6E4}">
                          <adec:decorative xmlns:adec="http://schemas.microsoft.com/office/drawing/2017/decorative" val="1"/>
                        </a:ext>
                      </a:extLst>
                    </pic:cNvPr>
                    <pic:cNvPicPr/>
                  </pic:nvPicPr>
                  <pic:blipFill>
                    <a:blip r:embed="rId255"/>
                    <a:stretch>
                      <a:fillRect/>
                    </a:stretch>
                  </pic:blipFill>
                  <pic:spPr>
                    <a:xfrm>
                      <a:off x="0" y="0"/>
                      <a:ext cx="5943600" cy="943610"/>
                    </a:xfrm>
                    <a:prstGeom prst="rect">
                      <a:avLst/>
                    </a:prstGeom>
                  </pic:spPr>
                </pic:pic>
              </a:graphicData>
            </a:graphic>
          </wp:inline>
        </w:drawing>
      </w:r>
    </w:p>
    <w:p w14:paraId="101F29C1" w14:textId="77777777" w:rsidR="00992684" w:rsidRDefault="00992684" w:rsidP="00992684">
      <w:pPr>
        <w:spacing w:before="60"/>
        <w:rPr>
          <w:szCs w:val="20"/>
        </w:rPr>
      </w:pPr>
      <w:r w:rsidRPr="00CF1F2F">
        <w:rPr>
          <w:noProof/>
          <w:szCs w:val="20"/>
        </w:rPr>
        <w:drawing>
          <wp:inline distT="0" distB="0" distL="0" distR="0" wp14:anchorId="64255375" wp14:editId="06FF8BE5">
            <wp:extent cx="1046226" cy="588137"/>
            <wp:effectExtent l="0" t="0" r="1905" b="2540"/>
            <wp:docPr id="3061209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20996" name="Picture 1">
                      <a:extLst>
                        <a:ext uri="{C183D7F6-B498-43B3-948B-1728B52AA6E4}">
                          <adec:decorative xmlns:adec="http://schemas.microsoft.com/office/drawing/2017/decorative" val="1"/>
                        </a:ext>
                      </a:extLst>
                    </pic:cNvPr>
                    <pic:cNvPicPr/>
                  </pic:nvPicPr>
                  <pic:blipFill>
                    <a:blip r:embed="rId256"/>
                    <a:stretch>
                      <a:fillRect/>
                    </a:stretch>
                  </pic:blipFill>
                  <pic:spPr>
                    <a:xfrm>
                      <a:off x="0" y="0"/>
                      <a:ext cx="1046226" cy="588137"/>
                    </a:xfrm>
                    <a:prstGeom prst="rect">
                      <a:avLst/>
                    </a:prstGeom>
                  </pic:spPr>
                </pic:pic>
              </a:graphicData>
            </a:graphic>
          </wp:inline>
        </w:drawing>
      </w:r>
    </w:p>
    <w:p w14:paraId="16918424" w14:textId="77777777" w:rsidR="00992684" w:rsidRDefault="00992684" w:rsidP="00992684">
      <w:r w:rsidRPr="00E41909">
        <w:rPr>
          <w:b/>
          <w:bCs/>
        </w:rPr>
        <w:t xml:space="preserve">Columns: </w:t>
      </w:r>
      <w:r>
        <w:t>Agency ID, Clinic ID, Household ID, State WIC ID, Participant Name, Language, Date of Birth, WIC Type, Note Date, Note Written by, Note Subject, Local Use Answer.</w:t>
      </w:r>
    </w:p>
    <w:p w14:paraId="6787274D" w14:textId="77777777" w:rsidR="00992684" w:rsidRDefault="00992684" w:rsidP="00992684">
      <w:r>
        <w:rPr>
          <w:b/>
          <w:bCs/>
        </w:rPr>
        <w:t>Counts:</w:t>
      </w:r>
      <w:r>
        <w:t xml:space="preserve"> Households and participants.</w:t>
      </w:r>
    </w:p>
    <w:p w14:paraId="46FBA717" w14:textId="77777777" w:rsidR="00992684" w:rsidRPr="00E41909" w:rsidRDefault="00992684" w:rsidP="00992684">
      <w:r>
        <w:rPr>
          <w:b/>
          <w:bCs/>
        </w:rPr>
        <w:t xml:space="preserve">Grouped by: </w:t>
      </w:r>
      <w:r>
        <w:t>Agency ID and note subject(s).</w:t>
      </w:r>
    </w:p>
    <w:p w14:paraId="3F45E955" w14:textId="77777777" w:rsidR="00992684" w:rsidRDefault="00992684" w:rsidP="00992684">
      <w:pPr>
        <w:pStyle w:val="Caption"/>
      </w:pPr>
      <w:r>
        <w:t xml:space="preserve">Tab 4 – Counts-WIC </w:t>
      </w:r>
      <w:r w:rsidRPr="006F4D03">
        <w:t>Type</w:t>
      </w:r>
    </w:p>
    <w:p w14:paraId="781542C2" w14:textId="77777777" w:rsidR="00992684" w:rsidRPr="00134B29" w:rsidRDefault="00992684" w:rsidP="00992684">
      <w:r>
        <w:t>Table 1 – WIC Type and Table 2 – Participants and Households</w:t>
      </w:r>
    </w:p>
    <w:p w14:paraId="62AF075B" w14:textId="77777777" w:rsidR="00992684" w:rsidRDefault="00992684" w:rsidP="00992684">
      <w:r w:rsidRPr="004D3902">
        <w:rPr>
          <w:noProof/>
        </w:rPr>
        <w:drawing>
          <wp:inline distT="0" distB="0" distL="0" distR="0" wp14:anchorId="14A6823F" wp14:editId="52DF6B40">
            <wp:extent cx="4692523" cy="1308989"/>
            <wp:effectExtent l="0" t="0" r="0" b="5715"/>
            <wp:docPr id="2935399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39929" name="Picture 1">
                      <a:extLst>
                        <a:ext uri="{C183D7F6-B498-43B3-948B-1728B52AA6E4}">
                          <adec:decorative xmlns:adec="http://schemas.microsoft.com/office/drawing/2017/decorative" val="1"/>
                        </a:ext>
                      </a:extLst>
                    </pic:cNvPr>
                    <pic:cNvPicPr/>
                  </pic:nvPicPr>
                  <pic:blipFill>
                    <a:blip r:embed="rId257"/>
                    <a:stretch>
                      <a:fillRect/>
                    </a:stretch>
                  </pic:blipFill>
                  <pic:spPr>
                    <a:xfrm>
                      <a:off x="0" y="0"/>
                      <a:ext cx="4692523" cy="1308989"/>
                    </a:xfrm>
                    <a:prstGeom prst="rect">
                      <a:avLst/>
                    </a:prstGeom>
                  </pic:spPr>
                </pic:pic>
              </a:graphicData>
            </a:graphic>
          </wp:inline>
        </w:drawing>
      </w:r>
    </w:p>
    <w:p w14:paraId="6FBA2A10" w14:textId="77777777" w:rsidR="00992684" w:rsidRDefault="00992684" w:rsidP="00992684">
      <w:pPr>
        <w:rPr>
          <w:b/>
          <w:bCs/>
        </w:rPr>
      </w:pPr>
      <w:r>
        <w:rPr>
          <w:b/>
          <w:bCs/>
        </w:rPr>
        <w:t>Table 1</w:t>
      </w:r>
    </w:p>
    <w:p w14:paraId="53EC9941" w14:textId="77777777" w:rsidR="00992684" w:rsidRDefault="00992684" w:rsidP="00992684">
      <w:r>
        <w:rPr>
          <w:b/>
          <w:bCs/>
        </w:rPr>
        <w:t xml:space="preserve">Columns: </w:t>
      </w:r>
      <w:r>
        <w:t>TOTALS, WIC types (B, C, I, N, P).</w:t>
      </w:r>
    </w:p>
    <w:p w14:paraId="36C02CC1" w14:textId="77777777" w:rsidR="00992684" w:rsidRDefault="00992684" w:rsidP="00992684">
      <w:r>
        <w:rPr>
          <w:b/>
          <w:bCs/>
        </w:rPr>
        <w:t>Rows:</w:t>
      </w:r>
      <w:r>
        <w:t xml:space="preserve"> TOTALS, note subject(s).</w:t>
      </w:r>
    </w:p>
    <w:p w14:paraId="0581AF4D" w14:textId="77777777" w:rsidR="00992684" w:rsidRDefault="00992684" w:rsidP="00992684">
      <w:pPr>
        <w:rPr>
          <w:b/>
          <w:bCs/>
        </w:rPr>
      </w:pPr>
      <w:r>
        <w:rPr>
          <w:b/>
          <w:bCs/>
        </w:rPr>
        <w:t>Table 2</w:t>
      </w:r>
    </w:p>
    <w:p w14:paraId="5B2EBF83" w14:textId="77777777" w:rsidR="00992684" w:rsidRDefault="00992684" w:rsidP="00992684">
      <w:r>
        <w:rPr>
          <w:b/>
          <w:bCs/>
        </w:rPr>
        <w:lastRenderedPageBreak/>
        <w:t xml:space="preserve">Columns: </w:t>
      </w:r>
      <w:r>
        <w:t>TOTALS, Participants, Households.</w:t>
      </w:r>
    </w:p>
    <w:p w14:paraId="2B75FAAE" w14:textId="77777777" w:rsidR="00992684" w:rsidRDefault="00992684" w:rsidP="00992684">
      <w:r>
        <w:rPr>
          <w:b/>
          <w:bCs/>
        </w:rPr>
        <w:t>Rows:</w:t>
      </w:r>
      <w:r>
        <w:t xml:space="preserve"> TOTALS, note subject(s).</w:t>
      </w:r>
    </w:p>
    <w:p w14:paraId="681EA2E0" w14:textId="77777777" w:rsidR="00992684" w:rsidRDefault="00992684" w:rsidP="00992684">
      <w:pPr>
        <w:pStyle w:val="Caption"/>
      </w:pPr>
      <w:r>
        <w:t xml:space="preserve">Tab 5 – </w:t>
      </w:r>
      <w:r w:rsidRPr="006F4D03">
        <w:t>Counts</w:t>
      </w:r>
      <w:r>
        <w:t>-Staff</w:t>
      </w:r>
    </w:p>
    <w:p w14:paraId="7A5B5805" w14:textId="77777777" w:rsidR="00992684" w:rsidRPr="00134B29" w:rsidRDefault="00992684" w:rsidP="00992684">
      <w:r>
        <w:t>Table 1 – Participants and Table 2 - Households</w:t>
      </w:r>
    </w:p>
    <w:p w14:paraId="1D4CA032" w14:textId="77777777" w:rsidR="00992684" w:rsidRDefault="00992684" w:rsidP="00992684">
      <w:r w:rsidRPr="004D3902">
        <w:rPr>
          <w:noProof/>
        </w:rPr>
        <w:drawing>
          <wp:inline distT="0" distB="0" distL="0" distR="0" wp14:anchorId="60225136" wp14:editId="1F927217">
            <wp:extent cx="3214624" cy="921512"/>
            <wp:effectExtent l="0" t="0" r="5080" b="0"/>
            <wp:docPr id="16277364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36402" name="Picture 1">
                      <a:extLst>
                        <a:ext uri="{C183D7F6-B498-43B3-948B-1728B52AA6E4}">
                          <adec:decorative xmlns:adec="http://schemas.microsoft.com/office/drawing/2017/decorative" val="1"/>
                        </a:ext>
                      </a:extLst>
                    </pic:cNvPr>
                    <pic:cNvPicPr/>
                  </pic:nvPicPr>
                  <pic:blipFill>
                    <a:blip r:embed="rId258"/>
                    <a:stretch>
                      <a:fillRect/>
                    </a:stretch>
                  </pic:blipFill>
                  <pic:spPr>
                    <a:xfrm>
                      <a:off x="0" y="0"/>
                      <a:ext cx="3214624" cy="921512"/>
                    </a:xfrm>
                    <a:prstGeom prst="rect">
                      <a:avLst/>
                    </a:prstGeom>
                  </pic:spPr>
                </pic:pic>
              </a:graphicData>
            </a:graphic>
          </wp:inline>
        </w:drawing>
      </w:r>
    </w:p>
    <w:p w14:paraId="1FAA52B1" w14:textId="77777777" w:rsidR="00992684" w:rsidRDefault="00992684" w:rsidP="00992684">
      <w:r w:rsidRPr="004D3902">
        <w:rPr>
          <w:noProof/>
        </w:rPr>
        <w:drawing>
          <wp:inline distT="0" distB="0" distL="0" distR="0" wp14:anchorId="502F9E4B" wp14:editId="4DD87717">
            <wp:extent cx="2450211" cy="664337"/>
            <wp:effectExtent l="0" t="0" r="7620" b="2540"/>
            <wp:docPr id="19736090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09024" name="Picture 1">
                      <a:extLst>
                        <a:ext uri="{C183D7F6-B498-43B3-948B-1728B52AA6E4}">
                          <adec:decorative xmlns:adec="http://schemas.microsoft.com/office/drawing/2017/decorative" val="1"/>
                        </a:ext>
                      </a:extLst>
                    </pic:cNvPr>
                    <pic:cNvPicPr/>
                  </pic:nvPicPr>
                  <pic:blipFill>
                    <a:blip r:embed="rId259"/>
                    <a:stretch>
                      <a:fillRect/>
                    </a:stretch>
                  </pic:blipFill>
                  <pic:spPr>
                    <a:xfrm>
                      <a:off x="0" y="0"/>
                      <a:ext cx="2450211" cy="664337"/>
                    </a:xfrm>
                    <a:prstGeom prst="rect">
                      <a:avLst/>
                    </a:prstGeom>
                  </pic:spPr>
                </pic:pic>
              </a:graphicData>
            </a:graphic>
          </wp:inline>
        </w:drawing>
      </w:r>
    </w:p>
    <w:p w14:paraId="64331070" w14:textId="77777777" w:rsidR="00992684" w:rsidRDefault="00992684" w:rsidP="00992684">
      <w:pPr>
        <w:rPr>
          <w:b/>
          <w:bCs/>
        </w:rPr>
      </w:pPr>
      <w:r>
        <w:rPr>
          <w:b/>
          <w:bCs/>
        </w:rPr>
        <w:t>Table 1</w:t>
      </w:r>
    </w:p>
    <w:p w14:paraId="160A851D" w14:textId="77777777" w:rsidR="00992684" w:rsidRDefault="00992684" w:rsidP="00992684">
      <w:r>
        <w:rPr>
          <w:b/>
          <w:bCs/>
        </w:rPr>
        <w:t xml:space="preserve">Columns: </w:t>
      </w:r>
      <w:r>
        <w:t>TOTALS, note subject(s).</w:t>
      </w:r>
    </w:p>
    <w:p w14:paraId="2CA156A5" w14:textId="77777777" w:rsidR="00992684" w:rsidRDefault="00992684" w:rsidP="00992684">
      <w:r>
        <w:rPr>
          <w:b/>
          <w:bCs/>
        </w:rPr>
        <w:t>Rows:</w:t>
      </w:r>
      <w:r>
        <w:t xml:space="preserve"> TOTAL PARTICIPANTS, staff names.</w:t>
      </w:r>
    </w:p>
    <w:p w14:paraId="4485B8C1" w14:textId="77777777" w:rsidR="00992684" w:rsidRDefault="00992684" w:rsidP="00992684">
      <w:pPr>
        <w:rPr>
          <w:b/>
          <w:bCs/>
        </w:rPr>
      </w:pPr>
      <w:r>
        <w:rPr>
          <w:b/>
          <w:bCs/>
        </w:rPr>
        <w:t>Table 2</w:t>
      </w:r>
    </w:p>
    <w:p w14:paraId="590DA286" w14:textId="77777777" w:rsidR="00992684" w:rsidRDefault="00992684" w:rsidP="00992684">
      <w:r>
        <w:rPr>
          <w:b/>
          <w:bCs/>
        </w:rPr>
        <w:t xml:space="preserve">Columns: </w:t>
      </w:r>
      <w:r>
        <w:t>TOTALS, note subject(s).</w:t>
      </w:r>
    </w:p>
    <w:p w14:paraId="7B20C36C" w14:textId="77777777" w:rsidR="00992684" w:rsidRDefault="00992684" w:rsidP="00992684">
      <w:r>
        <w:rPr>
          <w:b/>
          <w:bCs/>
        </w:rPr>
        <w:t>Rows:</w:t>
      </w:r>
      <w:r>
        <w:t xml:space="preserve"> TOTAL HOUSEHOLDS, staff names.</w:t>
      </w:r>
    </w:p>
    <w:p w14:paraId="32F5F0C9" w14:textId="77777777" w:rsidR="00992684" w:rsidRDefault="00992684" w:rsidP="00992684">
      <w:pPr>
        <w:pStyle w:val="Caption"/>
      </w:pPr>
      <w:r>
        <w:t xml:space="preserve">Tab 6 – Counts-Staff &amp; </w:t>
      </w:r>
      <w:r w:rsidRPr="006F4D03">
        <w:t>Language</w:t>
      </w:r>
    </w:p>
    <w:p w14:paraId="20230DE3" w14:textId="77777777" w:rsidR="00992684" w:rsidRDefault="00992684" w:rsidP="00992684">
      <w:r>
        <w:t>Table 1 – Participants and Table 2 - Households</w:t>
      </w:r>
    </w:p>
    <w:p w14:paraId="7BD88026" w14:textId="77777777" w:rsidR="00992684" w:rsidRDefault="00992684" w:rsidP="00992684">
      <w:r w:rsidRPr="004D3902">
        <w:rPr>
          <w:noProof/>
        </w:rPr>
        <w:drawing>
          <wp:inline distT="0" distB="0" distL="0" distR="0" wp14:anchorId="045D9104" wp14:editId="1490E9E6">
            <wp:extent cx="5943600" cy="700405"/>
            <wp:effectExtent l="0" t="0" r="0" b="4445"/>
            <wp:docPr id="20721327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32782" name="Picture 1">
                      <a:extLst>
                        <a:ext uri="{C183D7F6-B498-43B3-948B-1728B52AA6E4}">
                          <adec:decorative xmlns:adec="http://schemas.microsoft.com/office/drawing/2017/decorative" val="1"/>
                        </a:ext>
                      </a:extLst>
                    </pic:cNvPr>
                    <pic:cNvPicPr/>
                  </pic:nvPicPr>
                  <pic:blipFill>
                    <a:blip r:embed="rId260"/>
                    <a:stretch>
                      <a:fillRect/>
                    </a:stretch>
                  </pic:blipFill>
                  <pic:spPr>
                    <a:xfrm>
                      <a:off x="0" y="0"/>
                      <a:ext cx="5943600" cy="700405"/>
                    </a:xfrm>
                    <a:prstGeom prst="rect">
                      <a:avLst/>
                    </a:prstGeom>
                  </pic:spPr>
                </pic:pic>
              </a:graphicData>
            </a:graphic>
          </wp:inline>
        </w:drawing>
      </w:r>
    </w:p>
    <w:p w14:paraId="3BB924F8" w14:textId="77777777" w:rsidR="00992684" w:rsidRDefault="00992684" w:rsidP="00992684">
      <w:r w:rsidRPr="004D3902">
        <w:rPr>
          <w:noProof/>
        </w:rPr>
        <w:drawing>
          <wp:inline distT="0" distB="0" distL="0" distR="0" wp14:anchorId="1669CCD0" wp14:editId="73E2FA23">
            <wp:extent cx="5943600" cy="501650"/>
            <wp:effectExtent l="0" t="0" r="0" b="0"/>
            <wp:docPr id="7361185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118525" name="Picture 1">
                      <a:extLst>
                        <a:ext uri="{C183D7F6-B498-43B3-948B-1728B52AA6E4}">
                          <adec:decorative xmlns:adec="http://schemas.microsoft.com/office/drawing/2017/decorative" val="1"/>
                        </a:ext>
                      </a:extLst>
                    </pic:cNvPr>
                    <pic:cNvPicPr/>
                  </pic:nvPicPr>
                  <pic:blipFill>
                    <a:blip r:embed="rId261"/>
                    <a:stretch>
                      <a:fillRect/>
                    </a:stretch>
                  </pic:blipFill>
                  <pic:spPr>
                    <a:xfrm>
                      <a:off x="0" y="0"/>
                      <a:ext cx="5943600" cy="501650"/>
                    </a:xfrm>
                    <a:prstGeom prst="rect">
                      <a:avLst/>
                    </a:prstGeom>
                  </pic:spPr>
                </pic:pic>
              </a:graphicData>
            </a:graphic>
          </wp:inline>
        </w:drawing>
      </w:r>
    </w:p>
    <w:p w14:paraId="48CC1EFA" w14:textId="77777777" w:rsidR="00992684" w:rsidRDefault="00992684" w:rsidP="00992684">
      <w:pPr>
        <w:rPr>
          <w:b/>
          <w:bCs/>
        </w:rPr>
      </w:pPr>
      <w:r>
        <w:rPr>
          <w:b/>
          <w:bCs/>
        </w:rPr>
        <w:t>Table 1</w:t>
      </w:r>
    </w:p>
    <w:p w14:paraId="59CD3157" w14:textId="77777777" w:rsidR="00992684" w:rsidRDefault="00992684" w:rsidP="00992684">
      <w:r>
        <w:rPr>
          <w:b/>
          <w:bCs/>
        </w:rPr>
        <w:t xml:space="preserve">Columns: </w:t>
      </w:r>
      <w:r>
        <w:t>TOTALS, race/ethnicity or cultural identity.</w:t>
      </w:r>
    </w:p>
    <w:p w14:paraId="2FEAAC40" w14:textId="77777777" w:rsidR="00992684" w:rsidRDefault="00992684" w:rsidP="00992684">
      <w:r>
        <w:rPr>
          <w:b/>
          <w:bCs/>
        </w:rPr>
        <w:t>Rows:</w:t>
      </w:r>
      <w:r>
        <w:t xml:space="preserve"> TOTAL PARTICIPANTS, staff names.</w:t>
      </w:r>
    </w:p>
    <w:p w14:paraId="58DEDE54" w14:textId="77777777" w:rsidR="00992684" w:rsidRDefault="00992684" w:rsidP="00992684">
      <w:pPr>
        <w:rPr>
          <w:b/>
          <w:bCs/>
        </w:rPr>
      </w:pPr>
      <w:r>
        <w:rPr>
          <w:b/>
          <w:bCs/>
        </w:rPr>
        <w:t>Table 2</w:t>
      </w:r>
    </w:p>
    <w:p w14:paraId="79041680" w14:textId="77777777" w:rsidR="00992684" w:rsidRDefault="00992684" w:rsidP="00992684">
      <w:r>
        <w:rPr>
          <w:b/>
          <w:bCs/>
        </w:rPr>
        <w:lastRenderedPageBreak/>
        <w:t xml:space="preserve">Columns: </w:t>
      </w:r>
      <w:r>
        <w:t>TOTALS, race/ethnicity or cultural identity.</w:t>
      </w:r>
    </w:p>
    <w:p w14:paraId="2CE03279" w14:textId="77777777" w:rsidR="00992684" w:rsidRDefault="00992684" w:rsidP="00992684">
      <w:r>
        <w:rPr>
          <w:b/>
          <w:bCs/>
        </w:rPr>
        <w:t>Rows:</w:t>
      </w:r>
      <w:r>
        <w:t xml:space="preserve"> TOTAL HOUSEHOLDS, staff names.</w:t>
      </w:r>
    </w:p>
    <w:p w14:paraId="2FFD1D1B" w14:textId="77777777" w:rsidR="00992684" w:rsidRDefault="00992684" w:rsidP="00992684">
      <w:pPr>
        <w:pStyle w:val="Caption"/>
      </w:pPr>
      <w:r>
        <w:t xml:space="preserve">Tab 7 – Texting </w:t>
      </w:r>
      <w:r w:rsidRPr="006F4D03">
        <w:t>Output</w:t>
      </w:r>
    </w:p>
    <w:p w14:paraId="1C5263C9" w14:textId="77777777" w:rsidR="00992684" w:rsidRDefault="00992684" w:rsidP="00992684">
      <w:r w:rsidRPr="004D3902">
        <w:rPr>
          <w:noProof/>
        </w:rPr>
        <w:drawing>
          <wp:inline distT="0" distB="0" distL="0" distR="0" wp14:anchorId="65A301DB" wp14:editId="398B1330">
            <wp:extent cx="5943600" cy="294005"/>
            <wp:effectExtent l="0" t="0" r="0" b="0"/>
            <wp:docPr id="19678569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56905" name="Picture 1">
                      <a:extLst>
                        <a:ext uri="{C183D7F6-B498-43B3-948B-1728B52AA6E4}">
                          <adec:decorative xmlns:adec="http://schemas.microsoft.com/office/drawing/2017/decorative" val="1"/>
                        </a:ext>
                      </a:extLst>
                    </pic:cNvPr>
                    <pic:cNvPicPr/>
                  </pic:nvPicPr>
                  <pic:blipFill>
                    <a:blip r:embed="rId262"/>
                    <a:stretch>
                      <a:fillRect/>
                    </a:stretch>
                  </pic:blipFill>
                  <pic:spPr>
                    <a:xfrm>
                      <a:off x="0" y="0"/>
                      <a:ext cx="5943600" cy="294005"/>
                    </a:xfrm>
                    <a:prstGeom prst="rect">
                      <a:avLst/>
                    </a:prstGeom>
                  </pic:spPr>
                </pic:pic>
              </a:graphicData>
            </a:graphic>
          </wp:inline>
        </w:drawing>
      </w:r>
    </w:p>
    <w:p w14:paraId="1FCADABB" w14:textId="77777777" w:rsidR="00992684" w:rsidRPr="00E41909" w:rsidRDefault="00992684" w:rsidP="00992684">
      <w:r>
        <w:rPr>
          <w:b/>
          <w:bCs/>
        </w:rPr>
        <w:t xml:space="preserve">Columns: </w:t>
      </w:r>
      <w:r>
        <w:t>Agency ID, Household ID, State WIC ID, First Name, Last Name, DOB (date of birth), WIC Type, Language, Telephone 1, Email, Local Use Answer.</w:t>
      </w:r>
    </w:p>
    <w:p w14:paraId="44360110" w14:textId="77777777" w:rsidR="00992684" w:rsidRDefault="00992684" w:rsidP="00992684">
      <w:pPr>
        <w:pStyle w:val="Caption"/>
      </w:pPr>
      <w:r>
        <w:t xml:space="preserve">Tab 8 – Counts-Local </w:t>
      </w:r>
      <w:r w:rsidRPr="006F4D03">
        <w:t>Use</w:t>
      </w:r>
      <w:r>
        <w:t xml:space="preserve"> Answer</w:t>
      </w:r>
    </w:p>
    <w:p w14:paraId="66D3A770" w14:textId="77777777" w:rsidR="00992684" w:rsidRDefault="00992684" w:rsidP="00992684">
      <w:r w:rsidRPr="004D3902">
        <w:rPr>
          <w:noProof/>
        </w:rPr>
        <w:drawing>
          <wp:inline distT="0" distB="0" distL="0" distR="0" wp14:anchorId="276BF01B" wp14:editId="72E70336">
            <wp:extent cx="3343275" cy="1800225"/>
            <wp:effectExtent l="0" t="0" r="9525" b="9525"/>
            <wp:docPr id="13568251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13016" name="Picture 1">
                      <a:extLst>
                        <a:ext uri="{C183D7F6-B498-43B3-948B-1728B52AA6E4}">
                          <adec:decorative xmlns:adec="http://schemas.microsoft.com/office/drawing/2017/decorative" val="1"/>
                        </a:ext>
                      </a:extLst>
                    </pic:cNvPr>
                    <pic:cNvPicPr/>
                  </pic:nvPicPr>
                  <pic:blipFill>
                    <a:blip r:embed="rId263"/>
                    <a:stretch>
                      <a:fillRect/>
                    </a:stretch>
                  </pic:blipFill>
                  <pic:spPr>
                    <a:xfrm>
                      <a:off x="0" y="0"/>
                      <a:ext cx="3343275" cy="1800225"/>
                    </a:xfrm>
                    <a:prstGeom prst="rect">
                      <a:avLst/>
                    </a:prstGeom>
                  </pic:spPr>
                </pic:pic>
              </a:graphicData>
            </a:graphic>
          </wp:inline>
        </w:drawing>
      </w:r>
    </w:p>
    <w:p w14:paraId="60CB71B7" w14:textId="77777777" w:rsidR="00992684" w:rsidRDefault="00992684" w:rsidP="00992684">
      <w:pPr>
        <w:rPr>
          <w:b/>
          <w:bCs/>
        </w:rPr>
      </w:pPr>
      <w:r>
        <w:rPr>
          <w:b/>
          <w:bCs/>
        </w:rPr>
        <w:t>Table 1</w:t>
      </w:r>
    </w:p>
    <w:p w14:paraId="77D6673F" w14:textId="77777777" w:rsidR="00992684" w:rsidRDefault="00992684" w:rsidP="00992684">
      <w:r>
        <w:rPr>
          <w:b/>
          <w:bCs/>
        </w:rPr>
        <w:t xml:space="preserve">Columns: </w:t>
      </w:r>
      <w:r>
        <w:t>TOTALS, note subject(s).</w:t>
      </w:r>
    </w:p>
    <w:p w14:paraId="7743E00F" w14:textId="77777777" w:rsidR="00992684" w:rsidRDefault="00992684" w:rsidP="00992684">
      <w:r>
        <w:rPr>
          <w:b/>
          <w:bCs/>
        </w:rPr>
        <w:t>Rows:</w:t>
      </w:r>
      <w:r>
        <w:t xml:space="preserve"> TOTAL PARTICIPANTS, local use answers.</w:t>
      </w:r>
    </w:p>
    <w:p w14:paraId="01F7892D" w14:textId="77777777" w:rsidR="00992684" w:rsidRDefault="00992684" w:rsidP="00992684">
      <w:pPr>
        <w:rPr>
          <w:b/>
          <w:bCs/>
        </w:rPr>
      </w:pPr>
      <w:r>
        <w:rPr>
          <w:b/>
          <w:bCs/>
        </w:rPr>
        <w:t>Table 2</w:t>
      </w:r>
    </w:p>
    <w:p w14:paraId="10564237" w14:textId="77777777" w:rsidR="00992684" w:rsidRDefault="00992684" w:rsidP="00992684">
      <w:r>
        <w:rPr>
          <w:b/>
          <w:bCs/>
        </w:rPr>
        <w:t xml:space="preserve">Columns: </w:t>
      </w:r>
      <w:r>
        <w:t>TOTALS, note subject(s).</w:t>
      </w:r>
    </w:p>
    <w:p w14:paraId="5836FAAB" w14:textId="77777777" w:rsidR="00992684" w:rsidRDefault="00992684" w:rsidP="00992684">
      <w:r>
        <w:rPr>
          <w:b/>
          <w:bCs/>
        </w:rPr>
        <w:t>Rows:</w:t>
      </w:r>
      <w:r>
        <w:t xml:space="preserve"> TOTAL HOUSEHOLDS, local use answers.</w:t>
      </w:r>
    </w:p>
    <w:p w14:paraId="163CC721"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62" w:name="_Toc235422902"/>
      <w:bookmarkEnd w:id="161"/>
      <w:r>
        <w:br w:type="page"/>
      </w:r>
    </w:p>
    <w:p w14:paraId="6096D27B" w14:textId="5F09CE50" w:rsidR="00992684" w:rsidRDefault="00992684" w:rsidP="00992684">
      <w:pPr>
        <w:pStyle w:val="Heading2"/>
      </w:pPr>
      <w:bookmarkStart w:id="163" w:name="_Toc244010821"/>
      <w:r>
        <w:lastRenderedPageBreak/>
        <w:t>Nutrition Education</w:t>
      </w:r>
      <w:bookmarkEnd w:id="162"/>
      <w:bookmarkEnd w:id="163"/>
    </w:p>
    <w:p w14:paraId="15159260" w14:textId="77777777" w:rsidR="00992684" w:rsidRDefault="00992684" w:rsidP="00992684">
      <w:pPr>
        <w:pStyle w:val="Heading3"/>
      </w:pPr>
      <w:bookmarkStart w:id="164" w:name="_Toc235422903"/>
      <w:bookmarkStart w:id="165" w:name="_Toc244010822"/>
      <w:r>
        <w:t>Additional Nutrition Education Contacts</w:t>
      </w:r>
      <w:bookmarkEnd w:id="164"/>
      <w:bookmarkEnd w:id="165"/>
    </w:p>
    <w:p w14:paraId="779D309B" w14:textId="77777777" w:rsidR="00992684" w:rsidRDefault="00992684" w:rsidP="00992684">
      <w:r>
        <w:t>Revised Nov. 13, 2025</w:t>
      </w:r>
    </w:p>
    <w:p w14:paraId="645EB24D" w14:textId="77777777" w:rsidR="00992684" w:rsidRDefault="00992684" w:rsidP="00992684">
      <w:pPr>
        <w:pStyle w:val="Heading4"/>
      </w:pPr>
      <w:r>
        <w:t>Overview</w:t>
      </w:r>
    </w:p>
    <w:p w14:paraId="1FEB27E4" w14:textId="77777777" w:rsidR="00992684" w:rsidRDefault="00992684" w:rsidP="00992684">
      <w:r>
        <w:t>Provides lists and counts of participants who had a certification or mid-certification (MCA) during the specified date range and were subsequently issued benefits between 90 and 120 days of their cert/MCA at the specified agency. The lists are based on whether or not a Nutrition Education Contact (NEC) was provided (including individual contact, goal contact or material given contact) and documented in the Nutrition Education (NE) Tab at, or within 45 days of, the first subsequent benefit issuance. It also provides counts and percentages of completed NECs by the staff person that issued the benefits.</w:t>
      </w:r>
    </w:p>
    <w:p w14:paraId="1B66093B" w14:textId="77777777" w:rsidR="00992684" w:rsidRDefault="00992684" w:rsidP="00992684">
      <w:pPr>
        <w:pStyle w:val="Heading4"/>
      </w:pPr>
      <w:r>
        <w:t>Some uses</w:t>
      </w:r>
    </w:p>
    <w:p w14:paraId="347CE723" w14:textId="77777777" w:rsidR="00992684" w:rsidRDefault="00992684" w:rsidP="009264CD">
      <w:pPr>
        <w:pStyle w:val="ListParagraph"/>
      </w:pPr>
      <w:r>
        <w:t>Assess</w:t>
      </w:r>
      <w:r w:rsidRPr="00B569AB">
        <w:t xml:space="preserve"> </w:t>
      </w:r>
      <w:r>
        <w:t>whether staff are completing NECs at subsequent benefit issuance after certs or MCAs.</w:t>
      </w:r>
    </w:p>
    <w:p w14:paraId="36BC073A" w14:textId="77777777" w:rsidR="00992684" w:rsidRDefault="00992684" w:rsidP="009264CD">
      <w:pPr>
        <w:pStyle w:val="ListParagraph"/>
      </w:pPr>
      <w:r>
        <w:t>Determine a percentage of additional NECs being documented at subsequent benefit issuance after certs or MCAs.</w:t>
      </w:r>
    </w:p>
    <w:p w14:paraId="666E09EB" w14:textId="77777777" w:rsidR="00992684" w:rsidRDefault="00992684" w:rsidP="00992684">
      <w:pPr>
        <w:pStyle w:val="Heading4"/>
      </w:pPr>
      <w:r>
        <w:t>Prompts</w:t>
      </w:r>
    </w:p>
    <w:p w14:paraId="267F7203" w14:textId="77777777" w:rsidR="00992684" w:rsidRDefault="00992684" w:rsidP="009264CD">
      <w:pPr>
        <w:pStyle w:val="ListParagraph"/>
      </w:pPr>
      <w:r>
        <w:t>Agency ID – agency where the benefits were subsequently issues.</w:t>
      </w:r>
    </w:p>
    <w:p w14:paraId="02459750" w14:textId="77777777" w:rsidR="00992684" w:rsidRDefault="00992684" w:rsidP="009264CD">
      <w:pPr>
        <w:pStyle w:val="ListParagraph"/>
      </w:pPr>
      <w:r>
        <w:t>Start Date - the first date in the time period during which participants were certified or had an MCA completed.</w:t>
      </w:r>
    </w:p>
    <w:p w14:paraId="42CA90B5" w14:textId="77777777" w:rsidR="00992684" w:rsidRDefault="00992684" w:rsidP="009264CD">
      <w:pPr>
        <w:pStyle w:val="ListParagraph"/>
      </w:pPr>
      <w:r>
        <w:t>End Date - the last date in the time period during which participants were certified or had an MCA completed.</w:t>
      </w:r>
    </w:p>
    <w:p w14:paraId="701E55E2" w14:textId="77777777" w:rsidR="00992684" w:rsidRDefault="00992684" w:rsidP="00992684">
      <w:pPr>
        <w:pStyle w:val="Heading4"/>
      </w:pPr>
      <w:r>
        <w:t xml:space="preserve">Report outputs </w:t>
      </w:r>
    </w:p>
    <w:p w14:paraId="56D19FAF" w14:textId="77777777" w:rsidR="00992684" w:rsidRPr="00A80C93" w:rsidRDefault="00992684" w:rsidP="00992684">
      <w:pPr>
        <w:pStyle w:val="Caption"/>
      </w:pPr>
      <w:r w:rsidRPr="00A80C93">
        <w:t>Tab 1 – NECs</w:t>
      </w:r>
    </w:p>
    <w:p w14:paraId="42E7DBA9" w14:textId="77777777" w:rsidR="00992684" w:rsidRDefault="00992684" w:rsidP="00992684">
      <w:pPr>
        <w:pStyle w:val="Caption"/>
        <w:spacing w:before="60"/>
      </w:pPr>
      <w:r w:rsidRPr="00B569AB">
        <w:rPr>
          <w:noProof/>
        </w:rPr>
        <w:drawing>
          <wp:inline distT="0" distB="0" distL="0" distR="0" wp14:anchorId="237332CB" wp14:editId="1570591C">
            <wp:extent cx="3807841" cy="657225"/>
            <wp:effectExtent l="0" t="0" r="2540" b="0"/>
            <wp:docPr id="113897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7071" name="Picture 1">
                      <a:extLst>
                        <a:ext uri="{C183D7F6-B498-43B3-948B-1728B52AA6E4}">
                          <adec:decorative xmlns:adec="http://schemas.microsoft.com/office/drawing/2017/decorative" val="1"/>
                        </a:ext>
                      </a:extLst>
                    </pic:cNvPr>
                    <pic:cNvPicPr/>
                  </pic:nvPicPr>
                  <pic:blipFill>
                    <a:blip r:embed="rId264"/>
                    <a:stretch>
                      <a:fillRect/>
                    </a:stretch>
                  </pic:blipFill>
                  <pic:spPr>
                    <a:xfrm>
                      <a:off x="0" y="0"/>
                      <a:ext cx="3807841" cy="657225"/>
                    </a:xfrm>
                    <a:prstGeom prst="rect">
                      <a:avLst/>
                    </a:prstGeom>
                  </pic:spPr>
                </pic:pic>
              </a:graphicData>
            </a:graphic>
          </wp:inline>
        </w:drawing>
      </w:r>
    </w:p>
    <w:p w14:paraId="53E2A920" w14:textId="77777777" w:rsidR="00992684" w:rsidRDefault="00992684" w:rsidP="00992684">
      <w:r>
        <w:rPr>
          <w:b/>
          <w:bCs/>
        </w:rPr>
        <w:t xml:space="preserve">Columns: </w:t>
      </w:r>
      <w:r>
        <w:t>Staff Issued Benefits, State WIC ID, Cert or MCA Date, and Date Subsequent Benefits Issued.</w:t>
      </w:r>
    </w:p>
    <w:p w14:paraId="397F1C73" w14:textId="77777777" w:rsidR="00992684" w:rsidRDefault="00992684" w:rsidP="00992684">
      <w:r>
        <w:rPr>
          <w:b/>
          <w:bCs/>
        </w:rPr>
        <w:t>Sorted by:</w:t>
      </w:r>
      <w:r>
        <w:t xml:space="preserve"> Staff Issued Benefits (asc); Cert or MCA Date (asc).</w:t>
      </w:r>
    </w:p>
    <w:p w14:paraId="5C7329DD" w14:textId="77777777" w:rsidR="00992684" w:rsidRPr="00A80C93" w:rsidRDefault="00992684" w:rsidP="00992684">
      <w:r>
        <w:rPr>
          <w:b/>
          <w:bCs/>
        </w:rPr>
        <w:t>Counts:</w:t>
      </w:r>
      <w:r>
        <w:t xml:space="preserve"> State WIC ID (distinct).</w:t>
      </w:r>
    </w:p>
    <w:p w14:paraId="4919E511" w14:textId="77777777" w:rsidR="00992684" w:rsidRPr="00A80C93" w:rsidRDefault="00992684" w:rsidP="00992684">
      <w:pPr>
        <w:pStyle w:val="Caption"/>
      </w:pPr>
      <w:r w:rsidRPr="00A80C93">
        <w:t>Tab 2 – No NECs</w:t>
      </w:r>
    </w:p>
    <w:p w14:paraId="01759898" w14:textId="77777777" w:rsidR="00992684" w:rsidRDefault="00992684" w:rsidP="00992684">
      <w:pPr>
        <w:spacing w:before="60"/>
      </w:pPr>
      <w:r w:rsidRPr="00B569AB">
        <w:rPr>
          <w:noProof/>
        </w:rPr>
        <w:lastRenderedPageBreak/>
        <w:drawing>
          <wp:inline distT="0" distB="0" distL="0" distR="0" wp14:anchorId="121745F7" wp14:editId="21E3D073">
            <wp:extent cx="3808095" cy="657225"/>
            <wp:effectExtent l="0" t="0" r="1905" b="9525"/>
            <wp:docPr id="14141586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58604" name="Picture 1">
                      <a:extLst>
                        <a:ext uri="{C183D7F6-B498-43B3-948B-1728B52AA6E4}">
                          <adec:decorative xmlns:adec="http://schemas.microsoft.com/office/drawing/2017/decorative" val="1"/>
                        </a:ext>
                      </a:extLst>
                    </pic:cNvPr>
                    <pic:cNvPicPr/>
                  </pic:nvPicPr>
                  <pic:blipFill>
                    <a:blip r:embed="rId265"/>
                    <a:stretch>
                      <a:fillRect/>
                    </a:stretch>
                  </pic:blipFill>
                  <pic:spPr>
                    <a:xfrm>
                      <a:off x="0" y="0"/>
                      <a:ext cx="3808095" cy="657225"/>
                    </a:xfrm>
                    <a:prstGeom prst="rect">
                      <a:avLst/>
                    </a:prstGeom>
                  </pic:spPr>
                </pic:pic>
              </a:graphicData>
            </a:graphic>
          </wp:inline>
        </w:drawing>
      </w:r>
    </w:p>
    <w:p w14:paraId="176BA369" w14:textId="77777777" w:rsidR="00992684" w:rsidRDefault="00992684" w:rsidP="00992684">
      <w:r>
        <w:rPr>
          <w:b/>
          <w:bCs/>
        </w:rPr>
        <w:t xml:space="preserve">Columns: </w:t>
      </w:r>
      <w:r>
        <w:t>Staff Issued Benefits, State WIC ID, Cert or MCA Date, and Date Subsequent Benefits Issued.</w:t>
      </w:r>
    </w:p>
    <w:p w14:paraId="1768C2B9" w14:textId="77777777" w:rsidR="00992684" w:rsidRDefault="00992684" w:rsidP="00992684">
      <w:r>
        <w:rPr>
          <w:b/>
          <w:bCs/>
        </w:rPr>
        <w:t>Sorted by:</w:t>
      </w:r>
      <w:r>
        <w:t xml:space="preserve"> Staff Issued Benefits (asc); Cert or MCA Date (asc).</w:t>
      </w:r>
    </w:p>
    <w:p w14:paraId="2902EE71" w14:textId="77777777" w:rsidR="00992684" w:rsidRPr="00A80C93" w:rsidRDefault="00992684" w:rsidP="00992684">
      <w:r>
        <w:rPr>
          <w:b/>
          <w:bCs/>
        </w:rPr>
        <w:t>Counts:</w:t>
      </w:r>
      <w:r>
        <w:t xml:space="preserve"> State WIC ID (distinct).</w:t>
      </w:r>
    </w:p>
    <w:p w14:paraId="70821BDC" w14:textId="77777777" w:rsidR="00992684" w:rsidRPr="00A80C93" w:rsidRDefault="00992684" w:rsidP="00992684">
      <w:pPr>
        <w:pStyle w:val="Caption"/>
      </w:pPr>
      <w:r w:rsidRPr="00A80C93">
        <w:t>Tab 3 – Counts</w:t>
      </w:r>
    </w:p>
    <w:p w14:paraId="4A73AEF6" w14:textId="77777777" w:rsidR="00992684" w:rsidRDefault="00992684" w:rsidP="00992684">
      <w:r w:rsidRPr="00B569AB">
        <w:rPr>
          <w:noProof/>
        </w:rPr>
        <w:drawing>
          <wp:inline distT="0" distB="0" distL="0" distR="0" wp14:anchorId="3BC09CB3" wp14:editId="67485F75">
            <wp:extent cx="4742561" cy="682498"/>
            <wp:effectExtent l="0" t="0" r="1270" b="3810"/>
            <wp:docPr id="3657042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04217" name="Picture 1">
                      <a:extLst>
                        <a:ext uri="{C183D7F6-B498-43B3-948B-1728B52AA6E4}">
                          <adec:decorative xmlns:adec="http://schemas.microsoft.com/office/drawing/2017/decorative" val="1"/>
                        </a:ext>
                      </a:extLst>
                    </pic:cNvPr>
                    <pic:cNvPicPr/>
                  </pic:nvPicPr>
                  <pic:blipFill>
                    <a:blip r:embed="rId266"/>
                    <a:stretch>
                      <a:fillRect/>
                    </a:stretch>
                  </pic:blipFill>
                  <pic:spPr>
                    <a:xfrm>
                      <a:off x="0" y="0"/>
                      <a:ext cx="4742561" cy="682498"/>
                    </a:xfrm>
                    <a:prstGeom prst="rect">
                      <a:avLst/>
                    </a:prstGeom>
                  </pic:spPr>
                </pic:pic>
              </a:graphicData>
            </a:graphic>
          </wp:inline>
        </w:drawing>
      </w:r>
    </w:p>
    <w:p w14:paraId="530BE21E" w14:textId="77777777" w:rsidR="00992684" w:rsidRDefault="00992684" w:rsidP="00992684">
      <w:r>
        <w:rPr>
          <w:b/>
          <w:bCs/>
        </w:rPr>
        <w:t xml:space="preserve">Columns: </w:t>
      </w:r>
      <w:r>
        <w:t xml:space="preserve">Staff Issued Benefits, Total Subsequent Benefit Issuance after Certs, Additional Education Documented in NE Tab, and No Additional Education Documented in NE Tab </w:t>
      </w:r>
    </w:p>
    <w:p w14:paraId="09EE6F12" w14:textId="77777777" w:rsidR="00992684" w:rsidRPr="00A80C93" w:rsidRDefault="00992684" w:rsidP="00992684">
      <w:r>
        <w:rPr>
          <w:b/>
          <w:bCs/>
        </w:rPr>
        <w:t>Rows:</w:t>
      </w:r>
      <w:r>
        <w:t xml:space="preserve"> AGENCY TOTAL, staff names.</w:t>
      </w:r>
    </w:p>
    <w:p w14:paraId="1B27B4AC" w14:textId="77777777" w:rsidR="00992684" w:rsidRDefault="00992684" w:rsidP="00992684">
      <w:r>
        <w:rPr>
          <w:b/>
          <w:bCs/>
        </w:rPr>
        <w:t>Sorted by:</w:t>
      </w:r>
      <w:r>
        <w:t xml:space="preserve"> First Name of staff who issued benefits.</w:t>
      </w:r>
    </w:p>
    <w:p w14:paraId="5D4AE7A0" w14:textId="77777777" w:rsidR="00992684" w:rsidRPr="00A80C93" w:rsidRDefault="00992684" w:rsidP="00992684">
      <w:r>
        <w:rPr>
          <w:b/>
          <w:bCs/>
        </w:rPr>
        <w:t>Counts:</w:t>
      </w:r>
      <w:r>
        <w:t xml:space="preserve"> Agency and by staff name (counts and percentages).</w:t>
      </w:r>
    </w:p>
    <w:p w14:paraId="1DA4C75C" w14:textId="77777777" w:rsidR="00992684" w:rsidRDefault="00992684" w:rsidP="00992684">
      <w:pPr>
        <w:pStyle w:val="Heading3"/>
      </w:pPr>
      <w:bookmarkStart w:id="166" w:name="_Toc235422904"/>
      <w:bookmarkStart w:id="167" w:name="_Toc244010823"/>
      <w:r>
        <w:t>Nutrition Education Topics List</w:t>
      </w:r>
      <w:bookmarkEnd w:id="166"/>
      <w:bookmarkEnd w:id="167"/>
    </w:p>
    <w:p w14:paraId="5580CCEB" w14:textId="77777777" w:rsidR="00992684" w:rsidRDefault="00992684" w:rsidP="00992684">
      <w:r>
        <w:t>Created March 2, 2026</w:t>
      </w:r>
    </w:p>
    <w:p w14:paraId="49422B90" w14:textId="77777777" w:rsidR="00992684" w:rsidRDefault="00992684" w:rsidP="00992684">
      <w:pPr>
        <w:pStyle w:val="Heading4"/>
      </w:pPr>
      <w:r>
        <w:t>Overview</w:t>
      </w:r>
    </w:p>
    <w:p w14:paraId="0A8E0523" w14:textId="77777777" w:rsidR="00992684" w:rsidRDefault="00992684" w:rsidP="00992684">
      <w:r>
        <w:t>A list of primary and secondary Nutrition Education topics grouped by WIC type.</w:t>
      </w:r>
    </w:p>
    <w:p w14:paraId="0567D0AE" w14:textId="77777777" w:rsidR="00992684" w:rsidRDefault="00992684" w:rsidP="00992684">
      <w:pPr>
        <w:pStyle w:val="Heading4"/>
      </w:pPr>
      <w:r>
        <w:t>Some uses</w:t>
      </w:r>
    </w:p>
    <w:p w14:paraId="7ABD6931" w14:textId="77777777" w:rsidR="00992684" w:rsidRDefault="00992684" w:rsidP="009264CD">
      <w:pPr>
        <w:pStyle w:val="ListBullet"/>
      </w:pPr>
      <w:r>
        <w:t>Reference for hot key use in Information System dropdowns.</w:t>
      </w:r>
    </w:p>
    <w:p w14:paraId="4F796FAA" w14:textId="77777777" w:rsidR="00992684" w:rsidRDefault="00992684" w:rsidP="00992684">
      <w:pPr>
        <w:pStyle w:val="Heading4"/>
      </w:pPr>
      <w:r>
        <w:t>Prompts</w:t>
      </w:r>
    </w:p>
    <w:p w14:paraId="00BDB822" w14:textId="77777777" w:rsidR="00992684" w:rsidRPr="00D41E5E" w:rsidRDefault="00992684" w:rsidP="00992684">
      <w:r>
        <w:t>None.</w:t>
      </w:r>
    </w:p>
    <w:p w14:paraId="094DAEFF" w14:textId="77777777" w:rsidR="00992684" w:rsidRDefault="00992684" w:rsidP="00992684">
      <w:pPr>
        <w:pStyle w:val="Heading4"/>
      </w:pPr>
      <w:r>
        <w:t xml:space="preserve">Report outputs </w:t>
      </w:r>
    </w:p>
    <w:p w14:paraId="043F1A6C" w14:textId="77777777" w:rsidR="00992684" w:rsidRPr="00A80C93" w:rsidRDefault="00992684" w:rsidP="00992684">
      <w:pPr>
        <w:pStyle w:val="Caption"/>
      </w:pPr>
      <w:r w:rsidRPr="00A80C93">
        <w:t xml:space="preserve">Tab 1 – </w:t>
      </w:r>
      <w:r>
        <w:t>PRIMARY</w:t>
      </w:r>
    </w:p>
    <w:p w14:paraId="03E55F8B" w14:textId="77777777" w:rsidR="00992684" w:rsidRDefault="00992684" w:rsidP="00992684">
      <w:pPr>
        <w:pStyle w:val="Caption"/>
        <w:spacing w:before="60"/>
      </w:pPr>
      <w:r w:rsidRPr="007D26C6">
        <w:rPr>
          <w:noProof/>
        </w:rPr>
        <w:lastRenderedPageBreak/>
        <w:drawing>
          <wp:inline distT="0" distB="0" distL="0" distR="0" wp14:anchorId="5E8302F0" wp14:editId="2BBEA044">
            <wp:extent cx="3236214" cy="792988"/>
            <wp:effectExtent l="0" t="0" r="2540" b="7620"/>
            <wp:docPr id="5762270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27073" name="Picture 1">
                      <a:extLst>
                        <a:ext uri="{C183D7F6-B498-43B3-948B-1728B52AA6E4}">
                          <adec:decorative xmlns:adec="http://schemas.microsoft.com/office/drawing/2017/decorative" val="1"/>
                        </a:ext>
                      </a:extLst>
                    </pic:cNvPr>
                    <pic:cNvPicPr/>
                  </pic:nvPicPr>
                  <pic:blipFill>
                    <a:blip r:embed="rId267"/>
                    <a:stretch>
                      <a:fillRect/>
                    </a:stretch>
                  </pic:blipFill>
                  <pic:spPr>
                    <a:xfrm>
                      <a:off x="0" y="0"/>
                      <a:ext cx="3236214" cy="792988"/>
                    </a:xfrm>
                    <a:prstGeom prst="rect">
                      <a:avLst/>
                    </a:prstGeom>
                  </pic:spPr>
                </pic:pic>
              </a:graphicData>
            </a:graphic>
          </wp:inline>
        </w:drawing>
      </w:r>
    </w:p>
    <w:p w14:paraId="118EF91B" w14:textId="77777777" w:rsidR="00992684" w:rsidRDefault="00992684" w:rsidP="00992684">
      <w:r>
        <w:rPr>
          <w:b/>
          <w:bCs/>
        </w:rPr>
        <w:t xml:space="preserve">Columns: </w:t>
      </w:r>
      <w:r>
        <w:t>WIC Type, Primary Nutrition Education Topics.</w:t>
      </w:r>
    </w:p>
    <w:p w14:paraId="34F732F9" w14:textId="77777777" w:rsidR="00992684" w:rsidRDefault="00992684" w:rsidP="00992684">
      <w:r>
        <w:rPr>
          <w:b/>
          <w:bCs/>
        </w:rPr>
        <w:t>Sorted by:</w:t>
      </w:r>
      <w:r>
        <w:t xml:space="preserve"> WIC Type (asc).</w:t>
      </w:r>
    </w:p>
    <w:p w14:paraId="0A6B5875" w14:textId="77777777" w:rsidR="00992684" w:rsidRPr="00A80C93" w:rsidRDefault="00992684" w:rsidP="00992684">
      <w:pPr>
        <w:pStyle w:val="Caption"/>
      </w:pPr>
      <w:r w:rsidRPr="00A80C93">
        <w:t xml:space="preserve">Tab 2 – </w:t>
      </w:r>
      <w:r>
        <w:t>SECONDARY</w:t>
      </w:r>
    </w:p>
    <w:p w14:paraId="532D421A" w14:textId="77777777" w:rsidR="00992684" w:rsidRDefault="00992684" w:rsidP="00992684">
      <w:pPr>
        <w:spacing w:before="60"/>
      </w:pPr>
      <w:r w:rsidRPr="007D26C6">
        <w:rPr>
          <w:noProof/>
        </w:rPr>
        <w:drawing>
          <wp:inline distT="0" distB="0" distL="0" distR="0" wp14:anchorId="2939F9C8" wp14:editId="51A5953B">
            <wp:extent cx="2921635" cy="778637"/>
            <wp:effectExtent l="0" t="0" r="0" b="2540"/>
            <wp:docPr id="3428441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44166" name="Picture 1">
                      <a:extLst>
                        <a:ext uri="{C183D7F6-B498-43B3-948B-1728B52AA6E4}">
                          <adec:decorative xmlns:adec="http://schemas.microsoft.com/office/drawing/2017/decorative" val="1"/>
                        </a:ext>
                      </a:extLst>
                    </pic:cNvPr>
                    <pic:cNvPicPr/>
                  </pic:nvPicPr>
                  <pic:blipFill>
                    <a:blip r:embed="rId268"/>
                    <a:stretch>
                      <a:fillRect/>
                    </a:stretch>
                  </pic:blipFill>
                  <pic:spPr>
                    <a:xfrm>
                      <a:off x="0" y="0"/>
                      <a:ext cx="2921635" cy="778637"/>
                    </a:xfrm>
                    <a:prstGeom prst="rect">
                      <a:avLst/>
                    </a:prstGeom>
                  </pic:spPr>
                </pic:pic>
              </a:graphicData>
            </a:graphic>
          </wp:inline>
        </w:drawing>
      </w:r>
    </w:p>
    <w:p w14:paraId="0A4DCD7B" w14:textId="77777777" w:rsidR="00992684" w:rsidRDefault="00992684" w:rsidP="00992684">
      <w:r>
        <w:rPr>
          <w:b/>
          <w:bCs/>
        </w:rPr>
        <w:t xml:space="preserve">Columns: </w:t>
      </w:r>
      <w:r>
        <w:t>WIC Type, Secondary Nutrition Education Topics.</w:t>
      </w:r>
    </w:p>
    <w:p w14:paraId="65D0A460" w14:textId="77777777" w:rsidR="00992684" w:rsidRDefault="00992684" w:rsidP="00992684">
      <w:r>
        <w:rPr>
          <w:b/>
          <w:bCs/>
        </w:rPr>
        <w:t>Sorted by:</w:t>
      </w:r>
      <w:r>
        <w:t xml:space="preserve"> WIC Type (asc).</w:t>
      </w:r>
    </w:p>
    <w:p w14:paraId="5EBC9EFA"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68" w:name="_Toc235422905"/>
      <w:r>
        <w:br w:type="page"/>
      </w:r>
    </w:p>
    <w:p w14:paraId="103ED5AA" w14:textId="34AFFE54" w:rsidR="00992684" w:rsidRDefault="00992684" w:rsidP="00992684">
      <w:pPr>
        <w:pStyle w:val="Heading2"/>
      </w:pPr>
      <w:bookmarkStart w:id="169" w:name="_Toc244010824"/>
      <w:r>
        <w:lastRenderedPageBreak/>
        <w:t>One Call</w:t>
      </w:r>
      <w:bookmarkEnd w:id="168"/>
      <w:bookmarkEnd w:id="169"/>
    </w:p>
    <w:p w14:paraId="5597859E" w14:textId="77777777" w:rsidR="00992684" w:rsidRDefault="00992684" w:rsidP="00992684">
      <w:pPr>
        <w:pStyle w:val="Heading3"/>
      </w:pPr>
      <w:bookmarkStart w:id="170" w:name="_Toc235422906"/>
      <w:bookmarkStart w:id="171" w:name="_Toc244010825"/>
      <w:r>
        <w:t>One Call: Children Who Haven’t Returned to WIC</w:t>
      </w:r>
      <w:bookmarkEnd w:id="170"/>
      <w:bookmarkEnd w:id="171"/>
    </w:p>
    <w:p w14:paraId="30EDD458" w14:textId="77777777" w:rsidR="00992684" w:rsidRDefault="00992684" w:rsidP="00992684">
      <w:r>
        <w:t>Revised Dec. 2, 2024</w:t>
      </w:r>
    </w:p>
    <w:p w14:paraId="2EF7F48F" w14:textId="77777777" w:rsidR="00992684" w:rsidRDefault="00992684" w:rsidP="00992684">
      <w:pPr>
        <w:pStyle w:val="Heading4"/>
      </w:pPr>
      <w:r>
        <w:t>Overview</w:t>
      </w:r>
    </w:p>
    <w:p w14:paraId="796DDB73" w14:textId="77777777" w:rsidR="00992684" w:rsidRDefault="00992684" w:rsidP="00992684">
      <w:r>
        <w:t>This report provides a list of children, between 1 and 5 years old as of the current date, who belong to the specified agency, are no longer certified (Cert End Date within last 8 months), haven’t received benefits in more than 3 months, and who have a specified Local Use answer.</w:t>
      </w:r>
    </w:p>
    <w:p w14:paraId="0688D240" w14:textId="77777777" w:rsidR="00992684" w:rsidRDefault="00992684" w:rsidP="00992684">
      <w:r>
        <w:t>This report was originally developed for agencies participating in the One Call automated messaging project and using a Local Use Question to record whether the participant is opting in. Some of the output formatting is specific to One Call. However, technically, it can be used for any Local Use Question since it is based on the Answer IDs and no longer on the position of the question.</w:t>
      </w:r>
    </w:p>
    <w:p w14:paraId="49F6A44F" w14:textId="77777777" w:rsidR="00992684" w:rsidRPr="00E41909" w:rsidRDefault="00992684" w:rsidP="00992684">
      <w:pPr>
        <w:pStyle w:val="NormalLtBlueBackground"/>
      </w:pPr>
      <w:bookmarkStart w:id="172" w:name="_Hlk208932549"/>
      <w:r>
        <w:t>NOTE! Agencies must use local use questions to use this report.</w:t>
      </w:r>
    </w:p>
    <w:bookmarkEnd w:id="172"/>
    <w:p w14:paraId="160A5A58" w14:textId="77777777" w:rsidR="00992684" w:rsidRDefault="00992684" w:rsidP="00992684">
      <w:pPr>
        <w:pStyle w:val="Heading4"/>
      </w:pPr>
      <w:r>
        <w:t>Some uses</w:t>
      </w:r>
    </w:p>
    <w:p w14:paraId="2638AE2C" w14:textId="77777777" w:rsidR="00992684" w:rsidRPr="00081953" w:rsidRDefault="00992684" w:rsidP="00992684">
      <w:r>
        <w:t>Provide a list of children for outreach, in order to improve retention, who have an answer selected for a specific local use question (and potentially using the One Call automated notification system).</w:t>
      </w:r>
    </w:p>
    <w:p w14:paraId="677E9D68" w14:textId="77777777" w:rsidR="00992684" w:rsidRDefault="00992684" w:rsidP="00992684">
      <w:pPr>
        <w:pStyle w:val="Heading4"/>
      </w:pPr>
      <w:r>
        <w:t>Prompts</w:t>
      </w:r>
    </w:p>
    <w:p w14:paraId="7F698D4C" w14:textId="77777777" w:rsidR="00992684" w:rsidRDefault="00992684" w:rsidP="009264CD">
      <w:pPr>
        <w:pStyle w:val="ListParagraph"/>
      </w:pPr>
      <w:r>
        <w:t>Agency ID – agency where the participants currently belong.</w:t>
      </w:r>
    </w:p>
    <w:p w14:paraId="0F5E99BE" w14:textId="77777777" w:rsidR="00992684" w:rsidRDefault="00992684" w:rsidP="009264CD">
      <w:pPr>
        <w:pStyle w:val="ListParagraph"/>
      </w:pPr>
      <w:r>
        <w:t>Answer ID(s) – the code associated with answers to a specific local use question.</w:t>
      </w:r>
    </w:p>
    <w:p w14:paraId="3B3CCEB0" w14:textId="77777777" w:rsidR="00992684" w:rsidRDefault="00992684" w:rsidP="00992684">
      <w:pPr>
        <w:pStyle w:val="Heading4"/>
      </w:pPr>
      <w:r>
        <w:t xml:space="preserve">Report outputs </w:t>
      </w:r>
    </w:p>
    <w:p w14:paraId="26D2066A" w14:textId="77777777" w:rsidR="00992684" w:rsidRPr="00081953" w:rsidRDefault="00992684" w:rsidP="00992684">
      <w:pPr>
        <w:pStyle w:val="Caption"/>
      </w:pPr>
      <w:r>
        <w:t>Tab 1 – Reference – Child Only</w:t>
      </w:r>
    </w:p>
    <w:p w14:paraId="624CC721" w14:textId="77777777" w:rsidR="00992684" w:rsidRDefault="00992684" w:rsidP="00992684">
      <w:pPr>
        <w:pStyle w:val="NoSpacing"/>
        <w:rPr>
          <w:rFonts w:eastAsia="Times New Roman"/>
        </w:rPr>
      </w:pPr>
      <w:r w:rsidRPr="00053029">
        <w:rPr>
          <w:rFonts w:eastAsia="Times New Roman"/>
          <w:noProof/>
        </w:rPr>
        <w:drawing>
          <wp:inline distT="0" distB="0" distL="0" distR="0" wp14:anchorId="44A4424B" wp14:editId="6C902384">
            <wp:extent cx="4898898" cy="674116"/>
            <wp:effectExtent l="0" t="0" r="0" b="0"/>
            <wp:docPr id="18235351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35157" name="Picture 1">
                      <a:extLst>
                        <a:ext uri="{C183D7F6-B498-43B3-948B-1728B52AA6E4}">
                          <adec:decorative xmlns:adec="http://schemas.microsoft.com/office/drawing/2017/decorative" val="1"/>
                        </a:ext>
                      </a:extLst>
                    </pic:cNvPr>
                    <pic:cNvPicPr/>
                  </pic:nvPicPr>
                  <pic:blipFill>
                    <a:blip r:embed="rId269"/>
                    <a:stretch>
                      <a:fillRect/>
                    </a:stretch>
                  </pic:blipFill>
                  <pic:spPr>
                    <a:xfrm>
                      <a:off x="0" y="0"/>
                      <a:ext cx="4898898" cy="674116"/>
                    </a:xfrm>
                    <a:prstGeom prst="rect">
                      <a:avLst/>
                    </a:prstGeom>
                  </pic:spPr>
                </pic:pic>
              </a:graphicData>
            </a:graphic>
          </wp:inline>
        </w:drawing>
      </w:r>
    </w:p>
    <w:p w14:paraId="368026CA" w14:textId="77777777" w:rsidR="00992684" w:rsidRDefault="00992684" w:rsidP="00992684">
      <w:r>
        <w:rPr>
          <w:b/>
          <w:bCs/>
        </w:rPr>
        <w:t xml:space="preserve">Columns: </w:t>
      </w:r>
      <w:r>
        <w:t>Answer IDs, Question’s WIC Type, Answer.</w:t>
      </w:r>
    </w:p>
    <w:p w14:paraId="6D5CD923" w14:textId="77777777" w:rsidR="00992684" w:rsidRPr="003D29ED" w:rsidRDefault="00992684" w:rsidP="00992684">
      <w:r>
        <w:rPr>
          <w:b/>
          <w:bCs/>
        </w:rPr>
        <w:t xml:space="preserve">Grouped by: </w:t>
      </w:r>
      <w:r>
        <w:t>Local use question.</w:t>
      </w:r>
    </w:p>
    <w:p w14:paraId="1E03180A" w14:textId="77777777" w:rsidR="00992684" w:rsidRPr="00081953" w:rsidRDefault="00992684" w:rsidP="00992684">
      <w:pPr>
        <w:pStyle w:val="Caption"/>
      </w:pPr>
      <w:r>
        <w:t>Tab 2 – One Call</w:t>
      </w:r>
    </w:p>
    <w:p w14:paraId="77BE0914" w14:textId="77777777" w:rsidR="00992684" w:rsidRDefault="00992684" w:rsidP="00992684">
      <w:r w:rsidRPr="00053029">
        <w:rPr>
          <w:noProof/>
        </w:rPr>
        <w:lastRenderedPageBreak/>
        <w:drawing>
          <wp:inline distT="0" distB="0" distL="0" distR="0" wp14:anchorId="70AF6AD9" wp14:editId="14A2F641">
            <wp:extent cx="5943600" cy="517525"/>
            <wp:effectExtent l="0" t="0" r="0" b="0"/>
            <wp:docPr id="4361557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55799" name="Picture 1">
                      <a:extLst>
                        <a:ext uri="{C183D7F6-B498-43B3-948B-1728B52AA6E4}">
                          <adec:decorative xmlns:adec="http://schemas.microsoft.com/office/drawing/2017/decorative" val="1"/>
                        </a:ext>
                      </a:extLst>
                    </pic:cNvPr>
                    <pic:cNvPicPr/>
                  </pic:nvPicPr>
                  <pic:blipFill>
                    <a:blip r:embed="rId270"/>
                    <a:stretch>
                      <a:fillRect/>
                    </a:stretch>
                  </pic:blipFill>
                  <pic:spPr>
                    <a:xfrm>
                      <a:off x="0" y="0"/>
                      <a:ext cx="5943600" cy="517525"/>
                    </a:xfrm>
                    <a:prstGeom prst="rect">
                      <a:avLst/>
                    </a:prstGeom>
                  </pic:spPr>
                </pic:pic>
              </a:graphicData>
            </a:graphic>
          </wp:inline>
        </w:drawing>
      </w:r>
    </w:p>
    <w:p w14:paraId="506F2F1D" w14:textId="77777777" w:rsidR="00992684" w:rsidRDefault="00992684" w:rsidP="00992684">
      <w:r>
        <w:rPr>
          <w:b/>
          <w:bCs/>
        </w:rPr>
        <w:t xml:space="preserve">Columns: </w:t>
      </w:r>
      <w:r>
        <w:t>Firstname, Lastcheckldtu, Certificationduedate, Servicesiteid, Telephone1, Telephone, Comment2, Emailaddress, Language1, Language2, Statewicid, Householdid, Authrepfirstname.</w:t>
      </w:r>
    </w:p>
    <w:p w14:paraId="546F4646" w14:textId="77777777" w:rsidR="00992684" w:rsidRDefault="00992684" w:rsidP="00992684">
      <w:pPr>
        <w:pStyle w:val="Heading3"/>
      </w:pPr>
      <w:bookmarkStart w:id="173" w:name="_Toc235422907"/>
      <w:bookmarkStart w:id="174" w:name="_Toc244010826"/>
      <w:r>
        <w:t>One Call: Future Appointments</w:t>
      </w:r>
      <w:bookmarkEnd w:id="173"/>
      <w:bookmarkEnd w:id="174"/>
    </w:p>
    <w:p w14:paraId="4BE7C3FF" w14:textId="75903986" w:rsidR="00992684" w:rsidRDefault="00992684" w:rsidP="00992684">
      <w:r>
        <w:t xml:space="preserve">Revised </w:t>
      </w:r>
      <w:r w:rsidR="007421F5">
        <w:t>Oct. 26, 2026</w:t>
      </w:r>
    </w:p>
    <w:p w14:paraId="1556DBF1" w14:textId="77777777" w:rsidR="00992684" w:rsidRDefault="00992684" w:rsidP="00992684">
      <w:pPr>
        <w:pStyle w:val="Heading4"/>
      </w:pPr>
      <w:r>
        <w:t>Overview</w:t>
      </w:r>
    </w:p>
    <w:p w14:paraId="14F26079" w14:textId="77777777" w:rsidR="007421F5" w:rsidRPr="00945360" w:rsidRDefault="007421F5" w:rsidP="007421F5">
      <w:r>
        <w:t xml:space="preserve">Two lists, with simple outputs by participant and authorized representative, based on participants who belong to the specified agency, have a specified answer for a Local Use question, and have an appointment scheduled during the specified time period. An optional input control allows you to filter the list by appointment types. (NOTE: In February 2026 the following reports were combined: ONE CALL: FUTURE APPOINTMENTS BY PARTICIPANT’S FIRST NAME and ONE CALL: FUTURE APPOINTMENTS BY AUTH REP’S FIRST NAME.) </w:t>
      </w:r>
    </w:p>
    <w:p w14:paraId="22E7D0A0" w14:textId="77777777" w:rsidR="00992684" w:rsidRDefault="00992684" w:rsidP="00992684">
      <w:pPr>
        <w:pStyle w:val="Heading4"/>
      </w:pPr>
      <w:r>
        <w:t>Some uses</w:t>
      </w:r>
    </w:p>
    <w:p w14:paraId="323B591A" w14:textId="77777777" w:rsidR="00992684" w:rsidRDefault="00992684" w:rsidP="00992684">
      <w:r>
        <w:t>Identify participants who have an answer selected for a Local Use Question (One Call) and a future appointment scheduled for outreach.</w:t>
      </w:r>
    </w:p>
    <w:p w14:paraId="29D5FF28" w14:textId="77777777" w:rsidR="00992684" w:rsidRDefault="00992684" w:rsidP="00992684">
      <w:pPr>
        <w:pStyle w:val="Heading4"/>
      </w:pPr>
      <w:r>
        <w:t>Prompts</w:t>
      </w:r>
    </w:p>
    <w:p w14:paraId="11AA6AAA" w14:textId="77777777" w:rsidR="00992684" w:rsidRDefault="00992684" w:rsidP="009264CD">
      <w:pPr>
        <w:pStyle w:val="ListParagraph"/>
      </w:pPr>
      <w:r>
        <w:t>Agency ID – agency where the participant currently belongs.</w:t>
      </w:r>
    </w:p>
    <w:p w14:paraId="51CABA06" w14:textId="77777777" w:rsidR="00992684" w:rsidRDefault="00992684" w:rsidP="009264CD">
      <w:pPr>
        <w:pStyle w:val="ListParagraph"/>
      </w:pPr>
      <w:r>
        <w:t>Start Date – the first date in the time period during which the appointments are scheduled.</w:t>
      </w:r>
    </w:p>
    <w:p w14:paraId="694F4FD8" w14:textId="77777777" w:rsidR="00992684" w:rsidRDefault="00992684" w:rsidP="009264CD">
      <w:pPr>
        <w:pStyle w:val="ListParagraph"/>
      </w:pPr>
      <w:r>
        <w:t>End Date – the last date in the time period during which the appointments are scheduled.</w:t>
      </w:r>
    </w:p>
    <w:p w14:paraId="22B6FF3E" w14:textId="77777777" w:rsidR="00992684" w:rsidRDefault="00992684" w:rsidP="009264CD">
      <w:pPr>
        <w:pStyle w:val="ListParagraph"/>
      </w:pPr>
      <w:r>
        <w:t>Answer ID(s) – the codes associated with answers to a specific local use question.</w:t>
      </w:r>
    </w:p>
    <w:p w14:paraId="616AA4F8" w14:textId="77777777" w:rsidR="00992684" w:rsidRDefault="00992684" w:rsidP="00992684">
      <w:pPr>
        <w:pStyle w:val="Heading4"/>
      </w:pPr>
      <w:r>
        <w:t>Report outputs</w:t>
      </w:r>
    </w:p>
    <w:p w14:paraId="5347A7D1" w14:textId="77777777" w:rsidR="00992684" w:rsidRDefault="00992684" w:rsidP="00992684">
      <w:pPr>
        <w:pStyle w:val="Caption"/>
      </w:pPr>
      <w:r>
        <w:t>Tab 1 – Reference-Answer IDs</w:t>
      </w:r>
    </w:p>
    <w:p w14:paraId="7EFDE213" w14:textId="77777777" w:rsidR="00992684" w:rsidRDefault="00992684" w:rsidP="00992684">
      <w:pPr>
        <w:pStyle w:val="Caption"/>
        <w:spacing w:before="60"/>
      </w:pPr>
      <w:r w:rsidRPr="00195A2C">
        <w:rPr>
          <w:noProof/>
        </w:rPr>
        <w:drawing>
          <wp:inline distT="0" distB="0" distL="0" distR="0" wp14:anchorId="4ACDD2FC" wp14:editId="5523F04D">
            <wp:extent cx="4741926" cy="699643"/>
            <wp:effectExtent l="0" t="0" r="1905" b="5715"/>
            <wp:docPr id="16751337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33713" name="Picture 1">
                      <a:extLst>
                        <a:ext uri="{C183D7F6-B498-43B3-948B-1728B52AA6E4}">
                          <adec:decorative xmlns:adec="http://schemas.microsoft.com/office/drawing/2017/decorative" val="1"/>
                        </a:ext>
                      </a:extLst>
                    </pic:cNvPr>
                    <pic:cNvPicPr/>
                  </pic:nvPicPr>
                  <pic:blipFill>
                    <a:blip r:embed="rId271"/>
                    <a:stretch>
                      <a:fillRect/>
                    </a:stretch>
                  </pic:blipFill>
                  <pic:spPr>
                    <a:xfrm>
                      <a:off x="0" y="0"/>
                      <a:ext cx="4741926" cy="699643"/>
                    </a:xfrm>
                    <a:prstGeom prst="rect">
                      <a:avLst/>
                    </a:prstGeom>
                  </pic:spPr>
                </pic:pic>
              </a:graphicData>
            </a:graphic>
          </wp:inline>
        </w:drawing>
      </w:r>
    </w:p>
    <w:p w14:paraId="6CD6FB58" w14:textId="77777777" w:rsidR="00992684" w:rsidRDefault="00992684" w:rsidP="00992684">
      <w:r>
        <w:rPr>
          <w:b/>
          <w:bCs/>
        </w:rPr>
        <w:t>Columns:</w:t>
      </w:r>
      <w:r>
        <w:t xml:space="preserve"> Answer ID, Question’s WIC Type, Answer.</w:t>
      </w:r>
    </w:p>
    <w:p w14:paraId="0E755655" w14:textId="77777777" w:rsidR="00992684" w:rsidRPr="003D29ED" w:rsidRDefault="00992684" w:rsidP="00992684">
      <w:r>
        <w:rPr>
          <w:b/>
          <w:bCs/>
        </w:rPr>
        <w:t xml:space="preserve">Grouped by: </w:t>
      </w:r>
      <w:r>
        <w:t>Local use question.</w:t>
      </w:r>
    </w:p>
    <w:p w14:paraId="467DBBFE" w14:textId="77777777" w:rsidR="00992684" w:rsidRDefault="00992684" w:rsidP="00992684">
      <w:pPr>
        <w:pStyle w:val="Caption"/>
      </w:pPr>
      <w:r>
        <w:t>Tab 2 – Reference-Appt Types</w:t>
      </w:r>
    </w:p>
    <w:p w14:paraId="60A1D331" w14:textId="77777777" w:rsidR="00992684" w:rsidRDefault="00992684" w:rsidP="00992684">
      <w:r w:rsidRPr="00D73D88">
        <w:rPr>
          <w:noProof/>
        </w:rPr>
        <w:lastRenderedPageBreak/>
        <w:drawing>
          <wp:inline distT="0" distB="0" distL="0" distR="0" wp14:anchorId="5EC6A33F" wp14:editId="05718999">
            <wp:extent cx="4136898" cy="535813"/>
            <wp:effectExtent l="0" t="0" r="0" b="0"/>
            <wp:docPr id="1154252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52210" name="Picture 1">
                      <a:extLst>
                        <a:ext uri="{C183D7F6-B498-43B3-948B-1728B52AA6E4}">
                          <adec:decorative xmlns:adec="http://schemas.microsoft.com/office/drawing/2017/decorative" val="1"/>
                        </a:ext>
                      </a:extLst>
                    </pic:cNvPr>
                    <pic:cNvPicPr/>
                  </pic:nvPicPr>
                  <pic:blipFill>
                    <a:blip r:embed="rId272"/>
                    <a:stretch>
                      <a:fillRect/>
                    </a:stretch>
                  </pic:blipFill>
                  <pic:spPr>
                    <a:xfrm>
                      <a:off x="0" y="0"/>
                      <a:ext cx="4136898" cy="535813"/>
                    </a:xfrm>
                    <a:prstGeom prst="rect">
                      <a:avLst/>
                    </a:prstGeom>
                  </pic:spPr>
                </pic:pic>
              </a:graphicData>
            </a:graphic>
          </wp:inline>
        </w:drawing>
      </w:r>
    </w:p>
    <w:p w14:paraId="3B2FE96D" w14:textId="77777777" w:rsidR="00992684" w:rsidRPr="003D29ED" w:rsidRDefault="00992684" w:rsidP="00992684">
      <w:r>
        <w:rPr>
          <w:b/>
          <w:bCs/>
        </w:rPr>
        <w:t>Columns:</w:t>
      </w:r>
      <w:r>
        <w:t xml:space="preserve"> Appointment Type ID, Appointments – Long Description.</w:t>
      </w:r>
    </w:p>
    <w:p w14:paraId="381AC048" w14:textId="77777777" w:rsidR="00992684" w:rsidRDefault="00992684" w:rsidP="00992684">
      <w:pPr>
        <w:pStyle w:val="Caption"/>
      </w:pPr>
      <w:r>
        <w:t>Tab 3 – Future Appts-Participant</w:t>
      </w:r>
    </w:p>
    <w:p w14:paraId="754F6125" w14:textId="77777777" w:rsidR="00992684" w:rsidRDefault="00992684" w:rsidP="00992684">
      <w:pPr>
        <w:spacing w:before="60"/>
      </w:pPr>
      <w:r w:rsidRPr="003D29ED">
        <w:rPr>
          <w:noProof/>
        </w:rPr>
        <w:drawing>
          <wp:inline distT="0" distB="0" distL="0" distR="0" wp14:anchorId="6FB860A9" wp14:editId="0F612870">
            <wp:extent cx="5943600" cy="328930"/>
            <wp:effectExtent l="0" t="0" r="0" b="0"/>
            <wp:docPr id="2528057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05742" name="Picture 1">
                      <a:extLst>
                        <a:ext uri="{C183D7F6-B498-43B3-948B-1728B52AA6E4}">
                          <adec:decorative xmlns:adec="http://schemas.microsoft.com/office/drawing/2017/decorative" val="1"/>
                        </a:ext>
                      </a:extLst>
                    </pic:cNvPr>
                    <pic:cNvPicPr/>
                  </pic:nvPicPr>
                  <pic:blipFill>
                    <a:blip r:embed="rId273"/>
                    <a:stretch>
                      <a:fillRect/>
                    </a:stretch>
                  </pic:blipFill>
                  <pic:spPr>
                    <a:xfrm>
                      <a:off x="0" y="0"/>
                      <a:ext cx="5943600" cy="328930"/>
                    </a:xfrm>
                    <a:prstGeom prst="rect">
                      <a:avLst/>
                    </a:prstGeom>
                  </pic:spPr>
                </pic:pic>
              </a:graphicData>
            </a:graphic>
          </wp:inline>
        </w:drawing>
      </w:r>
    </w:p>
    <w:p w14:paraId="014EC43A" w14:textId="77777777" w:rsidR="00992684" w:rsidRDefault="00992684" w:rsidP="00992684">
      <w:pPr>
        <w:spacing w:before="60"/>
      </w:pPr>
      <w:r w:rsidRPr="003D29ED">
        <w:rPr>
          <w:noProof/>
        </w:rPr>
        <w:drawing>
          <wp:inline distT="0" distB="0" distL="0" distR="0" wp14:anchorId="1D58F9AD" wp14:editId="796F2308">
            <wp:extent cx="5943600" cy="387350"/>
            <wp:effectExtent l="0" t="0" r="0" b="0"/>
            <wp:docPr id="21294498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49866" name="Picture 1">
                      <a:extLst>
                        <a:ext uri="{C183D7F6-B498-43B3-948B-1728B52AA6E4}">
                          <adec:decorative xmlns:adec="http://schemas.microsoft.com/office/drawing/2017/decorative" val="1"/>
                        </a:ext>
                      </a:extLst>
                    </pic:cNvPr>
                    <pic:cNvPicPr/>
                  </pic:nvPicPr>
                  <pic:blipFill>
                    <a:blip r:embed="rId274"/>
                    <a:stretch>
                      <a:fillRect/>
                    </a:stretch>
                  </pic:blipFill>
                  <pic:spPr>
                    <a:xfrm>
                      <a:off x="0" y="0"/>
                      <a:ext cx="5943600" cy="387350"/>
                    </a:xfrm>
                    <a:prstGeom prst="rect">
                      <a:avLst/>
                    </a:prstGeom>
                  </pic:spPr>
                </pic:pic>
              </a:graphicData>
            </a:graphic>
          </wp:inline>
        </w:drawing>
      </w:r>
    </w:p>
    <w:p w14:paraId="45CA9B3E" w14:textId="77777777" w:rsidR="00992684" w:rsidRPr="003D29ED" w:rsidRDefault="00992684" w:rsidP="00992684">
      <w:pPr>
        <w:spacing w:before="60"/>
      </w:pPr>
      <w:r>
        <w:rPr>
          <w:b/>
          <w:bCs/>
        </w:rPr>
        <w:t>Columns:</w:t>
      </w:r>
      <w:r>
        <w:t xml:space="preserve"> Firstname, Appointmentdate, Appointmenttime, Servicesiteid, Telephone1, Telephone2, Comment2, Emailaddress, Language2 (description), Language2 (code), Statewicid, Householdid, Appointmenttypeid, Description (appointment), Language1 (description), Language1 (code), Authrepfirstname.</w:t>
      </w:r>
    </w:p>
    <w:p w14:paraId="08B27FE1" w14:textId="77777777" w:rsidR="00992684" w:rsidRDefault="00992684" w:rsidP="00992684">
      <w:pPr>
        <w:pStyle w:val="Caption"/>
      </w:pPr>
      <w:r>
        <w:t>Tab 4 – Future Appts-Auth Rep</w:t>
      </w:r>
    </w:p>
    <w:p w14:paraId="42E09E53" w14:textId="77777777" w:rsidR="00992684" w:rsidRDefault="00992684" w:rsidP="00992684">
      <w:pPr>
        <w:spacing w:before="60"/>
      </w:pPr>
      <w:r w:rsidRPr="003D29ED">
        <w:rPr>
          <w:noProof/>
        </w:rPr>
        <w:drawing>
          <wp:inline distT="0" distB="0" distL="0" distR="0" wp14:anchorId="379FEB29" wp14:editId="0D0D441D">
            <wp:extent cx="5943600" cy="328930"/>
            <wp:effectExtent l="0" t="0" r="0" b="0"/>
            <wp:docPr id="11795870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87007" name="Picture 1">
                      <a:extLst>
                        <a:ext uri="{C183D7F6-B498-43B3-948B-1728B52AA6E4}">
                          <adec:decorative xmlns:adec="http://schemas.microsoft.com/office/drawing/2017/decorative" val="1"/>
                        </a:ext>
                      </a:extLst>
                    </pic:cNvPr>
                    <pic:cNvPicPr/>
                  </pic:nvPicPr>
                  <pic:blipFill>
                    <a:blip r:embed="rId275"/>
                    <a:stretch>
                      <a:fillRect/>
                    </a:stretch>
                  </pic:blipFill>
                  <pic:spPr>
                    <a:xfrm>
                      <a:off x="0" y="0"/>
                      <a:ext cx="5943600" cy="328930"/>
                    </a:xfrm>
                    <a:prstGeom prst="rect">
                      <a:avLst/>
                    </a:prstGeom>
                  </pic:spPr>
                </pic:pic>
              </a:graphicData>
            </a:graphic>
          </wp:inline>
        </w:drawing>
      </w:r>
    </w:p>
    <w:p w14:paraId="3E26A9D9" w14:textId="77777777" w:rsidR="00992684" w:rsidRPr="003D29ED" w:rsidRDefault="00992684" w:rsidP="00992684">
      <w:r w:rsidRPr="003D29ED">
        <w:rPr>
          <w:noProof/>
        </w:rPr>
        <w:drawing>
          <wp:inline distT="0" distB="0" distL="0" distR="0" wp14:anchorId="50FAB333" wp14:editId="3CB97AE0">
            <wp:extent cx="4066032" cy="328676"/>
            <wp:effectExtent l="0" t="0" r="0" b="0"/>
            <wp:docPr id="4733178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17833" name="Picture 1">
                      <a:extLst>
                        <a:ext uri="{C183D7F6-B498-43B3-948B-1728B52AA6E4}">
                          <adec:decorative xmlns:adec="http://schemas.microsoft.com/office/drawing/2017/decorative" val="1"/>
                        </a:ext>
                      </a:extLst>
                    </pic:cNvPr>
                    <pic:cNvPicPr/>
                  </pic:nvPicPr>
                  <pic:blipFill>
                    <a:blip r:embed="rId276"/>
                    <a:stretch>
                      <a:fillRect/>
                    </a:stretch>
                  </pic:blipFill>
                  <pic:spPr>
                    <a:xfrm>
                      <a:off x="0" y="0"/>
                      <a:ext cx="4066032" cy="328676"/>
                    </a:xfrm>
                    <a:prstGeom prst="rect">
                      <a:avLst/>
                    </a:prstGeom>
                  </pic:spPr>
                </pic:pic>
              </a:graphicData>
            </a:graphic>
          </wp:inline>
        </w:drawing>
      </w:r>
    </w:p>
    <w:p w14:paraId="6C4EBF8C" w14:textId="77777777" w:rsidR="00992684" w:rsidRPr="003D29ED" w:rsidRDefault="00992684" w:rsidP="00992684">
      <w:pPr>
        <w:spacing w:before="60"/>
      </w:pPr>
      <w:r>
        <w:rPr>
          <w:b/>
          <w:bCs/>
        </w:rPr>
        <w:t>Columns:</w:t>
      </w:r>
      <w:r>
        <w:t xml:space="preserve"> Authrepfirstname, Appointmentdate, Appointmenttime, Servicesiteid, Telephone1, Telephone2, Comment2, Emailaddress, Language2 (description), Language2 (code), Statewicid, Householdid, Appointmenttypeid, Description (appointment), Language1 (description), Language1 (code), Authrepfirstname.</w:t>
      </w:r>
    </w:p>
    <w:p w14:paraId="24175645" w14:textId="77777777" w:rsidR="00992684" w:rsidRDefault="00992684" w:rsidP="00992684">
      <w:pPr>
        <w:pStyle w:val="Heading3"/>
      </w:pPr>
      <w:bookmarkStart w:id="175" w:name="_Toc235422908"/>
      <w:bookmarkStart w:id="176" w:name="_Toc244010827"/>
      <w:r>
        <w:t>One Call: Missed Appointments</w:t>
      </w:r>
      <w:bookmarkEnd w:id="175"/>
      <w:bookmarkEnd w:id="176"/>
    </w:p>
    <w:p w14:paraId="2E556B03" w14:textId="77777777" w:rsidR="00992684" w:rsidRDefault="00992684" w:rsidP="00992684">
      <w:r>
        <w:t>Revised Feb. 18, 2026</w:t>
      </w:r>
    </w:p>
    <w:p w14:paraId="1DF712AE" w14:textId="77777777" w:rsidR="00992684" w:rsidRDefault="00992684" w:rsidP="00992684">
      <w:pPr>
        <w:pStyle w:val="Heading4"/>
      </w:pPr>
      <w:r>
        <w:t>Overview</w:t>
      </w:r>
    </w:p>
    <w:p w14:paraId="2A9466B8" w14:textId="77777777" w:rsidR="00992684" w:rsidRDefault="00992684" w:rsidP="00992684">
      <w:r>
        <w:t xml:space="preserve">This report provides a list of participants who belong to the specified agency, have a specified response for a local use question, and missed an appointment scheduled during the specified time period. An OPTIONAL input control allows the report user to filter the report for specific types of appointments. </w:t>
      </w:r>
    </w:p>
    <w:p w14:paraId="1A355B97" w14:textId="77777777" w:rsidR="00992684" w:rsidRDefault="00992684" w:rsidP="00992684">
      <w:r>
        <w:t>This report was originally developed for agencies participating in the One Call automated messaging project and using a local use question to record whether the participant is opting in. Some of the output formatting is specific to One Call. However, technically, it can be used for any local use question since it is based on the answer IDs and no longer on the position of the question.</w:t>
      </w:r>
    </w:p>
    <w:p w14:paraId="0C0772EB" w14:textId="77777777" w:rsidR="00992684" w:rsidRDefault="00992684" w:rsidP="00992684">
      <w:pPr>
        <w:pStyle w:val="Heading4"/>
      </w:pPr>
      <w:r>
        <w:t>Some uses</w:t>
      </w:r>
    </w:p>
    <w:p w14:paraId="14D06AA7" w14:textId="77777777" w:rsidR="00992684" w:rsidRPr="003D29ED" w:rsidRDefault="00992684" w:rsidP="00992684">
      <w:r>
        <w:t>Identify participants who have an answer selected for a local use question and a future appointment scheduled for outreach.</w:t>
      </w:r>
    </w:p>
    <w:p w14:paraId="1A9854DF" w14:textId="77777777" w:rsidR="00992684" w:rsidRDefault="00992684" w:rsidP="00992684">
      <w:pPr>
        <w:pStyle w:val="Heading4"/>
      </w:pPr>
      <w:r>
        <w:lastRenderedPageBreak/>
        <w:t>Prompts</w:t>
      </w:r>
    </w:p>
    <w:p w14:paraId="60FCBE6F" w14:textId="77777777" w:rsidR="00992684" w:rsidRDefault="00992684" w:rsidP="009264CD">
      <w:pPr>
        <w:pStyle w:val="ListParagraph"/>
      </w:pPr>
      <w:r>
        <w:t>Agency ID – agency where the participant currently belongs.</w:t>
      </w:r>
    </w:p>
    <w:p w14:paraId="5B2296D8" w14:textId="77777777" w:rsidR="00992684" w:rsidRDefault="00992684" w:rsidP="009264CD">
      <w:pPr>
        <w:pStyle w:val="ListParagraph"/>
      </w:pPr>
      <w:r>
        <w:t>Start Date – the first date in the time period during which the appointments are scheduled.</w:t>
      </w:r>
    </w:p>
    <w:p w14:paraId="5901B33C" w14:textId="77777777" w:rsidR="00992684" w:rsidRDefault="00992684" w:rsidP="009264CD">
      <w:pPr>
        <w:pStyle w:val="ListParagraph"/>
      </w:pPr>
      <w:r>
        <w:t>End Date – the last date in the time period during which the appointments are scheduled.</w:t>
      </w:r>
    </w:p>
    <w:p w14:paraId="3145EBAD" w14:textId="77777777" w:rsidR="00992684" w:rsidRDefault="00992684" w:rsidP="009264CD">
      <w:pPr>
        <w:pStyle w:val="ListParagraph"/>
      </w:pPr>
      <w:r>
        <w:t>Answer ID(s) – the codes associated with answers to a specific local use question.</w:t>
      </w:r>
    </w:p>
    <w:p w14:paraId="626F0E62" w14:textId="77777777" w:rsidR="00992684" w:rsidRDefault="00992684" w:rsidP="00992684">
      <w:pPr>
        <w:pStyle w:val="Heading4"/>
      </w:pPr>
      <w:r>
        <w:t>Report outputs</w:t>
      </w:r>
    </w:p>
    <w:p w14:paraId="5987AAD4" w14:textId="77777777" w:rsidR="00992684" w:rsidRDefault="00992684" w:rsidP="00992684">
      <w:pPr>
        <w:pStyle w:val="Caption"/>
      </w:pPr>
      <w:r>
        <w:t>Tab 1 – Reference-Answer IDs</w:t>
      </w:r>
    </w:p>
    <w:p w14:paraId="44B17011" w14:textId="77777777" w:rsidR="00992684" w:rsidRDefault="00992684" w:rsidP="00992684">
      <w:pPr>
        <w:pStyle w:val="Caption"/>
        <w:spacing w:before="60"/>
      </w:pPr>
      <w:r w:rsidRPr="00195A2C">
        <w:rPr>
          <w:noProof/>
        </w:rPr>
        <w:drawing>
          <wp:inline distT="0" distB="0" distL="0" distR="0" wp14:anchorId="32ABCAED" wp14:editId="0394C0FD">
            <wp:extent cx="4741926" cy="699643"/>
            <wp:effectExtent l="0" t="0" r="1905" b="5715"/>
            <wp:docPr id="10646544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33713" name="Picture 1">
                      <a:extLst>
                        <a:ext uri="{C183D7F6-B498-43B3-948B-1728B52AA6E4}">
                          <adec:decorative xmlns:adec="http://schemas.microsoft.com/office/drawing/2017/decorative" val="1"/>
                        </a:ext>
                      </a:extLst>
                    </pic:cNvPr>
                    <pic:cNvPicPr/>
                  </pic:nvPicPr>
                  <pic:blipFill>
                    <a:blip r:embed="rId271"/>
                    <a:stretch>
                      <a:fillRect/>
                    </a:stretch>
                  </pic:blipFill>
                  <pic:spPr>
                    <a:xfrm>
                      <a:off x="0" y="0"/>
                      <a:ext cx="4741926" cy="699643"/>
                    </a:xfrm>
                    <a:prstGeom prst="rect">
                      <a:avLst/>
                    </a:prstGeom>
                  </pic:spPr>
                </pic:pic>
              </a:graphicData>
            </a:graphic>
          </wp:inline>
        </w:drawing>
      </w:r>
    </w:p>
    <w:p w14:paraId="662508FA" w14:textId="77777777" w:rsidR="00992684" w:rsidRDefault="00992684" w:rsidP="00992684">
      <w:r>
        <w:rPr>
          <w:b/>
          <w:bCs/>
        </w:rPr>
        <w:t>Columns:</w:t>
      </w:r>
      <w:r>
        <w:t xml:space="preserve"> Answer ID, Question’s WIC Type, Answer.</w:t>
      </w:r>
    </w:p>
    <w:p w14:paraId="35D63FA1" w14:textId="77777777" w:rsidR="00992684" w:rsidRPr="003D29ED" w:rsidRDefault="00992684" w:rsidP="00992684">
      <w:r>
        <w:rPr>
          <w:b/>
          <w:bCs/>
        </w:rPr>
        <w:t xml:space="preserve">Grouped by: </w:t>
      </w:r>
      <w:r>
        <w:t>Local use question.</w:t>
      </w:r>
    </w:p>
    <w:p w14:paraId="7753D109" w14:textId="77777777" w:rsidR="00992684" w:rsidRDefault="00992684" w:rsidP="00992684">
      <w:pPr>
        <w:pStyle w:val="Caption"/>
      </w:pPr>
      <w:r>
        <w:t>Tab 2 – Reference-Appt Types</w:t>
      </w:r>
    </w:p>
    <w:p w14:paraId="65874665" w14:textId="77777777" w:rsidR="00992684" w:rsidRPr="00D73D88" w:rsidRDefault="00992684" w:rsidP="00992684">
      <w:r w:rsidRPr="00D73D88">
        <w:rPr>
          <w:noProof/>
        </w:rPr>
        <w:drawing>
          <wp:inline distT="0" distB="0" distL="0" distR="0" wp14:anchorId="7CBC6A0C" wp14:editId="633D3AC7">
            <wp:extent cx="4136898" cy="535813"/>
            <wp:effectExtent l="0" t="0" r="0" b="0"/>
            <wp:docPr id="19552162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52210" name="Picture 1">
                      <a:extLst>
                        <a:ext uri="{C183D7F6-B498-43B3-948B-1728B52AA6E4}">
                          <adec:decorative xmlns:adec="http://schemas.microsoft.com/office/drawing/2017/decorative" val="1"/>
                        </a:ext>
                      </a:extLst>
                    </pic:cNvPr>
                    <pic:cNvPicPr/>
                  </pic:nvPicPr>
                  <pic:blipFill>
                    <a:blip r:embed="rId272"/>
                    <a:stretch>
                      <a:fillRect/>
                    </a:stretch>
                  </pic:blipFill>
                  <pic:spPr>
                    <a:xfrm>
                      <a:off x="0" y="0"/>
                      <a:ext cx="4136898" cy="535813"/>
                    </a:xfrm>
                    <a:prstGeom prst="rect">
                      <a:avLst/>
                    </a:prstGeom>
                  </pic:spPr>
                </pic:pic>
              </a:graphicData>
            </a:graphic>
          </wp:inline>
        </w:drawing>
      </w:r>
    </w:p>
    <w:p w14:paraId="11A481E9" w14:textId="77777777" w:rsidR="00992684" w:rsidRPr="003D29ED" w:rsidRDefault="00992684" w:rsidP="00992684">
      <w:r>
        <w:rPr>
          <w:b/>
          <w:bCs/>
        </w:rPr>
        <w:t>Columns:</w:t>
      </w:r>
      <w:r>
        <w:t xml:space="preserve"> Appointment Type ID, Appointments – Long Description.</w:t>
      </w:r>
    </w:p>
    <w:p w14:paraId="6F188CBA" w14:textId="77777777" w:rsidR="00992684" w:rsidRDefault="00992684" w:rsidP="00992684">
      <w:pPr>
        <w:pStyle w:val="Caption"/>
      </w:pPr>
      <w:r>
        <w:t>Tab 3 – Missed Appts</w:t>
      </w:r>
    </w:p>
    <w:p w14:paraId="1BDBA78B" w14:textId="77777777" w:rsidR="00992684" w:rsidRDefault="00992684" w:rsidP="00992684">
      <w:pPr>
        <w:spacing w:before="60"/>
      </w:pPr>
      <w:r w:rsidRPr="002572E0">
        <w:rPr>
          <w:noProof/>
        </w:rPr>
        <w:drawing>
          <wp:inline distT="0" distB="0" distL="0" distR="0" wp14:anchorId="3F04DE34" wp14:editId="38CD38AC">
            <wp:extent cx="5943600" cy="352425"/>
            <wp:effectExtent l="0" t="0" r="0" b="9525"/>
            <wp:docPr id="2934871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87128" name="Picture 1">
                      <a:extLst>
                        <a:ext uri="{C183D7F6-B498-43B3-948B-1728B52AA6E4}">
                          <adec:decorative xmlns:adec="http://schemas.microsoft.com/office/drawing/2017/decorative" val="1"/>
                        </a:ext>
                      </a:extLst>
                    </pic:cNvPr>
                    <pic:cNvPicPr/>
                  </pic:nvPicPr>
                  <pic:blipFill>
                    <a:blip r:embed="rId277"/>
                    <a:stretch>
                      <a:fillRect/>
                    </a:stretch>
                  </pic:blipFill>
                  <pic:spPr>
                    <a:xfrm>
                      <a:off x="0" y="0"/>
                      <a:ext cx="5943600" cy="352425"/>
                    </a:xfrm>
                    <a:prstGeom prst="rect">
                      <a:avLst/>
                    </a:prstGeom>
                  </pic:spPr>
                </pic:pic>
              </a:graphicData>
            </a:graphic>
          </wp:inline>
        </w:drawing>
      </w:r>
    </w:p>
    <w:p w14:paraId="54B74F98" w14:textId="77777777" w:rsidR="00992684" w:rsidRDefault="00992684" w:rsidP="00992684">
      <w:pPr>
        <w:spacing w:before="60"/>
      </w:pPr>
      <w:r w:rsidRPr="002572E0">
        <w:rPr>
          <w:noProof/>
        </w:rPr>
        <w:drawing>
          <wp:inline distT="0" distB="0" distL="0" distR="0" wp14:anchorId="3403F8C6" wp14:editId="176B990D">
            <wp:extent cx="5943600" cy="342900"/>
            <wp:effectExtent l="0" t="0" r="0" b="0"/>
            <wp:docPr id="14423415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41573" name="Picture 1">
                      <a:extLst>
                        <a:ext uri="{C183D7F6-B498-43B3-948B-1728B52AA6E4}">
                          <adec:decorative xmlns:adec="http://schemas.microsoft.com/office/drawing/2017/decorative" val="1"/>
                        </a:ext>
                      </a:extLst>
                    </pic:cNvPr>
                    <pic:cNvPicPr/>
                  </pic:nvPicPr>
                  <pic:blipFill>
                    <a:blip r:embed="rId278"/>
                    <a:stretch>
                      <a:fillRect/>
                    </a:stretch>
                  </pic:blipFill>
                  <pic:spPr>
                    <a:xfrm>
                      <a:off x="0" y="0"/>
                      <a:ext cx="5943600" cy="342900"/>
                    </a:xfrm>
                    <a:prstGeom prst="rect">
                      <a:avLst/>
                    </a:prstGeom>
                  </pic:spPr>
                </pic:pic>
              </a:graphicData>
            </a:graphic>
          </wp:inline>
        </w:drawing>
      </w:r>
    </w:p>
    <w:p w14:paraId="17755ABB" w14:textId="77777777" w:rsidR="00992684" w:rsidRDefault="00992684" w:rsidP="00992684">
      <w:pPr>
        <w:spacing w:before="60"/>
      </w:pPr>
      <w:r>
        <w:rPr>
          <w:b/>
          <w:bCs/>
        </w:rPr>
        <w:t>Columns:</w:t>
      </w:r>
      <w:r>
        <w:t xml:space="preserve"> Firstname, Appointmentdate, Appointmenttime, Servicesiteid, Telephone1, Telephone2, Comment2, Emailaddress, Language2 (description), Language2 (code), Statewicid, Householdid, Appointmenttypeid, Description (appointment), Language1 (description), Language1 (code), Authrepfirstname.</w:t>
      </w:r>
    </w:p>
    <w:p w14:paraId="0C26699D" w14:textId="77777777" w:rsidR="00992684" w:rsidRDefault="00992684" w:rsidP="00992684">
      <w:pPr>
        <w:pStyle w:val="Heading3"/>
      </w:pPr>
      <w:bookmarkStart w:id="177" w:name="_Toc235422909"/>
      <w:bookmarkStart w:id="178" w:name="_Toc244010828"/>
      <w:r>
        <w:t>One Call: Roster</w:t>
      </w:r>
      <w:bookmarkEnd w:id="177"/>
      <w:bookmarkEnd w:id="178"/>
    </w:p>
    <w:p w14:paraId="38AE6FEC" w14:textId="77777777" w:rsidR="00992684" w:rsidRDefault="00992684" w:rsidP="00992684">
      <w:r>
        <w:t>Revised April 2, 2026</w:t>
      </w:r>
    </w:p>
    <w:p w14:paraId="170879F1" w14:textId="77777777" w:rsidR="00992684" w:rsidRDefault="00992684" w:rsidP="00992684">
      <w:pPr>
        <w:pStyle w:val="Heading4"/>
      </w:pPr>
      <w:r>
        <w:t>Overview</w:t>
      </w:r>
    </w:p>
    <w:p w14:paraId="3B3AD7C9" w14:textId="77777777" w:rsidR="00992684" w:rsidRDefault="00992684" w:rsidP="00992684">
      <w:r>
        <w:t xml:space="preserve">This report provides four lists of participants who belong to the specified agency and have a specified response for a local use question that was answered during the specified dates. The Roster lists include all participants; the CurrentCert lists only include participants in a current certification as of today’s date. The two Roster and </w:t>
      </w:r>
      <w:r>
        <w:lastRenderedPageBreak/>
        <w:t>CurrentCert lists are the same except for each has a tab with Comment 1 and Comment 2. An OPTIONAL input control allows the report user to filter all tabs by clinic.</w:t>
      </w:r>
    </w:p>
    <w:p w14:paraId="5B750D90" w14:textId="77777777" w:rsidR="00992684" w:rsidRDefault="00992684" w:rsidP="00992684">
      <w:r>
        <w:t>This report was originally developed for agencies participating in the One Call automated messaging project and using a local use question to record whether the participant is opting in. Some of the output formatting is specific to One Call. However, technically, it can be used for any local use question since it is based on the Answer IDs and no longer on the position of the question.</w:t>
      </w:r>
    </w:p>
    <w:p w14:paraId="34963B75" w14:textId="77777777" w:rsidR="00992684" w:rsidRDefault="00992684" w:rsidP="00992684">
      <w:pPr>
        <w:pStyle w:val="Heading4"/>
      </w:pPr>
      <w:r>
        <w:t>Some uses</w:t>
      </w:r>
    </w:p>
    <w:p w14:paraId="0273D1CC" w14:textId="77777777" w:rsidR="00992684" w:rsidRDefault="00992684" w:rsidP="00992684">
      <w:pPr>
        <w:pStyle w:val="ListBullet"/>
        <w:ind w:left="360" w:hanging="360"/>
      </w:pPr>
      <w:r>
        <w:t>Contact participants who have an answer selected for a local use question.</w:t>
      </w:r>
    </w:p>
    <w:p w14:paraId="30442DDE" w14:textId="77777777" w:rsidR="00992684" w:rsidRDefault="00992684" w:rsidP="00992684">
      <w:pPr>
        <w:pStyle w:val="Heading4"/>
      </w:pPr>
      <w:r>
        <w:t>Prompts</w:t>
      </w:r>
    </w:p>
    <w:p w14:paraId="42A05E50" w14:textId="77777777" w:rsidR="00992684" w:rsidRDefault="00992684" w:rsidP="009264CD">
      <w:pPr>
        <w:pStyle w:val="ListParagraph"/>
      </w:pPr>
      <w:r>
        <w:t>Agency ID – agency where the participant currently belongs.</w:t>
      </w:r>
    </w:p>
    <w:p w14:paraId="1D4F0A8A" w14:textId="77777777" w:rsidR="00992684" w:rsidRDefault="00992684" w:rsidP="009264CD">
      <w:pPr>
        <w:pStyle w:val="ListParagraph"/>
      </w:pPr>
      <w:r>
        <w:t>Start Date – the first date in the time period during which a specified answer was selected.</w:t>
      </w:r>
    </w:p>
    <w:p w14:paraId="7C54240D" w14:textId="77777777" w:rsidR="00992684" w:rsidRDefault="00992684" w:rsidP="009264CD">
      <w:pPr>
        <w:pStyle w:val="ListParagraph"/>
      </w:pPr>
      <w:r>
        <w:t>End Date – the last date in the time period during which a specified answer was selected.</w:t>
      </w:r>
    </w:p>
    <w:p w14:paraId="42F7F159" w14:textId="77777777" w:rsidR="00992684" w:rsidRDefault="00992684" w:rsidP="009264CD">
      <w:pPr>
        <w:pStyle w:val="ListParagraph"/>
      </w:pPr>
      <w:r>
        <w:t>Answer ID(s) – the codes associated with answers to a specific local use question.</w:t>
      </w:r>
    </w:p>
    <w:p w14:paraId="3CF2A917" w14:textId="77777777" w:rsidR="00992684" w:rsidRDefault="00992684" w:rsidP="00992684">
      <w:pPr>
        <w:pStyle w:val="Heading4"/>
      </w:pPr>
      <w:r>
        <w:t>Report outputs</w:t>
      </w:r>
    </w:p>
    <w:p w14:paraId="444DB551" w14:textId="77777777" w:rsidR="00992684" w:rsidRDefault="00992684" w:rsidP="00992684">
      <w:pPr>
        <w:pStyle w:val="Caption"/>
      </w:pPr>
      <w:r>
        <w:t>Tab 1 – Reference-Answer IDs</w:t>
      </w:r>
    </w:p>
    <w:p w14:paraId="7431B5B8" w14:textId="77777777" w:rsidR="00992684" w:rsidRDefault="00992684" w:rsidP="00992684">
      <w:pPr>
        <w:pStyle w:val="Caption"/>
        <w:spacing w:before="60"/>
      </w:pPr>
      <w:r w:rsidRPr="0019656E">
        <w:rPr>
          <w:noProof/>
        </w:rPr>
        <w:drawing>
          <wp:inline distT="0" distB="0" distL="0" distR="0" wp14:anchorId="15DB4864" wp14:editId="1874CE71">
            <wp:extent cx="4793488" cy="772795"/>
            <wp:effectExtent l="0" t="0" r="7620" b="8255"/>
            <wp:docPr id="2668556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55642" name="Picture 1">
                      <a:extLst>
                        <a:ext uri="{C183D7F6-B498-43B3-948B-1728B52AA6E4}">
                          <adec:decorative xmlns:adec="http://schemas.microsoft.com/office/drawing/2017/decorative" val="1"/>
                        </a:ext>
                      </a:extLst>
                    </pic:cNvPr>
                    <pic:cNvPicPr/>
                  </pic:nvPicPr>
                  <pic:blipFill>
                    <a:blip r:embed="rId279"/>
                    <a:stretch>
                      <a:fillRect/>
                    </a:stretch>
                  </pic:blipFill>
                  <pic:spPr>
                    <a:xfrm>
                      <a:off x="0" y="0"/>
                      <a:ext cx="4793488" cy="772795"/>
                    </a:xfrm>
                    <a:prstGeom prst="rect">
                      <a:avLst/>
                    </a:prstGeom>
                  </pic:spPr>
                </pic:pic>
              </a:graphicData>
            </a:graphic>
          </wp:inline>
        </w:drawing>
      </w:r>
    </w:p>
    <w:p w14:paraId="3215571F" w14:textId="77777777" w:rsidR="00992684" w:rsidRDefault="00992684" w:rsidP="00992684">
      <w:r>
        <w:rPr>
          <w:b/>
          <w:bCs/>
        </w:rPr>
        <w:t>Columns:</w:t>
      </w:r>
      <w:r>
        <w:t xml:space="preserve"> Answer ID, Question’s WIC Type, Answer, Answer in Use, Question in Use.</w:t>
      </w:r>
    </w:p>
    <w:p w14:paraId="77BBFCBA" w14:textId="77777777" w:rsidR="00992684" w:rsidRPr="003D29ED" w:rsidRDefault="00992684" w:rsidP="00992684">
      <w:r>
        <w:rPr>
          <w:b/>
          <w:bCs/>
        </w:rPr>
        <w:t xml:space="preserve">Grouped by: </w:t>
      </w:r>
      <w:r>
        <w:t>Local use question.</w:t>
      </w:r>
    </w:p>
    <w:p w14:paraId="01DB5BD1" w14:textId="77777777" w:rsidR="00992684" w:rsidRDefault="00992684" w:rsidP="00992684">
      <w:pPr>
        <w:pStyle w:val="Caption"/>
      </w:pPr>
      <w:r>
        <w:t>Tabs 2 and 4-Roster-Comment2 and CurrentCert-Comment2</w:t>
      </w:r>
    </w:p>
    <w:p w14:paraId="575E184C" w14:textId="77777777" w:rsidR="00992684" w:rsidRDefault="00992684" w:rsidP="00992684">
      <w:pPr>
        <w:spacing w:before="60"/>
      </w:pPr>
      <w:r w:rsidRPr="0019656E">
        <w:rPr>
          <w:noProof/>
        </w:rPr>
        <w:drawing>
          <wp:inline distT="0" distB="0" distL="0" distR="0" wp14:anchorId="54207BAC" wp14:editId="2E5303D6">
            <wp:extent cx="5943600" cy="323850"/>
            <wp:effectExtent l="0" t="0" r="0" b="0"/>
            <wp:docPr id="5953932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93243" name="Picture 1">
                      <a:extLst>
                        <a:ext uri="{C183D7F6-B498-43B3-948B-1728B52AA6E4}">
                          <adec:decorative xmlns:adec="http://schemas.microsoft.com/office/drawing/2017/decorative" val="1"/>
                        </a:ext>
                      </a:extLst>
                    </pic:cNvPr>
                    <pic:cNvPicPr/>
                  </pic:nvPicPr>
                  <pic:blipFill>
                    <a:blip r:embed="rId280"/>
                    <a:stretch>
                      <a:fillRect/>
                    </a:stretch>
                  </pic:blipFill>
                  <pic:spPr>
                    <a:xfrm>
                      <a:off x="0" y="0"/>
                      <a:ext cx="5943600" cy="323850"/>
                    </a:xfrm>
                    <a:prstGeom prst="rect">
                      <a:avLst/>
                    </a:prstGeom>
                  </pic:spPr>
                </pic:pic>
              </a:graphicData>
            </a:graphic>
          </wp:inline>
        </w:drawing>
      </w:r>
    </w:p>
    <w:p w14:paraId="4FD6FE5E" w14:textId="77777777" w:rsidR="00992684" w:rsidRPr="003D29ED" w:rsidRDefault="00992684" w:rsidP="00992684">
      <w:pPr>
        <w:spacing w:before="60"/>
      </w:pPr>
      <w:r>
        <w:rPr>
          <w:b/>
          <w:bCs/>
        </w:rPr>
        <w:t>Columns:</w:t>
      </w:r>
      <w:r>
        <w:t xml:space="preserve"> Firstname, Servicesiteid, Telephone1, Telphone2, Comment2, Emailaddress, Language1, Language1, Statewicid, Householdid, Wicstatus, Answer Date, Authrepfirstname.</w:t>
      </w:r>
    </w:p>
    <w:p w14:paraId="05E93611" w14:textId="77777777" w:rsidR="00992684" w:rsidRDefault="00992684" w:rsidP="00992684">
      <w:pPr>
        <w:pStyle w:val="Caption"/>
      </w:pPr>
      <w:r>
        <w:t>Tabs 3 and 5-Roster-Comment1 and CurrentCert-Comment1</w:t>
      </w:r>
    </w:p>
    <w:p w14:paraId="5ECBDC73" w14:textId="77777777" w:rsidR="00992684" w:rsidRDefault="00992684" w:rsidP="00992684">
      <w:pPr>
        <w:spacing w:before="60"/>
      </w:pPr>
      <w:r w:rsidRPr="0019656E">
        <w:rPr>
          <w:noProof/>
        </w:rPr>
        <w:drawing>
          <wp:inline distT="0" distB="0" distL="0" distR="0" wp14:anchorId="03953948" wp14:editId="0EC336D5">
            <wp:extent cx="5943600" cy="323850"/>
            <wp:effectExtent l="0" t="0" r="0" b="0"/>
            <wp:docPr id="8480304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30468" name="Picture 1">
                      <a:extLst>
                        <a:ext uri="{C183D7F6-B498-43B3-948B-1728B52AA6E4}">
                          <adec:decorative xmlns:adec="http://schemas.microsoft.com/office/drawing/2017/decorative" val="1"/>
                        </a:ext>
                      </a:extLst>
                    </pic:cNvPr>
                    <pic:cNvPicPr/>
                  </pic:nvPicPr>
                  <pic:blipFill>
                    <a:blip r:embed="rId281"/>
                    <a:stretch>
                      <a:fillRect/>
                    </a:stretch>
                  </pic:blipFill>
                  <pic:spPr>
                    <a:xfrm>
                      <a:off x="0" y="0"/>
                      <a:ext cx="5943600" cy="323850"/>
                    </a:xfrm>
                    <a:prstGeom prst="rect">
                      <a:avLst/>
                    </a:prstGeom>
                  </pic:spPr>
                </pic:pic>
              </a:graphicData>
            </a:graphic>
          </wp:inline>
        </w:drawing>
      </w:r>
    </w:p>
    <w:p w14:paraId="4DD52369" w14:textId="77777777" w:rsidR="00992684" w:rsidRPr="003D29ED" w:rsidRDefault="00992684" w:rsidP="00992684">
      <w:pPr>
        <w:spacing w:before="60"/>
      </w:pPr>
      <w:r>
        <w:rPr>
          <w:b/>
          <w:bCs/>
        </w:rPr>
        <w:t>Columns:</w:t>
      </w:r>
      <w:r>
        <w:t xml:space="preserve"> Firstname, Servicesiteid, Telephone1, Telphone2, Comment1, Emailaddress, Language1, Language1, Statewicid, Householdid, Wicstatus, Answer Date, Authrepfirstname.</w:t>
      </w:r>
    </w:p>
    <w:p w14:paraId="79B4DB6F"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79" w:name="_Toc235422910"/>
      <w:r>
        <w:br w:type="page"/>
      </w:r>
    </w:p>
    <w:p w14:paraId="5144FF22" w14:textId="052BBB16" w:rsidR="00992684" w:rsidRDefault="00992684" w:rsidP="00992684">
      <w:pPr>
        <w:pStyle w:val="Heading2"/>
      </w:pPr>
      <w:bookmarkStart w:id="180" w:name="_Toc244010829"/>
      <w:r>
        <w:lastRenderedPageBreak/>
        <w:t>Outreach &amp; Retention</w:t>
      </w:r>
      <w:bookmarkEnd w:id="179"/>
      <w:bookmarkEnd w:id="180"/>
    </w:p>
    <w:p w14:paraId="5EFC9E1B" w14:textId="77777777" w:rsidR="00992684" w:rsidRDefault="00992684" w:rsidP="00992684">
      <w:pPr>
        <w:pStyle w:val="Heading3"/>
      </w:pPr>
      <w:bookmarkStart w:id="181" w:name="_Toc235422911"/>
      <w:bookmarkStart w:id="182" w:name="_Toc244010830"/>
      <w:r>
        <w:t>Count of Infants Recertified at One Year</w:t>
      </w:r>
      <w:bookmarkEnd w:id="181"/>
      <w:bookmarkEnd w:id="182"/>
    </w:p>
    <w:p w14:paraId="1C4A5B16" w14:textId="77777777" w:rsidR="00992684" w:rsidRDefault="00992684" w:rsidP="00992684">
      <w:r>
        <w:t>Revised June 3, 2025</w:t>
      </w:r>
    </w:p>
    <w:p w14:paraId="6B951655" w14:textId="77777777" w:rsidR="00992684" w:rsidRDefault="00992684" w:rsidP="00992684">
      <w:pPr>
        <w:pStyle w:val="Heading4"/>
      </w:pPr>
      <w:r>
        <w:t>Overview</w:t>
      </w:r>
    </w:p>
    <w:p w14:paraId="5186B5B0" w14:textId="77777777" w:rsidR="00992684" w:rsidRDefault="00992684" w:rsidP="00992684">
      <w:r>
        <w:t xml:space="preserve">A count and percentage of infants originally certified before 7 months at the specified agency who were recertified at one year. The output includes basic lists of infants certified before 7 months, not recertified, and infants certified at or after 7 months of age (who are excluded from the counts). </w:t>
      </w:r>
    </w:p>
    <w:p w14:paraId="37F4EFB0" w14:textId="77777777" w:rsidR="00992684" w:rsidRDefault="00992684" w:rsidP="00992684">
      <w:pPr>
        <w:pStyle w:val="Heading4"/>
      </w:pPr>
      <w:r>
        <w:t>Some uses</w:t>
      </w:r>
    </w:p>
    <w:p w14:paraId="4A9C091B" w14:textId="77777777" w:rsidR="00992684" w:rsidRDefault="00992684" w:rsidP="009264CD">
      <w:pPr>
        <w:pStyle w:val="ListParagraph"/>
      </w:pPr>
      <w:r>
        <w:t>Performance measures.</w:t>
      </w:r>
    </w:p>
    <w:p w14:paraId="5F16264D" w14:textId="77777777" w:rsidR="00992684" w:rsidRDefault="00992684" w:rsidP="009264CD">
      <w:pPr>
        <w:pStyle w:val="ListParagraph"/>
      </w:pPr>
      <w:r>
        <w:t>Obtain count/percentage of infants being recertified as a child.</w:t>
      </w:r>
    </w:p>
    <w:p w14:paraId="6FC83B7A" w14:textId="77777777" w:rsidR="00992684" w:rsidRDefault="00992684" w:rsidP="009264CD">
      <w:pPr>
        <w:pStyle w:val="ListParagraph"/>
      </w:pPr>
      <w:r>
        <w:t>Identify infants not recertified as a child.</w:t>
      </w:r>
    </w:p>
    <w:p w14:paraId="6F9E998C" w14:textId="77777777" w:rsidR="00992684" w:rsidRDefault="00992684" w:rsidP="009264CD">
      <w:pPr>
        <w:pStyle w:val="ListParagraph"/>
      </w:pPr>
      <w:r>
        <w:t>Identify infants certified on or after 7 months of age.</w:t>
      </w:r>
    </w:p>
    <w:p w14:paraId="32759528" w14:textId="77777777" w:rsidR="00992684" w:rsidRDefault="00992684" w:rsidP="00992684">
      <w:pPr>
        <w:pStyle w:val="Heading4"/>
      </w:pPr>
      <w:r>
        <w:t>Prompts</w:t>
      </w:r>
    </w:p>
    <w:p w14:paraId="63E7FEC3" w14:textId="77777777" w:rsidR="00992684" w:rsidRDefault="00992684" w:rsidP="009264CD">
      <w:pPr>
        <w:pStyle w:val="ListParagraph"/>
      </w:pPr>
      <w:r>
        <w:t>Agency ID – agency where the infants were originally certified.</w:t>
      </w:r>
    </w:p>
    <w:p w14:paraId="562579DF" w14:textId="77777777" w:rsidR="00992684" w:rsidRDefault="00992684" w:rsidP="009264CD">
      <w:pPr>
        <w:pStyle w:val="ListParagraph"/>
      </w:pPr>
      <w:r>
        <w:t>Start Date – the first date in the time period during which the infants were certified.</w:t>
      </w:r>
    </w:p>
    <w:p w14:paraId="76C14397" w14:textId="77777777" w:rsidR="00992684" w:rsidRDefault="00992684" w:rsidP="009264CD">
      <w:pPr>
        <w:pStyle w:val="ListParagraph"/>
      </w:pPr>
      <w:r>
        <w:t>End Date – the last date in the time period during which the infants were certified.</w:t>
      </w:r>
    </w:p>
    <w:p w14:paraId="6F4AE10D" w14:textId="77777777" w:rsidR="00992684" w:rsidRDefault="00992684" w:rsidP="00992684">
      <w:pPr>
        <w:pStyle w:val="Heading4"/>
      </w:pPr>
      <w:r>
        <w:t>Report outputs</w:t>
      </w:r>
    </w:p>
    <w:p w14:paraId="26A8B0D3" w14:textId="77777777" w:rsidR="00992684" w:rsidRDefault="00992684" w:rsidP="00992684">
      <w:pPr>
        <w:pStyle w:val="Caption"/>
      </w:pPr>
      <w:r>
        <w:t xml:space="preserve">Tab 1 – </w:t>
      </w:r>
      <w:r w:rsidRPr="003D29ED">
        <w:t>Counts</w:t>
      </w:r>
    </w:p>
    <w:p w14:paraId="3094674B" w14:textId="77777777" w:rsidR="00992684" w:rsidRDefault="00992684" w:rsidP="00992684">
      <w:pPr>
        <w:pStyle w:val="Caption"/>
        <w:spacing w:before="60"/>
      </w:pPr>
      <w:r w:rsidRPr="00FB5524">
        <w:rPr>
          <w:noProof/>
        </w:rPr>
        <w:drawing>
          <wp:inline distT="0" distB="0" distL="0" distR="0" wp14:anchorId="721B3B47" wp14:editId="19BE11F3">
            <wp:extent cx="4898898" cy="393065"/>
            <wp:effectExtent l="0" t="0" r="0" b="6985"/>
            <wp:docPr id="13116681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68130" name="Picture 1">
                      <a:extLst>
                        <a:ext uri="{C183D7F6-B498-43B3-948B-1728B52AA6E4}">
                          <adec:decorative xmlns:adec="http://schemas.microsoft.com/office/drawing/2017/decorative" val="1"/>
                        </a:ext>
                      </a:extLst>
                    </pic:cNvPr>
                    <pic:cNvPicPr/>
                  </pic:nvPicPr>
                  <pic:blipFill>
                    <a:blip r:embed="rId282"/>
                    <a:stretch>
                      <a:fillRect/>
                    </a:stretch>
                  </pic:blipFill>
                  <pic:spPr>
                    <a:xfrm>
                      <a:off x="0" y="0"/>
                      <a:ext cx="4898898" cy="393065"/>
                    </a:xfrm>
                    <a:prstGeom prst="rect">
                      <a:avLst/>
                    </a:prstGeom>
                  </pic:spPr>
                </pic:pic>
              </a:graphicData>
            </a:graphic>
          </wp:inline>
        </w:drawing>
      </w:r>
    </w:p>
    <w:p w14:paraId="484B7D84" w14:textId="77777777" w:rsidR="00992684" w:rsidRPr="003D29ED" w:rsidRDefault="00992684" w:rsidP="00992684">
      <w:r>
        <w:rPr>
          <w:b/>
          <w:bCs/>
        </w:rPr>
        <w:t>Columns:</w:t>
      </w:r>
      <w:r>
        <w:t xml:space="preserve"> Total Infants Certified (before 7 months old), Total Infants Recertified at One Year, Total Infants Not Recertified at One Year, Percentage Recertified.</w:t>
      </w:r>
    </w:p>
    <w:p w14:paraId="131AFF8E" w14:textId="77777777" w:rsidR="00992684" w:rsidRDefault="00992684" w:rsidP="00992684">
      <w:pPr>
        <w:pStyle w:val="Caption"/>
      </w:pPr>
      <w:r>
        <w:t>Tab 2 – Certified LT 7 MO</w:t>
      </w:r>
    </w:p>
    <w:p w14:paraId="0DCAB2D2" w14:textId="77777777" w:rsidR="00992684" w:rsidRDefault="00992684" w:rsidP="00992684">
      <w:r w:rsidRPr="00FB5524">
        <w:rPr>
          <w:noProof/>
        </w:rPr>
        <w:drawing>
          <wp:inline distT="0" distB="0" distL="0" distR="0" wp14:anchorId="2BC35432" wp14:editId="7F81CF7D">
            <wp:extent cx="4792853" cy="576580"/>
            <wp:effectExtent l="0" t="0" r="8255" b="0"/>
            <wp:docPr id="13530762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76245" name="Picture 1">
                      <a:extLst>
                        <a:ext uri="{C183D7F6-B498-43B3-948B-1728B52AA6E4}">
                          <adec:decorative xmlns:adec="http://schemas.microsoft.com/office/drawing/2017/decorative" val="1"/>
                        </a:ext>
                      </a:extLst>
                    </pic:cNvPr>
                    <pic:cNvPicPr/>
                  </pic:nvPicPr>
                  <pic:blipFill>
                    <a:blip r:embed="rId283"/>
                    <a:stretch>
                      <a:fillRect/>
                    </a:stretch>
                  </pic:blipFill>
                  <pic:spPr>
                    <a:xfrm>
                      <a:off x="0" y="0"/>
                      <a:ext cx="4792853" cy="576580"/>
                    </a:xfrm>
                    <a:prstGeom prst="rect">
                      <a:avLst/>
                    </a:prstGeom>
                  </pic:spPr>
                </pic:pic>
              </a:graphicData>
            </a:graphic>
          </wp:inline>
        </w:drawing>
      </w:r>
    </w:p>
    <w:p w14:paraId="343AD9AA" w14:textId="77777777" w:rsidR="00992684" w:rsidRPr="003D29ED" w:rsidRDefault="00992684" w:rsidP="00992684">
      <w:r>
        <w:rPr>
          <w:b/>
          <w:bCs/>
        </w:rPr>
        <w:t>Columns:</w:t>
      </w:r>
      <w:r>
        <w:t xml:space="preserve"> Household ID, State WIC ID, Date of Birth, Age at Initial Cert (in months).</w:t>
      </w:r>
    </w:p>
    <w:p w14:paraId="50BD0B26" w14:textId="77777777" w:rsidR="00992684" w:rsidRDefault="00992684" w:rsidP="00992684">
      <w:pPr>
        <w:pStyle w:val="Caption"/>
      </w:pPr>
      <w:r>
        <w:t xml:space="preserve">Tab 3 – Not </w:t>
      </w:r>
      <w:r w:rsidRPr="003D29ED">
        <w:t>Recertified</w:t>
      </w:r>
    </w:p>
    <w:p w14:paraId="7F619A13" w14:textId="77777777" w:rsidR="00992684" w:rsidRDefault="00992684" w:rsidP="00992684">
      <w:r w:rsidRPr="00FB5524">
        <w:rPr>
          <w:noProof/>
        </w:rPr>
        <w:lastRenderedPageBreak/>
        <w:drawing>
          <wp:inline distT="0" distB="0" distL="0" distR="0" wp14:anchorId="3201D9A2" wp14:editId="0C06F2FF">
            <wp:extent cx="4792853" cy="576580"/>
            <wp:effectExtent l="0" t="0" r="8255" b="0"/>
            <wp:docPr id="19640460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46008" name="Picture 1">
                      <a:extLst>
                        <a:ext uri="{C183D7F6-B498-43B3-948B-1728B52AA6E4}">
                          <adec:decorative xmlns:adec="http://schemas.microsoft.com/office/drawing/2017/decorative" val="1"/>
                        </a:ext>
                      </a:extLst>
                    </pic:cNvPr>
                    <pic:cNvPicPr/>
                  </pic:nvPicPr>
                  <pic:blipFill>
                    <a:blip r:embed="rId284"/>
                    <a:stretch>
                      <a:fillRect/>
                    </a:stretch>
                  </pic:blipFill>
                  <pic:spPr>
                    <a:xfrm>
                      <a:off x="0" y="0"/>
                      <a:ext cx="4792853" cy="576580"/>
                    </a:xfrm>
                    <a:prstGeom prst="rect">
                      <a:avLst/>
                    </a:prstGeom>
                  </pic:spPr>
                </pic:pic>
              </a:graphicData>
            </a:graphic>
          </wp:inline>
        </w:drawing>
      </w:r>
    </w:p>
    <w:p w14:paraId="5E60D2F8" w14:textId="77777777" w:rsidR="00992684" w:rsidRPr="003D29ED" w:rsidRDefault="00992684" w:rsidP="00992684">
      <w:r>
        <w:rPr>
          <w:b/>
          <w:bCs/>
        </w:rPr>
        <w:t>Columns:</w:t>
      </w:r>
      <w:r>
        <w:t xml:space="preserve"> Household ID, State WIC ID, Date of Birth, Age at Initial Cert (in months).</w:t>
      </w:r>
    </w:p>
    <w:p w14:paraId="438A6EE7" w14:textId="77777777" w:rsidR="00992684" w:rsidRDefault="00992684" w:rsidP="00992684">
      <w:pPr>
        <w:pStyle w:val="Caption"/>
      </w:pPr>
      <w:r>
        <w:t xml:space="preserve">Tab 4 – </w:t>
      </w:r>
      <w:r w:rsidRPr="003D29ED">
        <w:t>Certified</w:t>
      </w:r>
      <w:r>
        <w:t xml:space="preserve"> GTE 7 MO</w:t>
      </w:r>
    </w:p>
    <w:p w14:paraId="30CD6298" w14:textId="77777777" w:rsidR="00992684" w:rsidRPr="007556FC" w:rsidRDefault="00992684" w:rsidP="00992684">
      <w:r w:rsidRPr="00FB5524">
        <w:rPr>
          <w:noProof/>
        </w:rPr>
        <w:drawing>
          <wp:inline distT="0" distB="0" distL="0" distR="0" wp14:anchorId="01A4DDA2" wp14:editId="2CD73DC9">
            <wp:extent cx="4792853" cy="576580"/>
            <wp:effectExtent l="0" t="0" r="8255" b="0"/>
            <wp:docPr id="4350611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061122" name="Picture 1">
                      <a:extLst>
                        <a:ext uri="{C183D7F6-B498-43B3-948B-1728B52AA6E4}">
                          <adec:decorative xmlns:adec="http://schemas.microsoft.com/office/drawing/2017/decorative" val="1"/>
                        </a:ext>
                      </a:extLst>
                    </pic:cNvPr>
                    <pic:cNvPicPr/>
                  </pic:nvPicPr>
                  <pic:blipFill>
                    <a:blip r:embed="rId285"/>
                    <a:stretch>
                      <a:fillRect/>
                    </a:stretch>
                  </pic:blipFill>
                  <pic:spPr>
                    <a:xfrm>
                      <a:off x="0" y="0"/>
                      <a:ext cx="4792853" cy="576580"/>
                    </a:xfrm>
                    <a:prstGeom prst="rect">
                      <a:avLst/>
                    </a:prstGeom>
                  </pic:spPr>
                </pic:pic>
              </a:graphicData>
            </a:graphic>
          </wp:inline>
        </w:drawing>
      </w:r>
    </w:p>
    <w:p w14:paraId="524C306B" w14:textId="77777777" w:rsidR="00992684" w:rsidRPr="003D29ED" w:rsidRDefault="00992684" w:rsidP="00992684">
      <w:r>
        <w:rPr>
          <w:b/>
          <w:bCs/>
        </w:rPr>
        <w:t>Columns:</w:t>
      </w:r>
      <w:r>
        <w:t xml:space="preserve"> Household ID, State WIC ID, Date of Birth, Age at Initial Cert (in months).</w:t>
      </w:r>
    </w:p>
    <w:p w14:paraId="623CDECE"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83" w:name="_Toc235422912"/>
      <w:r>
        <w:br w:type="page"/>
      </w:r>
    </w:p>
    <w:p w14:paraId="6B6B422D" w14:textId="249E26A2" w:rsidR="00992684" w:rsidRDefault="00992684" w:rsidP="00992684">
      <w:pPr>
        <w:pStyle w:val="Heading2"/>
      </w:pPr>
      <w:bookmarkStart w:id="184" w:name="_Toc244010831"/>
      <w:r>
        <w:lastRenderedPageBreak/>
        <w:t>Participants</w:t>
      </w:r>
      <w:bookmarkEnd w:id="183"/>
      <w:bookmarkEnd w:id="184"/>
    </w:p>
    <w:p w14:paraId="0CD69E1B" w14:textId="77777777" w:rsidR="00992684" w:rsidRDefault="00992684" w:rsidP="00992684">
      <w:pPr>
        <w:pStyle w:val="Heading3"/>
      </w:pPr>
      <w:bookmarkStart w:id="185" w:name="_Toc235422913"/>
      <w:bookmarkStart w:id="186" w:name="_Toc244010832"/>
      <w:r>
        <w:t>Certified Participants</w:t>
      </w:r>
      <w:bookmarkEnd w:id="185"/>
      <w:bookmarkEnd w:id="186"/>
    </w:p>
    <w:p w14:paraId="207C18B3" w14:textId="77777777" w:rsidR="00992684" w:rsidRDefault="00992684" w:rsidP="00992684">
      <w:r>
        <w:t>Revised May 29, 2025</w:t>
      </w:r>
    </w:p>
    <w:p w14:paraId="53CC48EB" w14:textId="77777777" w:rsidR="00992684" w:rsidRDefault="00992684" w:rsidP="00992684">
      <w:pPr>
        <w:pStyle w:val="Heading4"/>
      </w:pPr>
      <w:r>
        <w:t>Overview</w:t>
      </w:r>
    </w:p>
    <w:p w14:paraId="5F163A8F" w14:textId="77777777" w:rsidR="00992684" w:rsidRDefault="00992684" w:rsidP="00992684">
      <w:r>
        <w:t>A list and count of participants certified at the specified agency and clinics during the specified dates. The output includes a list of all certifications (new and recerts), new certs, and recerts. Counts are provided by WIC type and race/ethnicity or cultural identity by clinic. An optional input control allows the user to filter the participant lists by WIC type.</w:t>
      </w:r>
    </w:p>
    <w:p w14:paraId="72D15BF5" w14:textId="77777777" w:rsidR="00992684" w:rsidRDefault="00992684" w:rsidP="00992684">
      <w:pPr>
        <w:pStyle w:val="Heading4"/>
      </w:pPr>
      <w:r>
        <w:t>Some uses</w:t>
      </w:r>
    </w:p>
    <w:p w14:paraId="64C1C84D" w14:textId="77777777" w:rsidR="00992684" w:rsidRPr="0026095A" w:rsidRDefault="00992684" w:rsidP="009264CD">
      <w:pPr>
        <w:pStyle w:val="ListParagraph"/>
      </w:pPr>
      <w:r>
        <w:t>I</w:t>
      </w:r>
      <w:r w:rsidRPr="0026095A">
        <w:t xml:space="preserve">dentity </w:t>
      </w:r>
      <w:r>
        <w:t>participants certified during a specific time period.</w:t>
      </w:r>
      <w:r w:rsidRPr="0026095A">
        <w:t xml:space="preserve"> </w:t>
      </w:r>
    </w:p>
    <w:p w14:paraId="792E2D60" w14:textId="77777777" w:rsidR="00992684" w:rsidRPr="0026095A" w:rsidRDefault="00992684" w:rsidP="009264CD">
      <w:pPr>
        <w:pStyle w:val="ListParagraph"/>
      </w:pPr>
      <w:r w:rsidRPr="0026095A">
        <w:t xml:space="preserve">Obtain a list and count </w:t>
      </w:r>
      <w:r>
        <w:t>of participants by WIC Type, race/ethnicity or cultural identity, and clinic.</w:t>
      </w:r>
    </w:p>
    <w:p w14:paraId="7B8FC24B" w14:textId="77777777" w:rsidR="00992684" w:rsidRPr="0026095A" w:rsidRDefault="00992684" w:rsidP="009264CD">
      <w:pPr>
        <w:pStyle w:val="ListParagraph"/>
      </w:pPr>
      <w:r w:rsidRPr="0026095A">
        <w:t xml:space="preserve">Obtain a </w:t>
      </w:r>
      <w:r>
        <w:t>list</w:t>
      </w:r>
      <w:r w:rsidRPr="0026095A">
        <w:t xml:space="preserve"> of certifications, new certification</w:t>
      </w:r>
      <w:r>
        <w:t>s,</w:t>
      </w:r>
      <w:r w:rsidRPr="0026095A">
        <w:t xml:space="preserve"> and recertifications </w:t>
      </w:r>
      <w:r>
        <w:t>performed by staff.</w:t>
      </w:r>
    </w:p>
    <w:p w14:paraId="551DB25A" w14:textId="77777777" w:rsidR="00992684" w:rsidRPr="0026095A" w:rsidRDefault="00992684" w:rsidP="009264CD">
      <w:pPr>
        <w:pStyle w:val="ListParagraph"/>
      </w:pPr>
      <w:r>
        <w:t>Provide a l</w:t>
      </w:r>
      <w:r w:rsidRPr="0026095A">
        <w:t>ist of participants that can be used for a texting platform.</w:t>
      </w:r>
    </w:p>
    <w:p w14:paraId="6F501151" w14:textId="77777777" w:rsidR="00992684" w:rsidRDefault="00992684" w:rsidP="00992684">
      <w:pPr>
        <w:pStyle w:val="Heading4"/>
      </w:pPr>
      <w:r>
        <w:t>Prompts</w:t>
      </w:r>
    </w:p>
    <w:p w14:paraId="6DB53C78" w14:textId="77777777" w:rsidR="00992684" w:rsidRDefault="00992684" w:rsidP="009264CD">
      <w:pPr>
        <w:pStyle w:val="ListParagraph"/>
      </w:pPr>
      <w:r>
        <w:t>Agency ID – agency where the participants were certified.</w:t>
      </w:r>
    </w:p>
    <w:p w14:paraId="5CDDC519" w14:textId="77777777" w:rsidR="00992684" w:rsidRDefault="00992684" w:rsidP="009264CD">
      <w:pPr>
        <w:pStyle w:val="ListParagraph"/>
      </w:pPr>
      <w:r>
        <w:t>Clinic ID(s) – clinic where the participants were certified.</w:t>
      </w:r>
    </w:p>
    <w:p w14:paraId="42DF3383" w14:textId="77777777" w:rsidR="00992684" w:rsidRDefault="00992684" w:rsidP="009264CD">
      <w:pPr>
        <w:pStyle w:val="ListParagraph"/>
      </w:pPr>
      <w:r>
        <w:t>Start Date – the first date in the time period during which the participants were certified.</w:t>
      </w:r>
    </w:p>
    <w:p w14:paraId="07C803DB" w14:textId="77777777" w:rsidR="00992684" w:rsidRDefault="00992684" w:rsidP="009264CD">
      <w:pPr>
        <w:pStyle w:val="ListParagraph"/>
      </w:pPr>
      <w:r>
        <w:t>End Date – the last date in the time period during which the participants were certified.</w:t>
      </w:r>
    </w:p>
    <w:p w14:paraId="1F48A52E" w14:textId="77777777" w:rsidR="00992684" w:rsidRDefault="00992684" w:rsidP="00992684">
      <w:pPr>
        <w:pStyle w:val="Heading4"/>
      </w:pPr>
      <w:r>
        <w:t>Report outputs</w:t>
      </w:r>
    </w:p>
    <w:p w14:paraId="40F5872A" w14:textId="77777777" w:rsidR="00992684" w:rsidRDefault="00992684" w:rsidP="00992684">
      <w:pPr>
        <w:pStyle w:val="Caption"/>
      </w:pPr>
      <w:r>
        <w:t>Tab 1 – All Certs</w:t>
      </w:r>
    </w:p>
    <w:p w14:paraId="264F2B9A" w14:textId="77777777" w:rsidR="00992684" w:rsidRDefault="00992684" w:rsidP="00992684">
      <w:r w:rsidRPr="0026095A">
        <w:rPr>
          <w:noProof/>
        </w:rPr>
        <w:drawing>
          <wp:inline distT="0" distB="0" distL="0" distR="0" wp14:anchorId="586A08C2" wp14:editId="76DEDD6B">
            <wp:extent cx="5943600" cy="586105"/>
            <wp:effectExtent l="0" t="0" r="0" b="4445"/>
            <wp:docPr id="2191050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05091" name="Picture 1">
                      <a:extLst>
                        <a:ext uri="{C183D7F6-B498-43B3-948B-1728B52AA6E4}">
                          <adec:decorative xmlns:adec="http://schemas.microsoft.com/office/drawing/2017/decorative" val="1"/>
                        </a:ext>
                      </a:extLst>
                    </pic:cNvPr>
                    <pic:cNvPicPr/>
                  </pic:nvPicPr>
                  <pic:blipFill>
                    <a:blip r:embed="rId286"/>
                    <a:stretch>
                      <a:fillRect/>
                    </a:stretch>
                  </pic:blipFill>
                  <pic:spPr>
                    <a:xfrm>
                      <a:off x="0" y="0"/>
                      <a:ext cx="5943600" cy="586105"/>
                    </a:xfrm>
                    <a:prstGeom prst="rect">
                      <a:avLst/>
                    </a:prstGeom>
                  </pic:spPr>
                </pic:pic>
              </a:graphicData>
            </a:graphic>
          </wp:inline>
        </w:drawing>
      </w:r>
    </w:p>
    <w:p w14:paraId="46488883" w14:textId="77777777" w:rsidR="00992684" w:rsidRDefault="00992684" w:rsidP="00992684">
      <w:r w:rsidRPr="0026095A">
        <w:rPr>
          <w:noProof/>
        </w:rPr>
        <w:drawing>
          <wp:inline distT="0" distB="0" distL="0" distR="0" wp14:anchorId="5EE1396C" wp14:editId="0164BF47">
            <wp:extent cx="3034030" cy="587756"/>
            <wp:effectExtent l="0" t="0" r="0" b="3175"/>
            <wp:docPr id="2581809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80979" name="Picture 1">
                      <a:extLst>
                        <a:ext uri="{C183D7F6-B498-43B3-948B-1728B52AA6E4}">
                          <adec:decorative xmlns:adec="http://schemas.microsoft.com/office/drawing/2017/decorative" val="1"/>
                        </a:ext>
                      </a:extLst>
                    </pic:cNvPr>
                    <pic:cNvPicPr/>
                  </pic:nvPicPr>
                  <pic:blipFill>
                    <a:blip r:embed="rId287"/>
                    <a:stretch>
                      <a:fillRect/>
                    </a:stretch>
                  </pic:blipFill>
                  <pic:spPr>
                    <a:xfrm>
                      <a:off x="0" y="0"/>
                      <a:ext cx="3034030" cy="587756"/>
                    </a:xfrm>
                    <a:prstGeom prst="rect">
                      <a:avLst/>
                    </a:prstGeom>
                  </pic:spPr>
                </pic:pic>
              </a:graphicData>
            </a:graphic>
          </wp:inline>
        </w:drawing>
      </w:r>
    </w:p>
    <w:p w14:paraId="67A9F410" w14:textId="77777777" w:rsidR="00992684" w:rsidRDefault="00992684" w:rsidP="00992684">
      <w:r>
        <w:rPr>
          <w:b/>
          <w:bCs/>
        </w:rPr>
        <w:t xml:space="preserve">Columns: </w:t>
      </w:r>
      <w:r>
        <w:t>Clinic ID, Household ID, State WIC ID, First Name, Last Name, DOB (date of birth), M/F (gender), Prescreen Date, Cert Date, New or Recert?, WIC Type, High Risk, Certifier, Race/Ethnicity or Cultural Identity, Telephone, Comment.</w:t>
      </w:r>
    </w:p>
    <w:p w14:paraId="7E04E7EB" w14:textId="77777777" w:rsidR="00992684" w:rsidRPr="00032F4B" w:rsidRDefault="00992684" w:rsidP="00992684">
      <w:r>
        <w:rPr>
          <w:b/>
          <w:bCs/>
        </w:rPr>
        <w:t>Counts:</w:t>
      </w:r>
      <w:r>
        <w:t xml:space="preserve"> Participants.</w:t>
      </w:r>
    </w:p>
    <w:p w14:paraId="1D4227F8" w14:textId="77777777" w:rsidR="00992684" w:rsidRDefault="00992684" w:rsidP="00992684">
      <w:pPr>
        <w:pStyle w:val="Caption"/>
      </w:pPr>
      <w:r>
        <w:lastRenderedPageBreak/>
        <w:t xml:space="preserve">Tab 2 – New </w:t>
      </w:r>
      <w:r w:rsidRPr="00032F4B">
        <w:t>Certs</w:t>
      </w:r>
    </w:p>
    <w:p w14:paraId="0E0429D7" w14:textId="77777777" w:rsidR="00992684" w:rsidRDefault="00992684" w:rsidP="00992684">
      <w:pPr>
        <w:spacing w:before="60"/>
      </w:pPr>
      <w:r w:rsidRPr="0026095A">
        <w:rPr>
          <w:noProof/>
        </w:rPr>
        <w:drawing>
          <wp:inline distT="0" distB="0" distL="0" distR="0" wp14:anchorId="110AAE82" wp14:editId="61D56F0B">
            <wp:extent cx="5943600" cy="589915"/>
            <wp:effectExtent l="0" t="0" r="0" b="635"/>
            <wp:docPr id="15256159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15951" name="Picture 1">
                      <a:extLst>
                        <a:ext uri="{C183D7F6-B498-43B3-948B-1728B52AA6E4}">
                          <adec:decorative xmlns:adec="http://schemas.microsoft.com/office/drawing/2017/decorative" val="1"/>
                        </a:ext>
                      </a:extLst>
                    </pic:cNvPr>
                    <pic:cNvPicPr/>
                  </pic:nvPicPr>
                  <pic:blipFill>
                    <a:blip r:embed="rId288"/>
                    <a:stretch>
                      <a:fillRect/>
                    </a:stretch>
                  </pic:blipFill>
                  <pic:spPr>
                    <a:xfrm>
                      <a:off x="0" y="0"/>
                      <a:ext cx="5943600" cy="589915"/>
                    </a:xfrm>
                    <a:prstGeom prst="rect">
                      <a:avLst/>
                    </a:prstGeom>
                  </pic:spPr>
                </pic:pic>
              </a:graphicData>
            </a:graphic>
          </wp:inline>
        </w:drawing>
      </w:r>
    </w:p>
    <w:p w14:paraId="50C5E14A" w14:textId="77777777" w:rsidR="00992684" w:rsidRDefault="00992684" w:rsidP="00992684">
      <w:pPr>
        <w:spacing w:before="60"/>
      </w:pPr>
      <w:r w:rsidRPr="0026095A">
        <w:rPr>
          <w:noProof/>
        </w:rPr>
        <w:drawing>
          <wp:inline distT="0" distB="0" distL="0" distR="0" wp14:anchorId="5411D8B7" wp14:editId="4BB3D339">
            <wp:extent cx="2959735" cy="588137"/>
            <wp:effectExtent l="0" t="0" r="0" b="2540"/>
            <wp:docPr id="9269361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36173" name="Picture 1">
                      <a:extLst>
                        <a:ext uri="{C183D7F6-B498-43B3-948B-1728B52AA6E4}">
                          <adec:decorative xmlns:adec="http://schemas.microsoft.com/office/drawing/2017/decorative" val="1"/>
                        </a:ext>
                      </a:extLst>
                    </pic:cNvPr>
                    <pic:cNvPicPr/>
                  </pic:nvPicPr>
                  <pic:blipFill>
                    <a:blip r:embed="rId289"/>
                    <a:stretch>
                      <a:fillRect/>
                    </a:stretch>
                  </pic:blipFill>
                  <pic:spPr>
                    <a:xfrm>
                      <a:off x="0" y="0"/>
                      <a:ext cx="2959735" cy="588137"/>
                    </a:xfrm>
                    <a:prstGeom prst="rect">
                      <a:avLst/>
                    </a:prstGeom>
                  </pic:spPr>
                </pic:pic>
              </a:graphicData>
            </a:graphic>
          </wp:inline>
        </w:drawing>
      </w:r>
    </w:p>
    <w:p w14:paraId="5260B8F6" w14:textId="77777777" w:rsidR="00992684" w:rsidRDefault="00992684" w:rsidP="00992684">
      <w:r>
        <w:rPr>
          <w:b/>
          <w:bCs/>
        </w:rPr>
        <w:t xml:space="preserve">Columns: </w:t>
      </w:r>
      <w:r>
        <w:t>Clinic ID, Household ID, State WIC ID, First Name, Last Name, DOB (date of birth), M/F (gender), Prescreen Date, Cert Date, New or Recert?, WIC Type, High Risk, Certifier, Race/Ethnicity or Cultural Identity, Telephone, Comment.</w:t>
      </w:r>
    </w:p>
    <w:p w14:paraId="63A4907A" w14:textId="77777777" w:rsidR="00992684" w:rsidRPr="00032F4B" w:rsidRDefault="00992684" w:rsidP="00992684">
      <w:r>
        <w:rPr>
          <w:b/>
          <w:bCs/>
        </w:rPr>
        <w:t>Counts:</w:t>
      </w:r>
      <w:r>
        <w:t xml:space="preserve"> Participants.</w:t>
      </w:r>
    </w:p>
    <w:p w14:paraId="3B4793BA" w14:textId="77777777" w:rsidR="00992684" w:rsidRDefault="00992684" w:rsidP="00992684">
      <w:pPr>
        <w:pStyle w:val="Caption"/>
      </w:pPr>
      <w:r>
        <w:t xml:space="preserve">Tab 3 – </w:t>
      </w:r>
      <w:r w:rsidRPr="00032F4B">
        <w:t>Recerts</w:t>
      </w:r>
    </w:p>
    <w:p w14:paraId="43FB26A1" w14:textId="77777777" w:rsidR="00992684" w:rsidRDefault="00992684" w:rsidP="00992684">
      <w:r w:rsidRPr="0026095A">
        <w:rPr>
          <w:noProof/>
        </w:rPr>
        <w:drawing>
          <wp:inline distT="0" distB="0" distL="0" distR="0" wp14:anchorId="4CBB1D61" wp14:editId="4162ECC0">
            <wp:extent cx="5943600" cy="588010"/>
            <wp:effectExtent l="0" t="0" r="0" b="2540"/>
            <wp:docPr id="11888725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72511" name="Picture 1">
                      <a:extLst>
                        <a:ext uri="{C183D7F6-B498-43B3-948B-1728B52AA6E4}">
                          <adec:decorative xmlns:adec="http://schemas.microsoft.com/office/drawing/2017/decorative" val="1"/>
                        </a:ext>
                      </a:extLst>
                    </pic:cNvPr>
                    <pic:cNvPicPr/>
                  </pic:nvPicPr>
                  <pic:blipFill>
                    <a:blip r:embed="rId290"/>
                    <a:stretch>
                      <a:fillRect/>
                    </a:stretch>
                  </pic:blipFill>
                  <pic:spPr>
                    <a:xfrm>
                      <a:off x="0" y="0"/>
                      <a:ext cx="5943600" cy="588010"/>
                    </a:xfrm>
                    <a:prstGeom prst="rect">
                      <a:avLst/>
                    </a:prstGeom>
                  </pic:spPr>
                </pic:pic>
              </a:graphicData>
            </a:graphic>
          </wp:inline>
        </w:drawing>
      </w:r>
    </w:p>
    <w:p w14:paraId="1505C316" w14:textId="77777777" w:rsidR="00992684" w:rsidRDefault="00992684" w:rsidP="00992684">
      <w:r w:rsidRPr="0026095A">
        <w:rPr>
          <w:noProof/>
        </w:rPr>
        <w:drawing>
          <wp:inline distT="0" distB="0" distL="0" distR="0" wp14:anchorId="0B216BC7" wp14:editId="1C306598">
            <wp:extent cx="3003042" cy="588137"/>
            <wp:effectExtent l="0" t="0" r="6985" b="2540"/>
            <wp:docPr id="15459057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905735" name="Picture 1">
                      <a:extLst>
                        <a:ext uri="{C183D7F6-B498-43B3-948B-1728B52AA6E4}">
                          <adec:decorative xmlns:adec="http://schemas.microsoft.com/office/drawing/2017/decorative" val="1"/>
                        </a:ext>
                      </a:extLst>
                    </pic:cNvPr>
                    <pic:cNvPicPr/>
                  </pic:nvPicPr>
                  <pic:blipFill>
                    <a:blip r:embed="rId291"/>
                    <a:stretch>
                      <a:fillRect/>
                    </a:stretch>
                  </pic:blipFill>
                  <pic:spPr>
                    <a:xfrm>
                      <a:off x="0" y="0"/>
                      <a:ext cx="3003042" cy="588137"/>
                    </a:xfrm>
                    <a:prstGeom prst="rect">
                      <a:avLst/>
                    </a:prstGeom>
                  </pic:spPr>
                </pic:pic>
              </a:graphicData>
            </a:graphic>
          </wp:inline>
        </w:drawing>
      </w:r>
    </w:p>
    <w:p w14:paraId="1919D93E" w14:textId="77777777" w:rsidR="00992684" w:rsidRDefault="00992684" w:rsidP="00992684">
      <w:r>
        <w:rPr>
          <w:b/>
          <w:bCs/>
        </w:rPr>
        <w:t xml:space="preserve">Columns: </w:t>
      </w:r>
      <w:r>
        <w:t>Clinic ID, Household ID, State WIC ID, First Name, Last Name, DOB (date of birth), M/F (gender), Prescreen Date, Cert Date, New or Recert?, WIC Type, High Risk, Certifier, Race/Ethnicity or Cultural Identity, Telephone, Comment.</w:t>
      </w:r>
    </w:p>
    <w:p w14:paraId="0FAFE67C" w14:textId="77777777" w:rsidR="00992684" w:rsidRPr="00032F4B" w:rsidRDefault="00992684" w:rsidP="00992684">
      <w:r>
        <w:rPr>
          <w:b/>
          <w:bCs/>
        </w:rPr>
        <w:t>Counts:</w:t>
      </w:r>
      <w:r>
        <w:t xml:space="preserve"> Participants.</w:t>
      </w:r>
    </w:p>
    <w:p w14:paraId="6A29D70B" w14:textId="77777777" w:rsidR="00992684" w:rsidRDefault="00992684" w:rsidP="00992684">
      <w:pPr>
        <w:pStyle w:val="Caption"/>
      </w:pPr>
      <w:r>
        <w:t>Tab 4 – Counts-</w:t>
      </w:r>
      <w:r w:rsidRPr="00032F4B">
        <w:t>WIC</w:t>
      </w:r>
      <w:r>
        <w:t xml:space="preserve"> Type</w:t>
      </w:r>
    </w:p>
    <w:p w14:paraId="622BC372" w14:textId="77777777" w:rsidR="00992684" w:rsidRDefault="00992684" w:rsidP="00992684">
      <w:r w:rsidRPr="0026095A">
        <w:rPr>
          <w:noProof/>
        </w:rPr>
        <w:drawing>
          <wp:inline distT="0" distB="0" distL="0" distR="0" wp14:anchorId="07B649D2" wp14:editId="773AA958">
            <wp:extent cx="3102229" cy="2383663"/>
            <wp:effectExtent l="0" t="0" r="3175" b="0"/>
            <wp:docPr id="2864693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69308" name="Picture 1">
                      <a:extLst>
                        <a:ext uri="{C183D7F6-B498-43B3-948B-1728B52AA6E4}">
                          <adec:decorative xmlns:adec="http://schemas.microsoft.com/office/drawing/2017/decorative" val="1"/>
                        </a:ext>
                      </a:extLst>
                    </pic:cNvPr>
                    <pic:cNvPicPr/>
                  </pic:nvPicPr>
                  <pic:blipFill>
                    <a:blip r:embed="rId292"/>
                    <a:stretch>
                      <a:fillRect/>
                    </a:stretch>
                  </pic:blipFill>
                  <pic:spPr>
                    <a:xfrm>
                      <a:off x="0" y="0"/>
                      <a:ext cx="3102229" cy="2383663"/>
                    </a:xfrm>
                    <a:prstGeom prst="rect">
                      <a:avLst/>
                    </a:prstGeom>
                  </pic:spPr>
                </pic:pic>
              </a:graphicData>
            </a:graphic>
          </wp:inline>
        </w:drawing>
      </w:r>
    </w:p>
    <w:p w14:paraId="43F5CF52" w14:textId="77777777" w:rsidR="00992684" w:rsidRDefault="00992684" w:rsidP="00992684">
      <w:r>
        <w:rPr>
          <w:b/>
          <w:bCs/>
        </w:rPr>
        <w:lastRenderedPageBreak/>
        <w:t xml:space="preserve">Columns: </w:t>
      </w:r>
      <w:r>
        <w:t>AGENCY TOTAL, CLINIC ID(s).</w:t>
      </w:r>
    </w:p>
    <w:p w14:paraId="481F4DA3" w14:textId="77777777" w:rsidR="00992684" w:rsidRPr="00032F4B" w:rsidRDefault="00992684" w:rsidP="00992684">
      <w:r>
        <w:rPr>
          <w:b/>
          <w:bCs/>
        </w:rPr>
        <w:t xml:space="preserve">Rows: </w:t>
      </w:r>
      <w:r>
        <w:t>ALL CERTIFICATIONS, Breastfeeding, Non-Breastfeeding, Pregnant, Infants, Children; NEW CERTIFICATIONS, Breastfeeding, Non-Breastfeeding, Pregnant, Infants, Children;</w:t>
      </w:r>
      <w:r w:rsidRPr="00032F4B">
        <w:t xml:space="preserve"> </w:t>
      </w:r>
      <w:r>
        <w:t>RECERTIFICATIONS, Breastfeeding, Non-Breastfeeding, Pregnant, Infants, Children</w:t>
      </w:r>
    </w:p>
    <w:p w14:paraId="73F23FAD" w14:textId="77777777" w:rsidR="00992684" w:rsidRDefault="00992684" w:rsidP="00992684">
      <w:pPr>
        <w:pStyle w:val="Caption"/>
      </w:pPr>
      <w:r>
        <w:t>Tab 5 – Counts-</w:t>
      </w:r>
      <w:r w:rsidRPr="00032F4B">
        <w:t>Race</w:t>
      </w:r>
    </w:p>
    <w:p w14:paraId="2F81CB68" w14:textId="77777777" w:rsidR="00992684" w:rsidRDefault="00992684" w:rsidP="00992684">
      <w:r w:rsidRPr="0026095A">
        <w:rPr>
          <w:noProof/>
        </w:rPr>
        <w:drawing>
          <wp:inline distT="0" distB="0" distL="0" distR="0" wp14:anchorId="207F8DAE" wp14:editId="586B17AA">
            <wp:extent cx="5943600" cy="807085"/>
            <wp:effectExtent l="0" t="0" r="0" b="0"/>
            <wp:docPr id="6327157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15746" name="Picture 1">
                      <a:extLst>
                        <a:ext uri="{C183D7F6-B498-43B3-948B-1728B52AA6E4}">
                          <adec:decorative xmlns:adec="http://schemas.microsoft.com/office/drawing/2017/decorative" val="1"/>
                        </a:ext>
                      </a:extLst>
                    </pic:cNvPr>
                    <pic:cNvPicPr/>
                  </pic:nvPicPr>
                  <pic:blipFill>
                    <a:blip r:embed="rId293"/>
                    <a:stretch>
                      <a:fillRect/>
                    </a:stretch>
                  </pic:blipFill>
                  <pic:spPr>
                    <a:xfrm>
                      <a:off x="0" y="0"/>
                      <a:ext cx="5943600" cy="807085"/>
                    </a:xfrm>
                    <a:prstGeom prst="rect">
                      <a:avLst/>
                    </a:prstGeom>
                  </pic:spPr>
                </pic:pic>
              </a:graphicData>
            </a:graphic>
          </wp:inline>
        </w:drawing>
      </w:r>
    </w:p>
    <w:p w14:paraId="21651C7D" w14:textId="77777777" w:rsidR="00992684" w:rsidRDefault="00992684" w:rsidP="00992684">
      <w:r>
        <w:rPr>
          <w:b/>
          <w:bCs/>
        </w:rPr>
        <w:t>Columns:</w:t>
      </w:r>
      <w:r>
        <w:t xml:space="preserve"> AGENCY TOTAL, CLINIC ID – All Certs, Clinic ID – New Certs, Clinic ID – Recerts.</w:t>
      </w:r>
    </w:p>
    <w:p w14:paraId="3F02BABB" w14:textId="77777777" w:rsidR="00992684" w:rsidRDefault="00992684" w:rsidP="00992684">
      <w:r>
        <w:rPr>
          <w:b/>
          <w:bCs/>
        </w:rPr>
        <w:t xml:space="preserve">Rows: </w:t>
      </w:r>
      <w:r>
        <w:t>TOTALS, race/ethnicity or cultural identity.</w:t>
      </w:r>
    </w:p>
    <w:p w14:paraId="6DD93DAA" w14:textId="366EF35C" w:rsidR="00315778" w:rsidRDefault="00315778" w:rsidP="00315778">
      <w:pPr>
        <w:pStyle w:val="Heading3"/>
      </w:pPr>
      <w:bookmarkStart w:id="187" w:name="_Toc235422914"/>
      <w:bookmarkStart w:id="188" w:name="_Toc244010833"/>
      <w:r>
        <w:t>Currently Certified</w:t>
      </w:r>
      <w:bookmarkEnd w:id="188"/>
    </w:p>
    <w:p w14:paraId="421FA74E" w14:textId="69856D28" w:rsidR="00315778" w:rsidRDefault="00315778" w:rsidP="00315778">
      <w:r>
        <w:t xml:space="preserve">Revised Oct. </w:t>
      </w:r>
      <w:r w:rsidR="00280FD9">
        <w:t>20</w:t>
      </w:r>
      <w:r>
        <w:t>, 2026</w:t>
      </w:r>
    </w:p>
    <w:p w14:paraId="5362419D" w14:textId="77777777" w:rsidR="00315778" w:rsidRDefault="00315778" w:rsidP="00315778">
      <w:pPr>
        <w:pStyle w:val="Heading4"/>
      </w:pPr>
      <w:r>
        <w:t>Overview</w:t>
      </w:r>
    </w:p>
    <w:p w14:paraId="0683319D" w14:textId="4C7FBD63" w:rsidR="00315778" w:rsidRPr="00945360" w:rsidRDefault="00315778" w:rsidP="00315778">
      <w:r>
        <w:t>A list, and 6 cross-tab counts</w:t>
      </w:r>
      <w:r w:rsidRPr="00945360">
        <w:t>,</w:t>
      </w:r>
      <w:r>
        <w:t xml:space="preserve"> of participants who belong to the specified agencies and are in a current cert. The list includes </w:t>
      </w:r>
      <w:r w:rsidRPr="00945360">
        <w:t>a distinct count of participants and households</w:t>
      </w:r>
      <w:r>
        <w:t xml:space="preserve"> and demographic information</w:t>
      </w:r>
      <w:r w:rsidRPr="00945360">
        <w:t>.</w:t>
      </w:r>
      <w:r>
        <w:t xml:space="preserve"> All outputs are grouped by agency.</w:t>
      </w:r>
      <w:r w:rsidRPr="00945360">
        <w:t xml:space="preserve"> The cross-tab count</w:t>
      </w:r>
      <w:r>
        <w:t>s</w:t>
      </w:r>
      <w:r w:rsidRPr="00945360">
        <w:t xml:space="preserve"> provide</w:t>
      </w:r>
      <w:r>
        <w:t xml:space="preserve"> a</w:t>
      </w:r>
      <w:r w:rsidRPr="00945360">
        <w:t xml:space="preserve"> total </w:t>
      </w:r>
      <w:r>
        <w:t xml:space="preserve">count by agency and a household count by clinic, WIC type by clinic, language by clinic, race ethnicity and/or cultural identity by clinic, race ethnicity and/or cultural identity by WIC type, and age </w:t>
      </w:r>
      <w:r w:rsidR="001D4AAE">
        <w:t xml:space="preserve">categories </w:t>
      </w:r>
      <w:r>
        <w:t>by WIC type. There are 8 optional input controls that allow you to filter the report outputs by: clinic, age (in years), WIC type, cert end date, last set’s Last Date to Use (LDTU), language, and race ethnicity and cultural identity. (Previously title CURRENTLY CERTIFIED PARTICIPANTS BY WIC TYPE.)</w:t>
      </w:r>
    </w:p>
    <w:p w14:paraId="5E6E300E" w14:textId="77777777" w:rsidR="00315778" w:rsidRDefault="00315778" w:rsidP="00315778">
      <w:pPr>
        <w:pStyle w:val="Heading4"/>
      </w:pPr>
      <w:r>
        <w:t>Some uses</w:t>
      </w:r>
    </w:p>
    <w:p w14:paraId="23E47CC7" w14:textId="77777777" w:rsidR="00315778" w:rsidRDefault="00315778" w:rsidP="00315778">
      <w:pPr>
        <w:pStyle w:val="ListParagraph"/>
      </w:pPr>
      <w:r>
        <w:t>Outreach for participants currently certified for the WIC program.</w:t>
      </w:r>
    </w:p>
    <w:p w14:paraId="0F939106" w14:textId="77777777" w:rsidR="00315778" w:rsidRDefault="00315778" w:rsidP="00315778">
      <w:pPr>
        <w:pStyle w:val="ListParagraph"/>
      </w:pPr>
      <w:r>
        <w:t>Obtain counts of currently certified participants by clinic, WIC type, language, age, and race.</w:t>
      </w:r>
    </w:p>
    <w:p w14:paraId="2B2F4588" w14:textId="77777777" w:rsidR="00315778" w:rsidRDefault="00315778" w:rsidP="00315778">
      <w:pPr>
        <w:pStyle w:val="ListParagraph"/>
      </w:pPr>
      <w:r>
        <w:t>Obtain a count of currently certified households for the agency and clinics.</w:t>
      </w:r>
    </w:p>
    <w:p w14:paraId="7DB54592" w14:textId="77777777" w:rsidR="00315778" w:rsidRDefault="00315778" w:rsidP="00315778">
      <w:pPr>
        <w:pStyle w:val="Heading4"/>
      </w:pPr>
      <w:r>
        <w:t>Prompts</w:t>
      </w:r>
    </w:p>
    <w:p w14:paraId="2E3ADCF7" w14:textId="12AC3BC3" w:rsidR="00315778" w:rsidRDefault="00315778" w:rsidP="00315778">
      <w:pPr>
        <w:pStyle w:val="ListParagraph"/>
      </w:pPr>
      <w:r>
        <w:t>Agency ID – agency where the participants currently belong.</w:t>
      </w:r>
    </w:p>
    <w:p w14:paraId="758868B8" w14:textId="77777777" w:rsidR="00315778" w:rsidRDefault="00315778" w:rsidP="00315778">
      <w:pPr>
        <w:pStyle w:val="Heading4"/>
      </w:pPr>
      <w:r>
        <w:t>Report outputs</w:t>
      </w:r>
    </w:p>
    <w:p w14:paraId="0D265E59" w14:textId="4046A842" w:rsidR="00315778" w:rsidRDefault="00315778" w:rsidP="00315778">
      <w:pPr>
        <w:pStyle w:val="Caption"/>
      </w:pPr>
      <w:r>
        <w:t>Tab 1 – List</w:t>
      </w:r>
    </w:p>
    <w:p w14:paraId="2EB4D06B" w14:textId="77777777" w:rsidR="00315778" w:rsidRPr="00A57A51" w:rsidRDefault="00315778" w:rsidP="00315778">
      <w:r>
        <w:t>Page 1</w:t>
      </w:r>
    </w:p>
    <w:p w14:paraId="69AC570F" w14:textId="77777777" w:rsidR="00315778" w:rsidRDefault="00315778" w:rsidP="00315778">
      <w:r w:rsidRPr="00A57A51">
        <w:rPr>
          <w:noProof/>
        </w:rPr>
        <w:lastRenderedPageBreak/>
        <w:drawing>
          <wp:inline distT="0" distB="0" distL="0" distR="0" wp14:anchorId="5288E2D7" wp14:editId="6873335C">
            <wp:extent cx="6400800" cy="786765"/>
            <wp:effectExtent l="0" t="0" r="0" b="0"/>
            <wp:docPr id="2022569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56910" name="Picture 1">
                      <a:extLst>
                        <a:ext uri="{C183D7F6-B498-43B3-948B-1728B52AA6E4}">
                          <adec:decorative xmlns:adec="http://schemas.microsoft.com/office/drawing/2017/decorative" val="1"/>
                        </a:ext>
                      </a:extLst>
                    </pic:cNvPr>
                    <pic:cNvPicPr/>
                  </pic:nvPicPr>
                  <pic:blipFill>
                    <a:blip r:embed="rId294"/>
                    <a:stretch>
                      <a:fillRect/>
                    </a:stretch>
                  </pic:blipFill>
                  <pic:spPr>
                    <a:xfrm>
                      <a:off x="0" y="0"/>
                      <a:ext cx="6400800" cy="786765"/>
                    </a:xfrm>
                    <a:prstGeom prst="rect">
                      <a:avLst/>
                    </a:prstGeom>
                  </pic:spPr>
                </pic:pic>
              </a:graphicData>
            </a:graphic>
          </wp:inline>
        </w:drawing>
      </w:r>
    </w:p>
    <w:p w14:paraId="4F365A1E" w14:textId="77777777" w:rsidR="00315778" w:rsidRDefault="00315778" w:rsidP="00315778">
      <w:r>
        <w:t>Page 2</w:t>
      </w:r>
    </w:p>
    <w:p w14:paraId="732C0E55" w14:textId="77777777" w:rsidR="00315778" w:rsidRDefault="00315778" w:rsidP="00315778">
      <w:r w:rsidRPr="00A57A51">
        <w:rPr>
          <w:noProof/>
        </w:rPr>
        <w:drawing>
          <wp:inline distT="0" distB="0" distL="0" distR="0" wp14:anchorId="268647C9" wp14:editId="087CAB10">
            <wp:extent cx="6400800" cy="604520"/>
            <wp:effectExtent l="0" t="0" r="0" b="5080"/>
            <wp:docPr id="3418109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10910" name="Picture 1">
                      <a:extLst>
                        <a:ext uri="{C183D7F6-B498-43B3-948B-1728B52AA6E4}">
                          <adec:decorative xmlns:adec="http://schemas.microsoft.com/office/drawing/2017/decorative" val="1"/>
                        </a:ext>
                      </a:extLst>
                    </pic:cNvPr>
                    <pic:cNvPicPr/>
                  </pic:nvPicPr>
                  <pic:blipFill>
                    <a:blip r:embed="rId295"/>
                    <a:stretch>
                      <a:fillRect/>
                    </a:stretch>
                  </pic:blipFill>
                  <pic:spPr>
                    <a:xfrm>
                      <a:off x="0" y="0"/>
                      <a:ext cx="6400800" cy="604520"/>
                    </a:xfrm>
                    <a:prstGeom prst="rect">
                      <a:avLst/>
                    </a:prstGeom>
                  </pic:spPr>
                </pic:pic>
              </a:graphicData>
            </a:graphic>
          </wp:inline>
        </w:drawing>
      </w:r>
    </w:p>
    <w:p w14:paraId="7C2EC01F" w14:textId="77777777" w:rsidR="00315778" w:rsidRDefault="00315778" w:rsidP="00315778">
      <w:r>
        <w:t>Page 3</w:t>
      </w:r>
    </w:p>
    <w:p w14:paraId="288D5F2C" w14:textId="77777777" w:rsidR="00315778" w:rsidRPr="00404B5A" w:rsidRDefault="00315778" w:rsidP="00315778">
      <w:r w:rsidRPr="00A57A51">
        <w:rPr>
          <w:noProof/>
        </w:rPr>
        <w:drawing>
          <wp:inline distT="0" distB="0" distL="0" distR="0" wp14:anchorId="31BB2B67" wp14:editId="747CD6CC">
            <wp:extent cx="1531112" cy="606171"/>
            <wp:effectExtent l="0" t="0" r="0" b="3810"/>
            <wp:docPr id="17372032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03298" name="Picture 1">
                      <a:extLst>
                        <a:ext uri="{C183D7F6-B498-43B3-948B-1728B52AA6E4}">
                          <adec:decorative xmlns:adec="http://schemas.microsoft.com/office/drawing/2017/decorative" val="1"/>
                        </a:ext>
                      </a:extLst>
                    </pic:cNvPr>
                    <pic:cNvPicPr/>
                  </pic:nvPicPr>
                  <pic:blipFill>
                    <a:blip r:embed="rId296"/>
                    <a:stretch>
                      <a:fillRect/>
                    </a:stretch>
                  </pic:blipFill>
                  <pic:spPr>
                    <a:xfrm>
                      <a:off x="0" y="0"/>
                      <a:ext cx="1531112" cy="606171"/>
                    </a:xfrm>
                    <a:prstGeom prst="rect">
                      <a:avLst/>
                    </a:prstGeom>
                  </pic:spPr>
                </pic:pic>
              </a:graphicData>
            </a:graphic>
          </wp:inline>
        </w:drawing>
      </w:r>
    </w:p>
    <w:p w14:paraId="295695A6" w14:textId="36604582" w:rsidR="00315778" w:rsidRDefault="00315778" w:rsidP="00315778">
      <w:r>
        <w:rPr>
          <w:b/>
          <w:bCs/>
        </w:rPr>
        <w:t xml:space="preserve">Columns: Page 1 – </w:t>
      </w:r>
      <w:r>
        <w:t xml:space="preserve">Agency ID, Clinic ID, Household ID, State WIC ID, First Name, Last Name, WIC Type, DOB (date of birth), Age, PMI #, Cert Effective, Cert End, Last Set’ LDTU. </w:t>
      </w:r>
      <w:r>
        <w:rPr>
          <w:b/>
          <w:bCs/>
        </w:rPr>
        <w:t xml:space="preserve">Page 2 – </w:t>
      </w:r>
      <w:r>
        <w:t xml:space="preserve">Authorized Representative, Telephone #, Comments, Language, Interp?, Race Ethnicity or Cultural Identity, Mail Address. </w:t>
      </w:r>
      <w:r>
        <w:rPr>
          <w:b/>
          <w:bCs/>
        </w:rPr>
        <w:t xml:space="preserve">Page 3 – </w:t>
      </w:r>
      <w:r>
        <w:t>Mail City, Mail Zip.</w:t>
      </w:r>
    </w:p>
    <w:p w14:paraId="2468E76B" w14:textId="3E3EFE92" w:rsidR="005339D8" w:rsidRDefault="00315778" w:rsidP="00315778">
      <w:r>
        <w:rPr>
          <w:b/>
          <w:bCs/>
        </w:rPr>
        <w:t>Counts:</w:t>
      </w:r>
      <w:r>
        <w:t xml:space="preserve"> Households and participants.</w:t>
      </w:r>
    </w:p>
    <w:p w14:paraId="0A76B70E" w14:textId="77777777" w:rsidR="00315778" w:rsidRDefault="00315778" w:rsidP="00315778">
      <w:pPr>
        <w:pStyle w:val="Caption"/>
      </w:pPr>
      <w:r>
        <w:t>Tab 2 – Counts</w:t>
      </w:r>
    </w:p>
    <w:p w14:paraId="2491B386" w14:textId="4D45FE14" w:rsidR="00315778" w:rsidRPr="00315778" w:rsidRDefault="00315778" w:rsidP="00315778">
      <w:pPr>
        <w:rPr>
          <w:b/>
          <w:bCs/>
        </w:rPr>
      </w:pPr>
      <w:r w:rsidRPr="00315778">
        <w:rPr>
          <w:b/>
          <w:bCs/>
        </w:rPr>
        <w:t>Table 1: Households</w:t>
      </w:r>
    </w:p>
    <w:p w14:paraId="07595ABF" w14:textId="77777777" w:rsidR="00315778" w:rsidRDefault="00315778" w:rsidP="00315778">
      <w:pPr>
        <w:pStyle w:val="Caption"/>
        <w:rPr>
          <w:noProof/>
        </w:rPr>
      </w:pPr>
      <w:r w:rsidRPr="00310E6C">
        <w:rPr>
          <w:noProof/>
        </w:rPr>
        <w:t xml:space="preserve"> </w:t>
      </w:r>
      <w:r w:rsidRPr="00175308">
        <w:rPr>
          <w:noProof/>
        </w:rPr>
        <w:drawing>
          <wp:inline distT="0" distB="0" distL="0" distR="0" wp14:anchorId="70402CD9" wp14:editId="69056888">
            <wp:extent cx="2178812" cy="835787"/>
            <wp:effectExtent l="0" t="0" r="0" b="2540"/>
            <wp:docPr id="5372334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33420" name="Picture 1">
                      <a:extLst>
                        <a:ext uri="{C183D7F6-B498-43B3-948B-1728B52AA6E4}">
                          <adec:decorative xmlns:adec="http://schemas.microsoft.com/office/drawing/2017/decorative" val="1"/>
                        </a:ext>
                      </a:extLst>
                    </pic:cNvPr>
                    <pic:cNvPicPr/>
                  </pic:nvPicPr>
                  <pic:blipFill>
                    <a:blip r:embed="rId297"/>
                    <a:stretch>
                      <a:fillRect/>
                    </a:stretch>
                  </pic:blipFill>
                  <pic:spPr>
                    <a:xfrm>
                      <a:off x="0" y="0"/>
                      <a:ext cx="2178812" cy="835787"/>
                    </a:xfrm>
                    <a:prstGeom prst="rect">
                      <a:avLst/>
                    </a:prstGeom>
                  </pic:spPr>
                </pic:pic>
              </a:graphicData>
            </a:graphic>
          </wp:inline>
        </w:drawing>
      </w:r>
    </w:p>
    <w:p w14:paraId="63105EBB" w14:textId="1F9BE7AA" w:rsidR="00315778" w:rsidRPr="00F802FB" w:rsidRDefault="00315778" w:rsidP="00315778">
      <w:r>
        <w:rPr>
          <w:b/>
          <w:bCs/>
        </w:rPr>
        <w:t xml:space="preserve">Columns: </w:t>
      </w:r>
      <w:r>
        <w:t>HOUSEHOLDS.</w:t>
      </w:r>
    </w:p>
    <w:p w14:paraId="060F27DE" w14:textId="2193C572" w:rsidR="00315778" w:rsidRDefault="00315778" w:rsidP="00315778">
      <w:pPr>
        <w:spacing w:before="60"/>
      </w:pPr>
      <w:r>
        <w:rPr>
          <w:b/>
          <w:bCs/>
        </w:rPr>
        <w:t>Rows:</w:t>
      </w:r>
      <w:r>
        <w:t xml:space="preserve"> AGENCY TOTAL, CLINIC &lt;ID&gt;</w:t>
      </w:r>
    </w:p>
    <w:p w14:paraId="537A367C" w14:textId="395FE6E7" w:rsidR="00315778" w:rsidRPr="00315778" w:rsidRDefault="00315778" w:rsidP="00315778">
      <w:pPr>
        <w:rPr>
          <w:b/>
          <w:bCs/>
        </w:rPr>
      </w:pPr>
      <w:r w:rsidRPr="00315778">
        <w:rPr>
          <w:b/>
          <w:bCs/>
        </w:rPr>
        <w:t>Table 2: Clinics and WIC Type</w:t>
      </w:r>
    </w:p>
    <w:p w14:paraId="09FB0FE1" w14:textId="77777777" w:rsidR="00315778" w:rsidRDefault="00315778" w:rsidP="00315778">
      <w:r w:rsidRPr="00175308">
        <w:rPr>
          <w:noProof/>
        </w:rPr>
        <w:drawing>
          <wp:inline distT="0" distB="0" distL="0" distR="0" wp14:anchorId="0F88123C" wp14:editId="72303FB1">
            <wp:extent cx="4898771" cy="678434"/>
            <wp:effectExtent l="0" t="0" r="0" b="7620"/>
            <wp:docPr id="13699929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992958" name="Picture 1">
                      <a:extLst>
                        <a:ext uri="{C183D7F6-B498-43B3-948B-1728B52AA6E4}">
                          <adec:decorative xmlns:adec="http://schemas.microsoft.com/office/drawing/2017/decorative" val="1"/>
                        </a:ext>
                      </a:extLst>
                    </pic:cNvPr>
                    <pic:cNvPicPr/>
                  </pic:nvPicPr>
                  <pic:blipFill>
                    <a:blip r:embed="rId298"/>
                    <a:stretch>
                      <a:fillRect/>
                    </a:stretch>
                  </pic:blipFill>
                  <pic:spPr>
                    <a:xfrm>
                      <a:off x="0" y="0"/>
                      <a:ext cx="4898771" cy="678434"/>
                    </a:xfrm>
                    <a:prstGeom prst="rect">
                      <a:avLst/>
                    </a:prstGeom>
                  </pic:spPr>
                </pic:pic>
              </a:graphicData>
            </a:graphic>
          </wp:inline>
        </w:drawing>
      </w:r>
    </w:p>
    <w:p w14:paraId="207A7579" w14:textId="53A9C806" w:rsidR="00315778" w:rsidRPr="00F802FB" w:rsidRDefault="00315778" w:rsidP="00315778">
      <w:r>
        <w:rPr>
          <w:b/>
          <w:bCs/>
        </w:rPr>
        <w:t xml:space="preserve">Columns: </w:t>
      </w:r>
      <w:r>
        <w:t>TOTAL, WIC Type.</w:t>
      </w:r>
    </w:p>
    <w:p w14:paraId="14F97588" w14:textId="77777777" w:rsidR="00315778" w:rsidRDefault="00315778" w:rsidP="00315778">
      <w:pPr>
        <w:spacing w:before="60"/>
      </w:pPr>
      <w:r>
        <w:rPr>
          <w:b/>
          <w:bCs/>
        </w:rPr>
        <w:t>Rows:</w:t>
      </w:r>
      <w:r>
        <w:t xml:space="preserve"> AGENCY TOTAL, CLINIC &lt;ID&gt;</w:t>
      </w:r>
    </w:p>
    <w:p w14:paraId="58C4A471" w14:textId="16772608" w:rsidR="00315778" w:rsidRDefault="00315778" w:rsidP="00315778">
      <w:pPr>
        <w:spacing w:before="60"/>
        <w:rPr>
          <w:b/>
          <w:bCs/>
        </w:rPr>
      </w:pPr>
      <w:r>
        <w:rPr>
          <w:b/>
          <w:bCs/>
        </w:rPr>
        <w:t>Table 3: Language and Clinics</w:t>
      </w:r>
    </w:p>
    <w:p w14:paraId="7F9CF0F1" w14:textId="77777777" w:rsidR="00315778" w:rsidRDefault="00315778" w:rsidP="00315778">
      <w:r w:rsidRPr="00175308">
        <w:rPr>
          <w:noProof/>
        </w:rPr>
        <w:lastRenderedPageBreak/>
        <w:drawing>
          <wp:inline distT="0" distB="0" distL="0" distR="0" wp14:anchorId="40085679" wp14:editId="1AEA2C76">
            <wp:extent cx="6234811" cy="682244"/>
            <wp:effectExtent l="0" t="0" r="0" b="3810"/>
            <wp:docPr id="13285522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552275" name="Picture 1">
                      <a:extLst>
                        <a:ext uri="{C183D7F6-B498-43B3-948B-1728B52AA6E4}">
                          <adec:decorative xmlns:adec="http://schemas.microsoft.com/office/drawing/2017/decorative" val="1"/>
                        </a:ext>
                      </a:extLst>
                    </pic:cNvPr>
                    <pic:cNvPicPr/>
                  </pic:nvPicPr>
                  <pic:blipFill>
                    <a:blip r:embed="rId299"/>
                    <a:stretch>
                      <a:fillRect/>
                    </a:stretch>
                  </pic:blipFill>
                  <pic:spPr>
                    <a:xfrm>
                      <a:off x="0" y="0"/>
                      <a:ext cx="6234811" cy="682244"/>
                    </a:xfrm>
                    <a:prstGeom prst="rect">
                      <a:avLst/>
                    </a:prstGeom>
                  </pic:spPr>
                </pic:pic>
              </a:graphicData>
            </a:graphic>
          </wp:inline>
        </w:drawing>
      </w:r>
    </w:p>
    <w:p w14:paraId="6B89F02B" w14:textId="338AC820" w:rsidR="00315778" w:rsidRPr="00F802FB" w:rsidRDefault="00315778" w:rsidP="00315778">
      <w:r>
        <w:rPr>
          <w:b/>
          <w:bCs/>
        </w:rPr>
        <w:t xml:space="preserve">Columns: </w:t>
      </w:r>
      <w:r>
        <w:t>TOTAL, CLINIC &lt;ID&gt;</w:t>
      </w:r>
    </w:p>
    <w:p w14:paraId="25CF9DA1" w14:textId="2E37A8B0" w:rsidR="00315778" w:rsidRDefault="00315778" w:rsidP="00315778">
      <w:pPr>
        <w:spacing w:before="60"/>
      </w:pPr>
      <w:r>
        <w:rPr>
          <w:b/>
          <w:bCs/>
        </w:rPr>
        <w:t>Rows:</w:t>
      </w:r>
      <w:r>
        <w:t xml:space="preserve"> AGENCY TOTAL, Language</w:t>
      </w:r>
    </w:p>
    <w:p w14:paraId="7B61A1D2" w14:textId="023D675B" w:rsidR="00315778" w:rsidRPr="00315778" w:rsidRDefault="00315778" w:rsidP="00315778">
      <w:pPr>
        <w:rPr>
          <w:b/>
          <w:bCs/>
        </w:rPr>
      </w:pPr>
      <w:r>
        <w:rPr>
          <w:b/>
          <w:bCs/>
        </w:rPr>
        <w:t>Table 4: Race Ethnicity/Cultural Identity and Clinics</w:t>
      </w:r>
    </w:p>
    <w:p w14:paraId="42D45552" w14:textId="4AE8AB44" w:rsidR="00315778" w:rsidRDefault="00315778" w:rsidP="00315778">
      <w:r w:rsidRPr="0026093D">
        <w:rPr>
          <w:noProof/>
        </w:rPr>
        <w:drawing>
          <wp:inline distT="0" distB="0" distL="0" distR="0" wp14:anchorId="5AFF2509" wp14:editId="02053088">
            <wp:extent cx="6400800" cy="602615"/>
            <wp:effectExtent l="0" t="0" r="0" b="6985"/>
            <wp:docPr id="10524856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85643" name="Picture 1">
                      <a:extLst>
                        <a:ext uri="{C183D7F6-B498-43B3-948B-1728B52AA6E4}">
                          <adec:decorative xmlns:adec="http://schemas.microsoft.com/office/drawing/2017/decorative" val="1"/>
                        </a:ext>
                      </a:extLst>
                    </pic:cNvPr>
                    <pic:cNvPicPr/>
                  </pic:nvPicPr>
                  <pic:blipFill>
                    <a:blip r:embed="rId300"/>
                    <a:stretch>
                      <a:fillRect/>
                    </a:stretch>
                  </pic:blipFill>
                  <pic:spPr>
                    <a:xfrm>
                      <a:off x="0" y="0"/>
                      <a:ext cx="6400800" cy="602615"/>
                    </a:xfrm>
                    <a:prstGeom prst="rect">
                      <a:avLst/>
                    </a:prstGeom>
                  </pic:spPr>
                </pic:pic>
              </a:graphicData>
            </a:graphic>
          </wp:inline>
        </w:drawing>
      </w:r>
    </w:p>
    <w:p w14:paraId="479CD515" w14:textId="77777777" w:rsidR="00315778" w:rsidRPr="00F802FB" w:rsidRDefault="00315778" w:rsidP="00315778">
      <w:r>
        <w:rPr>
          <w:b/>
          <w:bCs/>
        </w:rPr>
        <w:t xml:space="preserve">Columns: </w:t>
      </w:r>
      <w:r>
        <w:t>TOTAL, CLINIC &lt;ID&gt;</w:t>
      </w:r>
    </w:p>
    <w:p w14:paraId="66A765A3" w14:textId="175E725B" w:rsidR="00315778" w:rsidRDefault="00315778" w:rsidP="00315778">
      <w:pPr>
        <w:spacing w:before="60"/>
      </w:pPr>
      <w:r>
        <w:rPr>
          <w:b/>
          <w:bCs/>
        </w:rPr>
        <w:t>Rows:</w:t>
      </w:r>
      <w:r>
        <w:t xml:space="preserve"> AGENCY TOTAL, race ethnicity and cultural identity</w:t>
      </w:r>
    </w:p>
    <w:p w14:paraId="3EF30458" w14:textId="364E1E2B" w:rsidR="00315778" w:rsidRPr="00315778" w:rsidRDefault="00315778" w:rsidP="00315778">
      <w:pPr>
        <w:rPr>
          <w:b/>
          <w:bCs/>
        </w:rPr>
      </w:pPr>
      <w:r>
        <w:rPr>
          <w:b/>
          <w:bCs/>
        </w:rPr>
        <w:t>Table 5: Race Ethnicity/Cultural Identity and WIC Types</w:t>
      </w:r>
    </w:p>
    <w:p w14:paraId="66DA09B9" w14:textId="77777777" w:rsidR="00315778" w:rsidRDefault="00315778" w:rsidP="00315778">
      <w:r w:rsidRPr="005F44D3">
        <w:rPr>
          <w:noProof/>
        </w:rPr>
        <w:drawing>
          <wp:inline distT="0" distB="0" distL="0" distR="0" wp14:anchorId="41FBF87E" wp14:editId="7A78D28F">
            <wp:extent cx="5854700" cy="680720"/>
            <wp:effectExtent l="0" t="0" r="0" b="5080"/>
            <wp:docPr id="592923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23655" name="Picture 1">
                      <a:extLst>
                        <a:ext uri="{C183D7F6-B498-43B3-948B-1728B52AA6E4}">
                          <adec:decorative xmlns:adec="http://schemas.microsoft.com/office/drawing/2017/decorative" val="1"/>
                        </a:ext>
                      </a:extLst>
                    </pic:cNvPr>
                    <pic:cNvPicPr/>
                  </pic:nvPicPr>
                  <pic:blipFill>
                    <a:blip r:embed="rId301"/>
                    <a:stretch>
                      <a:fillRect/>
                    </a:stretch>
                  </pic:blipFill>
                  <pic:spPr>
                    <a:xfrm>
                      <a:off x="0" y="0"/>
                      <a:ext cx="5854700" cy="680720"/>
                    </a:xfrm>
                    <a:prstGeom prst="rect">
                      <a:avLst/>
                    </a:prstGeom>
                  </pic:spPr>
                </pic:pic>
              </a:graphicData>
            </a:graphic>
          </wp:inline>
        </w:drawing>
      </w:r>
    </w:p>
    <w:p w14:paraId="5D356CC9" w14:textId="54133BF8" w:rsidR="00315778" w:rsidRPr="00F802FB" w:rsidRDefault="00315778" w:rsidP="00315778">
      <w:r>
        <w:rPr>
          <w:b/>
          <w:bCs/>
        </w:rPr>
        <w:t xml:space="preserve">Columns: </w:t>
      </w:r>
      <w:r>
        <w:t>TOTAL, WIC Type</w:t>
      </w:r>
    </w:p>
    <w:p w14:paraId="659B4C02" w14:textId="340A1A9F" w:rsidR="00315778" w:rsidRDefault="00315778" w:rsidP="00315778">
      <w:pPr>
        <w:spacing w:before="60"/>
      </w:pPr>
      <w:r>
        <w:rPr>
          <w:b/>
          <w:bCs/>
        </w:rPr>
        <w:t>Rows:</w:t>
      </w:r>
      <w:r>
        <w:t xml:space="preserve"> AGENCY TOTAL, race ethnicity and cultural identity</w:t>
      </w:r>
    </w:p>
    <w:p w14:paraId="5EDCF1CF" w14:textId="2ABE9F42" w:rsidR="00315778" w:rsidRDefault="00315778" w:rsidP="00315778">
      <w:r>
        <w:rPr>
          <w:b/>
          <w:bCs/>
        </w:rPr>
        <w:t>Table 6: Age and WIC Type</w:t>
      </w:r>
    </w:p>
    <w:p w14:paraId="55B3DD5D" w14:textId="77777777" w:rsidR="00315778" w:rsidRPr="00175308" w:rsidRDefault="00315778" w:rsidP="00315778">
      <w:r w:rsidRPr="005F44D3">
        <w:rPr>
          <w:noProof/>
        </w:rPr>
        <w:drawing>
          <wp:inline distT="0" distB="0" distL="0" distR="0" wp14:anchorId="0832C185" wp14:editId="1E36D1AD">
            <wp:extent cx="5162042" cy="680085"/>
            <wp:effectExtent l="0" t="0" r="635" b="5715"/>
            <wp:docPr id="12643578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57806" name="Picture 1">
                      <a:extLst>
                        <a:ext uri="{C183D7F6-B498-43B3-948B-1728B52AA6E4}">
                          <adec:decorative xmlns:adec="http://schemas.microsoft.com/office/drawing/2017/decorative" val="1"/>
                        </a:ext>
                      </a:extLst>
                    </pic:cNvPr>
                    <pic:cNvPicPr/>
                  </pic:nvPicPr>
                  <pic:blipFill>
                    <a:blip r:embed="rId302"/>
                    <a:stretch>
                      <a:fillRect/>
                    </a:stretch>
                  </pic:blipFill>
                  <pic:spPr>
                    <a:xfrm>
                      <a:off x="0" y="0"/>
                      <a:ext cx="5162042" cy="680085"/>
                    </a:xfrm>
                    <a:prstGeom prst="rect">
                      <a:avLst/>
                    </a:prstGeom>
                  </pic:spPr>
                </pic:pic>
              </a:graphicData>
            </a:graphic>
          </wp:inline>
        </w:drawing>
      </w:r>
    </w:p>
    <w:p w14:paraId="42AC3F3D" w14:textId="77777777" w:rsidR="00315778" w:rsidRPr="00F802FB" w:rsidRDefault="00315778" w:rsidP="00315778">
      <w:r>
        <w:rPr>
          <w:b/>
          <w:bCs/>
        </w:rPr>
        <w:t xml:space="preserve">Columns: </w:t>
      </w:r>
      <w:r>
        <w:t>TOTAL, WIC Type</w:t>
      </w:r>
    </w:p>
    <w:p w14:paraId="6502E4BE" w14:textId="2094FDA5" w:rsidR="00315778" w:rsidRDefault="00315778" w:rsidP="00315778">
      <w:pPr>
        <w:spacing w:before="60"/>
      </w:pPr>
      <w:r>
        <w:rPr>
          <w:b/>
          <w:bCs/>
        </w:rPr>
        <w:t>Rows:</w:t>
      </w:r>
      <w:r>
        <w:t xml:space="preserve"> AGENCY TOTAL, age categories</w:t>
      </w:r>
    </w:p>
    <w:p w14:paraId="2DF4E469" w14:textId="77777777" w:rsidR="00315778" w:rsidRDefault="00315778">
      <w:pPr>
        <w:spacing w:before="120" w:after="0"/>
        <w:rPr>
          <w:rFonts w:asciiTheme="minorHAnsi" w:eastAsiaTheme="majorEastAsia" w:hAnsiTheme="minorHAnsi" w:cstheme="majorBidi"/>
          <w:b/>
          <w:color w:val="003865" w:themeColor="accent1"/>
          <w:sz w:val="36"/>
          <w:szCs w:val="32"/>
        </w:rPr>
      </w:pPr>
      <w:r>
        <w:br w:type="page"/>
      </w:r>
    </w:p>
    <w:p w14:paraId="66C2712C" w14:textId="3B0E4835" w:rsidR="00992684" w:rsidRDefault="00992684" w:rsidP="00992684">
      <w:pPr>
        <w:pStyle w:val="Heading2"/>
      </w:pPr>
      <w:bookmarkStart w:id="189" w:name="_Toc244010834"/>
      <w:r>
        <w:lastRenderedPageBreak/>
        <w:t>Participants &gt;&gt; Breastfeeding</w:t>
      </w:r>
      <w:bookmarkEnd w:id="187"/>
      <w:bookmarkEnd w:id="189"/>
    </w:p>
    <w:p w14:paraId="4C7C8BA3" w14:textId="77777777" w:rsidR="00992684" w:rsidRDefault="00992684" w:rsidP="00992684">
      <w:pPr>
        <w:pStyle w:val="Heading3"/>
      </w:pPr>
      <w:bookmarkStart w:id="190" w:name="_Toc235422915"/>
      <w:bookmarkStart w:id="191" w:name="_Toc244010835"/>
      <w:r>
        <w:t>Currently Certified BF Women</w:t>
      </w:r>
      <w:bookmarkEnd w:id="190"/>
      <w:bookmarkEnd w:id="191"/>
    </w:p>
    <w:p w14:paraId="6105C035" w14:textId="77777777" w:rsidR="00992684" w:rsidRDefault="00992684" w:rsidP="00992684">
      <w:r>
        <w:t>Revised April 25, 2025</w:t>
      </w:r>
    </w:p>
    <w:p w14:paraId="34ABA2D9" w14:textId="77777777" w:rsidR="00992684" w:rsidRDefault="00992684" w:rsidP="00992684">
      <w:pPr>
        <w:pStyle w:val="Heading4"/>
      </w:pPr>
      <w:r>
        <w:t>Overview</w:t>
      </w:r>
    </w:p>
    <w:p w14:paraId="37932065" w14:textId="77777777" w:rsidR="00992684" w:rsidRPr="00032F4B" w:rsidRDefault="00992684" w:rsidP="00992684">
      <w:r w:rsidRPr="00032F4B">
        <w:t>A list of currently certified breastfeeding women who belong to the specified agencies. The output includes their breastfeeding amount (some, mostly, or fully), ethnicity, race/ethnicity, cultural identity (if selected), and address information for labels.</w:t>
      </w:r>
    </w:p>
    <w:p w14:paraId="224E9A0F" w14:textId="77777777" w:rsidR="00992684" w:rsidRDefault="00992684" w:rsidP="00992684">
      <w:pPr>
        <w:pStyle w:val="Heading4"/>
      </w:pPr>
      <w:r>
        <w:t>Some uses</w:t>
      </w:r>
    </w:p>
    <w:p w14:paraId="3C790359" w14:textId="77777777" w:rsidR="00992684" w:rsidRPr="00F13A22" w:rsidRDefault="00992684" w:rsidP="009264CD">
      <w:pPr>
        <w:pStyle w:val="ListParagraph"/>
      </w:pPr>
      <w:r w:rsidRPr="00F13A22">
        <w:t>Obtain a list of currently certified breastfeeding women.</w:t>
      </w:r>
    </w:p>
    <w:p w14:paraId="09823544" w14:textId="77777777" w:rsidR="00992684" w:rsidRPr="00F13A22" w:rsidRDefault="00992684" w:rsidP="009264CD">
      <w:pPr>
        <w:pStyle w:val="ListParagraph"/>
      </w:pPr>
      <w:r w:rsidRPr="00F13A22">
        <w:t>Identify currently breastfeeding women by</w:t>
      </w:r>
      <w:r>
        <w:t xml:space="preserve"> breastfeeding amount (some, mostly, or fully).</w:t>
      </w:r>
    </w:p>
    <w:p w14:paraId="63423390" w14:textId="77777777" w:rsidR="00992684" w:rsidRPr="00F13A22" w:rsidRDefault="00992684" w:rsidP="009264CD">
      <w:pPr>
        <w:pStyle w:val="ListParagraph"/>
      </w:pPr>
      <w:r w:rsidRPr="00F13A22">
        <w:t>Identify currently breastfeeding women by ethnicity, race, or cultural identity.</w:t>
      </w:r>
    </w:p>
    <w:p w14:paraId="7DC10E8C" w14:textId="77777777" w:rsidR="00992684" w:rsidRPr="00F13A22" w:rsidRDefault="00992684" w:rsidP="009264CD">
      <w:pPr>
        <w:pStyle w:val="ListParagraph"/>
      </w:pPr>
      <w:r w:rsidRPr="00F13A22">
        <w:t>Obtain a total count of currently certified breastfeeding women.</w:t>
      </w:r>
    </w:p>
    <w:p w14:paraId="72581EFF" w14:textId="77777777" w:rsidR="00992684" w:rsidRPr="00F13A22" w:rsidRDefault="00992684" w:rsidP="009264CD">
      <w:pPr>
        <w:pStyle w:val="ListParagraph"/>
      </w:pPr>
      <w:r w:rsidRPr="00F13A22">
        <w:t>Create labels for outreach/congrats postcards, identifying potential peers, etc.</w:t>
      </w:r>
    </w:p>
    <w:p w14:paraId="39AA0C81" w14:textId="77777777" w:rsidR="00992684" w:rsidRPr="00032F4B" w:rsidRDefault="00992684" w:rsidP="00992684">
      <w:pPr>
        <w:pStyle w:val="Heading4"/>
      </w:pPr>
      <w:r>
        <w:t>Prompts</w:t>
      </w:r>
    </w:p>
    <w:p w14:paraId="4BAE920B" w14:textId="77777777" w:rsidR="00992684" w:rsidRDefault="00992684" w:rsidP="009264CD">
      <w:pPr>
        <w:pStyle w:val="ListBullet"/>
      </w:pPr>
      <w:r>
        <w:t>Agency ID(s) – agency where the participant currently belongs.</w:t>
      </w:r>
    </w:p>
    <w:p w14:paraId="0325A064" w14:textId="77777777" w:rsidR="00992684" w:rsidRDefault="00992684" w:rsidP="00992684">
      <w:pPr>
        <w:pStyle w:val="Heading4"/>
      </w:pPr>
      <w:r>
        <w:t>Report outputs</w:t>
      </w:r>
    </w:p>
    <w:p w14:paraId="5586E17C" w14:textId="77777777" w:rsidR="00992684" w:rsidRDefault="00992684" w:rsidP="00992684">
      <w:pPr>
        <w:pStyle w:val="Caption"/>
      </w:pPr>
      <w:r>
        <w:t>Tab 1 – List</w:t>
      </w:r>
    </w:p>
    <w:p w14:paraId="328544FE" w14:textId="77777777" w:rsidR="00992684" w:rsidRDefault="00992684" w:rsidP="00992684">
      <w:r w:rsidRPr="00F13A22">
        <w:rPr>
          <w:noProof/>
        </w:rPr>
        <w:drawing>
          <wp:inline distT="0" distB="0" distL="0" distR="0" wp14:anchorId="1F77AB3A" wp14:editId="4CF09B13">
            <wp:extent cx="5943600" cy="667385"/>
            <wp:effectExtent l="0" t="0" r="0" b="0"/>
            <wp:docPr id="3459381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38116" name="Picture 1">
                      <a:extLst>
                        <a:ext uri="{C183D7F6-B498-43B3-948B-1728B52AA6E4}">
                          <adec:decorative xmlns:adec="http://schemas.microsoft.com/office/drawing/2017/decorative" val="1"/>
                        </a:ext>
                      </a:extLst>
                    </pic:cNvPr>
                    <pic:cNvPicPr/>
                  </pic:nvPicPr>
                  <pic:blipFill>
                    <a:blip r:embed="rId303"/>
                    <a:stretch>
                      <a:fillRect/>
                    </a:stretch>
                  </pic:blipFill>
                  <pic:spPr>
                    <a:xfrm>
                      <a:off x="0" y="0"/>
                      <a:ext cx="5943600" cy="667385"/>
                    </a:xfrm>
                    <a:prstGeom prst="rect">
                      <a:avLst/>
                    </a:prstGeom>
                  </pic:spPr>
                </pic:pic>
              </a:graphicData>
            </a:graphic>
          </wp:inline>
        </w:drawing>
      </w:r>
    </w:p>
    <w:p w14:paraId="3DB480D1" w14:textId="77777777" w:rsidR="00992684" w:rsidRDefault="00992684" w:rsidP="00992684">
      <w:r>
        <w:rPr>
          <w:b/>
          <w:bCs/>
        </w:rPr>
        <w:t>Columns:</w:t>
      </w:r>
      <w:r>
        <w:t xml:space="preserve"> State WIC ID, First Name, Last Name, Cert Start, Cert End, BF Amt, Ethnicity, Race/Ethnicity, Cultural Identity.</w:t>
      </w:r>
    </w:p>
    <w:p w14:paraId="50BEA2C6" w14:textId="77777777" w:rsidR="00992684" w:rsidRPr="00032F4B" w:rsidRDefault="00992684" w:rsidP="00992684">
      <w:r>
        <w:rPr>
          <w:b/>
          <w:bCs/>
        </w:rPr>
        <w:t xml:space="preserve">Counts: </w:t>
      </w:r>
      <w:r>
        <w:t>Participants.</w:t>
      </w:r>
    </w:p>
    <w:p w14:paraId="3C775F65" w14:textId="77777777" w:rsidR="00992684" w:rsidRPr="00032F4B" w:rsidRDefault="00992684" w:rsidP="00992684">
      <w:r>
        <w:rPr>
          <w:b/>
          <w:bCs/>
        </w:rPr>
        <w:t xml:space="preserve">Grouped by: </w:t>
      </w:r>
      <w:r>
        <w:t>Agency ID.</w:t>
      </w:r>
    </w:p>
    <w:p w14:paraId="4A937AE2" w14:textId="77777777" w:rsidR="00992684" w:rsidRDefault="00992684" w:rsidP="00992684">
      <w:pPr>
        <w:pStyle w:val="Caption"/>
      </w:pPr>
      <w:r>
        <w:t>Tab 2 – Labels</w:t>
      </w:r>
    </w:p>
    <w:p w14:paraId="16DE1E19" w14:textId="77777777" w:rsidR="00992684" w:rsidRPr="00032F4B" w:rsidRDefault="00992684" w:rsidP="00992684">
      <w:r w:rsidRPr="00B65146">
        <w:rPr>
          <w:noProof/>
        </w:rPr>
        <w:drawing>
          <wp:inline distT="0" distB="0" distL="0" distR="0" wp14:anchorId="4579FAEC" wp14:editId="739C1376">
            <wp:extent cx="5943600" cy="408940"/>
            <wp:effectExtent l="0" t="0" r="0" b="0"/>
            <wp:docPr id="793902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02050" name="Picture 1">
                      <a:extLst>
                        <a:ext uri="{C183D7F6-B498-43B3-948B-1728B52AA6E4}">
                          <adec:decorative xmlns:adec="http://schemas.microsoft.com/office/drawing/2017/decorative" val="1"/>
                        </a:ext>
                      </a:extLst>
                    </pic:cNvPr>
                    <pic:cNvPicPr/>
                  </pic:nvPicPr>
                  <pic:blipFill>
                    <a:blip r:embed="rId304"/>
                    <a:stretch>
                      <a:fillRect/>
                    </a:stretch>
                  </pic:blipFill>
                  <pic:spPr>
                    <a:xfrm>
                      <a:off x="0" y="0"/>
                      <a:ext cx="5943600" cy="408940"/>
                    </a:xfrm>
                    <a:prstGeom prst="rect">
                      <a:avLst/>
                    </a:prstGeom>
                  </pic:spPr>
                </pic:pic>
              </a:graphicData>
            </a:graphic>
          </wp:inline>
        </w:drawing>
      </w:r>
    </w:p>
    <w:p w14:paraId="6235716F" w14:textId="77777777" w:rsidR="00992684" w:rsidRDefault="00992684" w:rsidP="00992684">
      <w:r>
        <w:rPr>
          <w:b/>
          <w:bCs/>
        </w:rPr>
        <w:t xml:space="preserve">Columns: </w:t>
      </w:r>
      <w:r>
        <w:t>BF Amt, State WIC ID, First Name, Last Name, Mail Address, Mail City, State, Zip Code, Agency ID.</w:t>
      </w:r>
    </w:p>
    <w:p w14:paraId="374D8CB0" w14:textId="77777777" w:rsidR="00992684" w:rsidRDefault="00992684" w:rsidP="00992684">
      <w:pPr>
        <w:pStyle w:val="Heading2"/>
      </w:pPr>
      <w:bookmarkStart w:id="192" w:name="_Toc235422916"/>
      <w:bookmarkStart w:id="193" w:name="_Toc244010836"/>
      <w:r>
        <w:lastRenderedPageBreak/>
        <w:t>Participants &gt;&gt; Infants and Children</w:t>
      </w:r>
      <w:bookmarkEnd w:id="192"/>
      <w:bookmarkEnd w:id="193"/>
    </w:p>
    <w:p w14:paraId="351AFBDA" w14:textId="77777777" w:rsidR="00992684" w:rsidRDefault="00992684" w:rsidP="00992684">
      <w:pPr>
        <w:pStyle w:val="Heading3"/>
      </w:pPr>
      <w:bookmarkStart w:id="194" w:name="_Toc235422917"/>
      <w:bookmarkStart w:id="195" w:name="_Toc244010837"/>
      <w:r>
        <w:t>Currently Certified Infants and Children by Age</w:t>
      </w:r>
      <w:bookmarkEnd w:id="194"/>
      <w:bookmarkEnd w:id="195"/>
    </w:p>
    <w:p w14:paraId="673CB1B6" w14:textId="77777777" w:rsidR="00992684" w:rsidRDefault="00992684" w:rsidP="00992684">
      <w:r>
        <w:t>Revised Nov. 26, 2025</w:t>
      </w:r>
    </w:p>
    <w:p w14:paraId="1E7A72F4" w14:textId="77777777" w:rsidR="00992684" w:rsidRDefault="00992684" w:rsidP="00992684">
      <w:pPr>
        <w:pStyle w:val="Heading4"/>
      </w:pPr>
      <w:r>
        <w:t>Overview</w:t>
      </w:r>
    </w:p>
    <w:p w14:paraId="5A98BA54" w14:textId="77777777" w:rsidR="00992684" w:rsidRDefault="00992684" w:rsidP="00992684">
      <w:r>
        <w:t xml:space="preserve">Lists and counts of currently certified infants and children by age for the specified agency and clinics and statewide. Agency and clinic counts are broken down by 1-month and 6-month increments. Age is based on the difference between the date of birth and the current date. There optional input control allows the report user to filter the age range between 0 and 61 months for infants and children included in the output and impacts all tabs. </w:t>
      </w:r>
    </w:p>
    <w:p w14:paraId="3031117E" w14:textId="77777777" w:rsidR="00992684" w:rsidRDefault="00992684" w:rsidP="00992684">
      <w:pPr>
        <w:pStyle w:val="Heading4"/>
      </w:pPr>
      <w:r>
        <w:t>Some uses</w:t>
      </w:r>
    </w:p>
    <w:p w14:paraId="6578D49B" w14:textId="77777777" w:rsidR="00992684" w:rsidRDefault="00992684" w:rsidP="009264CD">
      <w:pPr>
        <w:pStyle w:val="ListParagraph"/>
      </w:pPr>
      <w:r>
        <w:t>Obtain a list of infants and children by specific age for outreach for the specified agency or statewide.</w:t>
      </w:r>
    </w:p>
    <w:p w14:paraId="6781233C" w14:textId="77777777" w:rsidR="00992684" w:rsidRDefault="00992684" w:rsidP="009264CD">
      <w:pPr>
        <w:pStyle w:val="ListParagraph"/>
      </w:pPr>
      <w:r>
        <w:t>Obtain a count of currently certified infants and children by age for the specified agency or statewide for distribution of outreach products.</w:t>
      </w:r>
    </w:p>
    <w:p w14:paraId="6031A856" w14:textId="77777777" w:rsidR="00992684" w:rsidRPr="00032F4B" w:rsidRDefault="00992684" w:rsidP="00992684">
      <w:pPr>
        <w:pStyle w:val="Heading4"/>
      </w:pPr>
      <w:r>
        <w:t>Prompts</w:t>
      </w:r>
    </w:p>
    <w:p w14:paraId="6C13C887" w14:textId="242E23D1" w:rsidR="00992684" w:rsidRDefault="00992684" w:rsidP="009264CD">
      <w:pPr>
        <w:pStyle w:val="ListParagraph"/>
      </w:pPr>
      <w:r>
        <w:t>Agency ID – agency where the infants and children currently belong.</w:t>
      </w:r>
    </w:p>
    <w:p w14:paraId="4E00C25A" w14:textId="77777777" w:rsidR="00992684" w:rsidRDefault="00992684" w:rsidP="009264CD">
      <w:pPr>
        <w:pStyle w:val="ListParagraph"/>
      </w:pPr>
      <w:r>
        <w:t>Clinic ID(s) – clinic(s) where the infants and children currently belong.</w:t>
      </w:r>
    </w:p>
    <w:p w14:paraId="0E2CD256" w14:textId="77777777" w:rsidR="00992684" w:rsidRDefault="00992684" w:rsidP="00992684">
      <w:pPr>
        <w:pStyle w:val="Heading4"/>
      </w:pPr>
      <w:r>
        <w:t>Report outputs</w:t>
      </w:r>
    </w:p>
    <w:p w14:paraId="688DE656" w14:textId="77777777" w:rsidR="00992684" w:rsidRPr="00F802FB" w:rsidRDefault="00992684" w:rsidP="00992684">
      <w:pPr>
        <w:pStyle w:val="Caption"/>
      </w:pPr>
      <w:r w:rsidRPr="00F802FB">
        <w:t>Tab 1 – Agency</w:t>
      </w:r>
    </w:p>
    <w:p w14:paraId="26CA5AD1" w14:textId="77777777" w:rsidR="00992684" w:rsidRPr="00EE2808" w:rsidRDefault="00992684" w:rsidP="00992684">
      <w:r>
        <w:t>Page 1</w:t>
      </w:r>
    </w:p>
    <w:p w14:paraId="3C0ADB25" w14:textId="77777777" w:rsidR="00992684" w:rsidRDefault="00992684" w:rsidP="00992684">
      <w:pPr>
        <w:pStyle w:val="Caption"/>
        <w:spacing w:before="60"/>
      </w:pPr>
      <w:r w:rsidRPr="00EE2808">
        <w:rPr>
          <w:noProof/>
        </w:rPr>
        <w:drawing>
          <wp:inline distT="0" distB="0" distL="0" distR="0" wp14:anchorId="45A38D01" wp14:editId="2E653203">
            <wp:extent cx="5943600" cy="709930"/>
            <wp:effectExtent l="0" t="0" r="0" b="0"/>
            <wp:docPr id="6121998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199894" name="Picture 1">
                      <a:extLst>
                        <a:ext uri="{C183D7F6-B498-43B3-948B-1728B52AA6E4}">
                          <adec:decorative xmlns:adec="http://schemas.microsoft.com/office/drawing/2017/decorative" val="1"/>
                        </a:ext>
                      </a:extLst>
                    </pic:cNvPr>
                    <pic:cNvPicPr/>
                  </pic:nvPicPr>
                  <pic:blipFill>
                    <a:blip r:embed="rId305"/>
                    <a:stretch>
                      <a:fillRect/>
                    </a:stretch>
                  </pic:blipFill>
                  <pic:spPr>
                    <a:xfrm>
                      <a:off x="0" y="0"/>
                      <a:ext cx="5943600" cy="709930"/>
                    </a:xfrm>
                    <a:prstGeom prst="rect">
                      <a:avLst/>
                    </a:prstGeom>
                  </pic:spPr>
                </pic:pic>
              </a:graphicData>
            </a:graphic>
          </wp:inline>
        </w:drawing>
      </w:r>
    </w:p>
    <w:p w14:paraId="0785DE68" w14:textId="77777777" w:rsidR="00992684" w:rsidRDefault="00992684" w:rsidP="00992684">
      <w:r>
        <w:t>Page 2</w:t>
      </w:r>
    </w:p>
    <w:p w14:paraId="35B1E598" w14:textId="77777777" w:rsidR="00992684" w:rsidRDefault="00992684" w:rsidP="00992684">
      <w:r w:rsidRPr="00EE2808">
        <w:rPr>
          <w:noProof/>
        </w:rPr>
        <w:drawing>
          <wp:inline distT="0" distB="0" distL="0" distR="0" wp14:anchorId="7B3C5DF9" wp14:editId="55EE2533">
            <wp:extent cx="5943600" cy="588645"/>
            <wp:effectExtent l="0" t="0" r="0" b="1905"/>
            <wp:docPr id="10673378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37866" name="Picture 1">
                      <a:extLst>
                        <a:ext uri="{C183D7F6-B498-43B3-948B-1728B52AA6E4}">
                          <adec:decorative xmlns:adec="http://schemas.microsoft.com/office/drawing/2017/decorative" val="1"/>
                        </a:ext>
                      </a:extLst>
                    </pic:cNvPr>
                    <pic:cNvPicPr/>
                  </pic:nvPicPr>
                  <pic:blipFill>
                    <a:blip r:embed="rId306"/>
                    <a:stretch>
                      <a:fillRect/>
                    </a:stretch>
                  </pic:blipFill>
                  <pic:spPr>
                    <a:xfrm>
                      <a:off x="0" y="0"/>
                      <a:ext cx="5943600" cy="588645"/>
                    </a:xfrm>
                    <a:prstGeom prst="rect">
                      <a:avLst/>
                    </a:prstGeom>
                  </pic:spPr>
                </pic:pic>
              </a:graphicData>
            </a:graphic>
          </wp:inline>
        </w:drawing>
      </w:r>
      <w:r>
        <w:t>Page 3</w:t>
      </w:r>
    </w:p>
    <w:p w14:paraId="04C1B956" w14:textId="77777777" w:rsidR="00992684" w:rsidRDefault="00992684" w:rsidP="00992684">
      <w:r w:rsidRPr="00EE2808">
        <w:rPr>
          <w:noProof/>
        </w:rPr>
        <w:lastRenderedPageBreak/>
        <w:drawing>
          <wp:inline distT="0" distB="0" distL="0" distR="0" wp14:anchorId="2C15E63A" wp14:editId="5F2E0A99">
            <wp:extent cx="2271268" cy="678434"/>
            <wp:effectExtent l="0" t="0" r="0" b="7620"/>
            <wp:docPr id="93072768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27687" name="Picture 1">
                      <a:extLst>
                        <a:ext uri="{C183D7F6-B498-43B3-948B-1728B52AA6E4}">
                          <adec:decorative xmlns:adec="http://schemas.microsoft.com/office/drawing/2017/decorative" val="1"/>
                        </a:ext>
                      </a:extLst>
                    </pic:cNvPr>
                    <pic:cNvPicPr/>
                  </pic:nvPicPr>
                  <pic:blipFill>
                    <a:blip r:embed="rId307"/>
                    <a:stretch>
                      <a:fillRect/>
                    </a:stretch>
                  </pic:blipFill>
                  <pic:spPr>
                    <a:xfrm>
                      <a:off x="0" y="0"/>
                      <a:ext cx="2271268" cy="678434"/>
                    </a:xfrm>
                    <a:prstGeom prst="rect">
                      <a:avLst/>
                    </a:prstGeom>
                  </pic:spPr>
                </pic:pic>
              </a:graphicData>
            </a:graphic>
          </wp:inline>
        </w:drawing>
      </w:r>
    </w:p>
    <w:p w14:paraId="16EFC5CD" w14:textId="77777777" w:rsidR="00992684" w:rsidRDefault="00992684" w:rsidP="00992684">
      <w:r>
        <w:rPr>
          <w:b/>
          <w:bCs/>
        </w:rPr>
        <w:t>Columns:</w:t>
      </w:r>
      <w:r>
        <w:t xml:space="preserve"> Household ID, State WIC ID, First Name, Last Name, WIC Type, DOB, Age in Months, Gender, Race Ethnicity or Cultural Identity, Language, Cert Start, Cert End, Auth Rep First Name, Auth Rep Last Name, Telephone 1, Comment 1, Mail Address, Mail City, Mail State, Mail Zip, Clinic ID, Agency ID.</w:t>
      </w:r>
    </w:p>
    <w:p w14:paraId="07840DBC" w14:textId="77777777" w:rsidR="00992684" w:rsidRPr="00032F4B" w:rsidRDefault="00992684" w:rsidP="00992684">
      <w:r>
        <w:rPr>
          <w:b/>
          <w:bCs/>
        </w:rPr>
        <w:t xml:space="preserve">Counts: </w:t>
      </w:r>
      <w:r>
        <w:t>Participants.</w:t>
      </w:r>
    </w:p>
    <w:p w14:paraId="700FAAFA" w14:textId="77777777" w:rsidR="00992684" w:rsidRPr="00032F4B" w:rsidRDefault="00992684" w:rsidP="00992684">
      <w:r>
        <w:rPr>
          <w:b/>
          <w:bCs/>
        </w:rPr>
        <w:t xml:space="preserve">Grouped by: </w:t>
      </w:r>
      <w:r>
        <w:t>Clinic ID.</w:t>
      </w:r>
    </w:p>
    <w:p w14:paraId="241F362D" w14:textId="77777777" w:rsidR="00992684" w:rsidRPr="00F802FB" w:rsidRDefault="00992684" w:rsidP="00992684">
      <w:pPr>
        <w:pStyle w:val="Caption"/>
      </w:pPr>
      <w:r w:rsidRPr="00F802FB">
        <w:t>Tab 2 – Agency Count</w:t>
      </w:r>
    </w:p>
    <w:p w14:paraId="5C6E31D7" w14:textId="77777777" w:rsidR="00992684" w:rsidRDefault="00992684" w:rsidP="00992684">
      <w:r>
        <w:t>Table 1</w:t>
      </w:r>
    </w:p>
    <w:p w14:paraId="0A7AE89D" w14:textId="77777777" w:rsidR="00992684" w:rsidRDefault="00992684" w:rsidP="00992684">
      <w:r w:rsidRPr="00D82083">
        <w:rPr>
          <w:noProof/>
        </w:rPr>
        <w:drawing>
          <wp:inline distT="0" distB="0" distL="0" distR="0" wp14:anchorId="04596D06" wp14:editId="75B81FB2">
            <wp:extent cx="1435862" cy="578612"/>
            <wp:effectExtent l="0" t="0" r="0" b="0"/>
            <wp:docPr id="1156500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00553" name="Picture 1">
                      <a:extLst>
                        <a:ext uri="{C183D7F6-B498-43B3-948B-1728B52AA6E4}">
                          <adec:decorative xmlns:adec="http://schemas.microsoft.com/office/drawing/2017/decorative" val="1"/>
                        </a:ext>
                      </a:extLst>
                    </pic:cNvPr>
                    <pic:cNvPicPr/>
                  </pic:nvPicPr>
                  <pic:blipFill>
                    <a:blip r:embed="rId308"/>
                    <a:stretch>
                      <a:fillRect/>
                    </a:stretch>
                  </pic:blipFill>
                  <pic:spPr>
                    <a:xfrm>
                      <a:off x="0" y="0"/>
                      <a:ext cx="1435862" cy="578612"/>
                    </a:xfrm>
                    <a:prstGeom prst="rect">
                      <a:avLst/>
                    </a:prstGeom>
                  </pic:spPr>
                </pic:pic>
              </a:graphicData>
            </a:graphic>
          </wp:inline>
        </w:drawing>
      </w:r>
    </w:p>
    <w:p w14:paraId="283A8AE8" w14:textId="77777777" w:rsidR="00992684" w:rsidRPr="00F802FB" w:rsidRDefault="00992684" w:rsidP="00992684">
      <w:r>
        <w:rPr>
          <w:b/>
          <w:bCs/>
        </w:rPr>
        <w:t xml:space="preserve">Columns: </w:t>
      </w:r>
      <w:r>
        <w:t>Count.</w:t>
      </w:r>
    </w:p>
    <w:p w14:paraId="68EF9EC6" w14:textId="77777777" w:rsidR="00992684" w:rsidRDefault="00992684" w:rsidP="00992684">
      <w:pPr>
        <w:spacing w:before="60"/>
      </w:pPr>
      <w:r>
        <w:rPr>
          <w:b/>
          <w:bCs/>
        </w:rPr>
        <w:t>Rows:</w:t>
      </w:r>
      <w:r>
        <w:t xml:space="preserve"> AGENCY ID, CLINIC IDs.</w:t>
      </w:r>
    </w:p>
    <w:p w14:paraId="4BAB107C" w14:textId="77777777" w:rsidR="00992684" w:rsidRPr="00032F4B" w:rsidRDefault="00992684" w:rsidP="00992684">
      <w:r>
        <w:rPr>
          <w:b/>
          <w:bCs/>
        </w:rPr>
        <w:t xml:space="preserve">Counts: </w:t>
      </w:r>
      <w:r>
        <w:t>Participants.</w:t>
      </w:r>
    </w:p>
    <w:p w14:paraId="7CA436DD" w14:textId="77777777" w:rsidR="00992684" w:rsidRDefault="00992684" w:rsidP="00992684">
      <w:r>
        <w:t>Table 2</w:t>
      </w:r>
    </w:p>
    <w:p w14:paraId="42D9C9FA" w14:textId="77777777" w:rsidR="00992684" w:rsidRDefault="00992684" w:rsidP="00992684">
      <w:r w:rsidRPr="00D82083">
        <w:rPr>
          <w:noProof/>
        </w:rPr>
        <w:drawing>
          <wp:inline distT="0" distB="0" distL="0" distR="0" wp14:anchorId="33A4E96C" wp14:editId="589BB484">
            <wp:extent cx="1435862" cy="578612"/>
            <wp:effectExtent l="0" t="0" r="0" b="0"/>
            <wp:docPr id="13179418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41820" name="Picture 1">
                      <a:extLst>
                        <a:ext uri="{C183D7F6-B498-43B3-948B-1728B52AA6E4}">
                          <adec:decorative xmlns:adec="http://schemas.microsoft.com/office/drawing/2017/decorative" val="1"/>
                        </a:ext>
                      </a:extLst>
                    </pic:cNvPr>
                    <pic:cNvPicPr/>
                  </pic:nvPicPr>
                  <pic:blipFill>
                    <a:blip r:embed="rId309"/>
                    <a:stretch>
                      <a:fillRect/>
                    </a:stretch>
                  </pic:blipFill>
                  <pic:spPr>
                    <a:xfrm>
                      <a:off x="0" y="0"/>
                      <a:ext cx="1435862" cy="578612"/>
                    </a:xfrm>
                    <a:prstGeom prst="rect">
                      <a:avLst/>
                    </a:prstGeom>
                  </pic:spPr>
                </pic:pic>
              </a:graphicData>
            </a:graphic>
          </wp:inline>
        </w:drawing>
      </w:r>
    </w:p>
    <w:p w14:paraId="382641E1" w14:textId="77777777" w:rsidR="00992684" w:rsidRPr="00F802FB" w:rsidRDefault="00992684" w:rsidP="00992684">
      <w:r>
        <w:rPr>
          <w:b/>
          <w:bCs/>
        </w:rPr>
        <w:t xml:space="preserve">Columns: </w:t>
      </w:r>
      <w:r>
        <w:t>Count.</w:t>
      </w:r>
    </w:p>
    <w:p w14:paraId="2EBA2836" w14:textId="77777777" w:rsidR="00992684" w:rsidRDefault="00992684" w:rsidP="00992684">
      <w:pPr>
        <w:spacing w:before="60"/>
      </w:pPr>
      <w:r>
        <w:rPr>
          <w:b/>
          <w:bCs/>
        </w:rPr>
        <w:t>Rows:</w:t>
      </w:r>
      <w:r>
        <w:t xml:space="preserve"> AGENCY ID, 1-month increments.</w:t>
      </w:r>
    </w:p>
    <w:p w14:paraId="36A5606E" w14:textId="77777777" w:rsidR="00992684" w:rsidRPr="00032F4B" w:rsidRDefault="00992684" w:rsidP="00992684">
      <w:r>
        <w:rPr>
          <w:b/>
          <w:bCs/>
        </w:rPr>
        <w:t xml:space="preserve">Counts: </w:t>
      </w:r>
      <w:r>
        <w:t>Participants.</w:t>
      </w:r>
    </w:p>
    <w:p w14:paraId="01713A60" w14:textId="77777777" w:rsidR="00992684" w:rsidRDefault="00992684" w:rsidP="00992684">
      <w:r>
        <w:t>Table 3</w:t>
      </w:r>
    </w:p>
    <w:p w14:paraId="6FD92341" w14:textId="77777777" w:rsidR="00992684" w:rsidRDefault="00992684" w:rsidP="00992684">
      <w:r w:rsidRPr="00D82083">
        <w:rPr>
          <w:noProof/>
        </w:rPr>
        <w:drawing>
          <wp:inline distT="0" distB="0" distL="0" distR="0" wp14:anchorId="68691573" wp14:editId="2268D364">
            <wp:extent cx="1435862" cy="578612"/>
            <wp:effectExtent l="0" t="0" r="0" b="0"/>
            <wp:docPr id="14806495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49551" name="Picture 1">
                      <a:extLst>
                        <a:ext uri="{C183D7F6-B498-43B3-948B-1728B52AA6E4}">
                          <adec:decorative xmlns:adec="http://schemas.microsoft.com/office/drawing/2017/decorative" val="1"/>
                        </a:ext>
                      </a:extLst>
                    </pic:cNvPr>
                    <pic:cNvPicPr/>
                  </pic:nvPicPr>
                  <pic:blipFill>
                    <a:blip r:embed="rId310"/>
                    <a:stretch>
                      <a:fillRect/>
                    </a:stretch>
                  </pic:blipFill>
                  <pic:spPr>
                    <a:xfrm>
                      <a:off x="0" y="0"/>
                      <a:ext cx="1435862" cy="578612"/>
                    </a:xfrm>
                    <a:prstGeom prst="rect">
                      <a:avLst/>
                    </a:prstGeom>
                  </pic:spPr>
                </pic:pic>
              </a:graphicData>
            </a:graphic>
          </wp:inline>
        </w:drawing>
      </w:r>
    </w:p>
    <w:p w14:paraId="782A5F29" w14:textId="77777777" w:rsidR="00992684" w:rsidRDefault="00992684" w:rsidP="00992684">
      <w:pPr>
        <w:spacing w:before="60"/>
      </w:pPr>
      <w:r>
        <w:rPr>
          <w:b/>
          <w:bCs/>
        </w:rPr>
        <w:t>Columns:</w:t>
      </w:r>
      <w:r>
        <w:t xml:space="preserve"> Count.</w:t>
      </w:r>
    </w:p>
    <w:p w14:paraId="0C919884" w14:textId="77777777" w:rsidR="00992684" w:rsidRDefault="00992684" w:rsidP="00992684">
      <w:pPr>
        <w:spacing w:before="60"/>
      </w:pPr>
      <w:r>
        <w:rPr>
          <w:b/>
          <w:bCs/>
        </w:rPr>
        <w:t>Rows:</w:t>
      </w:r>
      <w:r>
        <w:t xml:space="preserve"> AGENCY ID, 6-month increments.</w:t>
      </w:r>
    </w:p>
    <w:p w14:paraId="4894B3BA" w14:textId="77777777" w:rsidR="00992684" w:rsidRPr="00032F4B" w:rsidRDefault="00992684" w:rsidP="00992684">
      <w:r>
        <w:rPr>
          <w:b/>
          <w:bCs/>
        </w:rPr>
        <w:t xml:space="preserve">Counts: </w:t>
      </w:r>
      <w:r>
        <w:t>Participants.</w:t>
      </w:r>
    </w:p>
    <w:p w14:paraId="0BBFD41E" w14:textId="77777777" w:rsidR="00992684" w:rsidRPr="00F802FB" w:rsidRDefault="00992684" w:rsidP="00992684">
      <w:pPr>
        <w:pStyle w:val="Caption"/>
      </w:pPr>
      <w:r w:rsidRPr="00F802FB">
        <w:lastRenderedPageBreak/>
        <w:t>Tab 3 – Clinic Count</w:t>
      </w:r>
    </w:p>
    <w:p w14:paraId="59394BCD" w14:textId="77777777" w:rsidR="00992684" w:rsidRPr="00D82083" w:rsidRDefault="00992684" w:rsidP="00992684">
      <w:r>
        <w:t>Table 1</w:t>
      </w:r>
    </w:p>
    <w:p w14:paraId="061DED90" w14:textId="77777777" w:rsidR="00992684" w:rsidRDefault="00992684" w:rsidP="00992684">
      <w:r w:rsidRPr="00D82083">
        <w:rPr>
          <w:noProof/>
        </w:rPr>
        <w:drawing>
          <wp:inline distT="0" distB="0" distL="0" distR="0" wp14:anchorId="2A826B69" wp14:editId="685F6AF1">
            <wp:extent cx="1457325" cy="771525"/>
            <wp:effectExtent l="0" t="0" r="9525" b="9525"/>
            <wp:docPr id="20832777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277790" name="Picture 1">
                      <a:extLst>
                        <a:ext uri="{C183D7F6-B498-43B3-948B-1728B52AA6E4}">
                          <adec:decorative xmlns:adec="http://schemas.microsoft.com/office/drawing/2017/decorative" val="1"/>
                        </a:ext>
                      </a:extLst>
                    </pic:cNvPr>
                    <pic:cNvPicPr/>
                  </pic:nvPicPr>
                  <pic:blipFill>
                    <a:blip r:embed="rId311"/>
                    <a:stretch>
                      <a:fillRect/>
                    </a:stretch>
                  </pic:blipFill>
                  <pic:spPr>
                    <a:xfrm>
                      <a:off x="0" y="0"/>
                      <a:ext cx="1457325" cy="771525"/>
                    </a:xfrm>
                    <a:prstGeom prst="rect">
                      <a:avLst/>
                    </a:prstGeom>
                  </pic:spPr>
                </pic:pic>
              </a:graphicData>
            </a:graphic>
          </wp:inline>
        </w:drawing>
      </w:r>
    </w:p>
    <w:p w14:paraId="452F6AFA" w14:textId="77777777" w:rsidR="00992684" w:rsidRDefault="00992684" w:rsidP="00992684">
      <w:pPr>
        <w:spacing w:before="60"/>
      </w:pPr>
      <w:r>
        <w:rPr>
          <w:b/>
          <w:bCs/>
        </w:rPr>
        <w:t>Columns:</w:t>
      </w:r>
      <w:r>
        <w:t xml:space="preserve"> Count.</w:t>
      </w:r>
    </w:p>
    <w:p w14:paraId="4727E577" w14:textId="77777777" w:rsidR="00992684" w:rsidRDefault="00992684" w:rsidP="00992684">
      <w:pPr>
        <w:spacing w:before="60"/>
      </w:pPr>
      <w:r>
        <w:rPr>
          <w:b/>
          <w:bCs/>
        </w:rPr>
        <w:t>Rows:</w:t>
      </w:r>
      <w:r>
        <w:t xml:space="preserve"> CLINIC TOTAL, 1-month increments.</w:t>
      </w:r>
    </w:p>
    <w:p w14:paraId="609AEE9B" w14:textId="77777777" w:rsidR="00992684" w:rsidRPr="00032F4B" w:rsidRDefault="00992684" w:rsidP="00992684">
      <w:r>
        <w:rPr>
          <w:b/>
          <w:bCs/>
        </w:rPr>
        <w:t xml:space="preserve">Counts: </w:t>
      </w:r>
      <w:r>
        <w:t>Participants.</w:t>
      </w:r>
    </w:p>
    <w:p w14:paraId="32C08B1F" w14:textId="77777777" w:rsidR="00992684" w:rsidRDefault="00992684" w:rsidP="00992684">
      <w:r>
        <w:t>Table 2</w:t>
      </w:r>
    </w:p>
    <w:p w14:paraId="1FA603CC" w14:textId="77777777" w:rsidR="00992684" w:rsidRDefault="00992684" w:rsidP="00992684">
      <w:r w:rsidRPr="00D207D5">
        <w:rPr>
          <w:noProof/>
        </w:rPr>
        <w:drawing>
          <wp:inline distT="0" distB="0" distL="0" distR="0" wp14:anchorId="2F968A8D" wp14:editId="3D4E0563">
            <wp:extent cx="1435862" cy="578612"/>
            <wp:effectExtent l="0" t="0" r="0" b="0"/>
            <wp:docPr id="1747140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4029" name="Picture 1">
                      <a:extLst>
                        <a:ext uri="{C183D7F6-B498-43B3-948B-1728B52AA6E4}">
                          <adec:decorative xmlns:adec="http://schemas.microsoft.com/office/drawing/2017/decorative" val="1"/>
                        </a:ext>
                      </a:extLst>
                    </pic:cNvPr>
                    <pic:cNvPicPr/>
                  </pic:nvPicPr>
                  <pic:blipFill>
                    <a:blip r:embed="rId312"/>
                    <a:stretch>
                      <a:fillRect/>
                    </a:stretch>
                  </pic:blipFill>
                  <pic:spPr>
                    <a:xfrm>
                      <a:off x="0" y="0"/>
                      <a:ext cx="1435862" cy="578612"/>
                    </a:xfrm>
                    <a:prstGeom prst="rect">
                      <a:avLst/>
                    </a:prstGeom>
                  </pic:spPr>
                </pic:pic>
              </a:graphicData>
            </a:graphic>
          </wp:inline>
        </w:drawing>
      </w:r>
    </w:p>
    <w:p w14:paraId="3EEC734A" w14:textId="77777777" w:rsidR="00992684" w:rsidRDefault="00992684" w:rsidP="00992684">
      <w:pPr>
        <w:spacing w:before="60"/>
      </w:pPr>
      <w:r>
        <w:rPr>
          <w:b/>
          <w:bCs/>
        </w:rPr>
        <w:t>Columns:</w:t>
      </w:r>
      <w:r>
        <w:t xml:space="preserve"> Count.</w:t>
      </w:r>
    </w:p>
    <w:p w14:paraId="100FB0FB" w14:textId="77777777" w:rsidR="00992684" w:rsidRDefault="00992684" w:rsidP="00992684">
      <w:pPr>
        <w:spacing w:before="60"/>
      </w:pPr>
      <w:r>
        <w:rPr>
          <w:b/>
          <w:bCs/>
        </w:rPr>
        <w:t>Rows:</w:t>
      </w:r>
      <w:r>
        <w:t xml:space="preserve"> CLINIC TOTAL, 6-month increments.</w:t>
      </w:r>
    </w:p>
    <w:p w14:paraId="45055185" w14:textId="77777777" w:rsidR="00992684" w:rsidRPr="00032F4B" w:rsidRDefault="00992684" w:rsidP="00992684">
      <w:r>
        <w:rPr>
          <w:b/>
          <w:bCs/>
        </w:rPr>
        <w:t xml:space="preserve">Counts: </w:t>
      </w:r>
      <w:r>
        <w:t>Participants.</w:t>
      </w:r>
    </w:p>
    <w:p w14:paraId="781527F7" w14:textId="77777777" w:rsidR="00992684" w:rsidRPr="00F802FB" w:rsidRDefault="00992684" w:rsidP="00992684">
      <w:pPr>
        <w:pStyle w:val="Caption"/>
      </w:pPr>
      <w:r w:rsidRPr="00F802FB">
        <w:t>Tab 4 – State</w:t>
      </w:r>
    </w:p>
    <w:p w14:paraId="5EAB27F7" w14:textId="77777777" w:rsidR="00992684" w:rsidRPr="00EE2808" w:rsidRDefault="00992684" w:rsidP="00992684">
      <w:r>
        <w:t>Page 1</w:t>
      </w:r>
    </w:p>
    <w:p w14:paraId="672904AC" w14:textId="77777777" w:rsidR="00992684" w:rsidRDefault="00992684" w:rsidP="00992684">
      <w:pPr>
        <w:spacing w:before="60"/>
      </w:pPr>
      <w:r w:rsidRPr="00EE2808">
        <w:rPr>
          <w:noProof/>
        </w:rPr>
        <w:drawing>
          <wp:inline distT="0" distB="0" distL="0" distR="0" wp14:anchorId="75316959" wp14:editId="03A378FE">
            <wp:extent cx="5943600" cy="1108075"/>
            <wp:effectExtent l="0" t="0" r="0" b="0"/>
            <wp:docPr id="13219243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24373" name="Picture 1">
                      <a:extLst>
                        <a:ext uri="{C183D7F6-B498-43B3-948B-1728B52AA6E4}">
                          <adec:decorative xmlns:adec="http://schemas.microsoft.com/office/drawing/2017/decorative" val="1"/>
                        </a:ext>
                      </a:extLst>
                    </pic:cNvPr>
                    <pic:cNvPicPr/>
                  </pic:nvPicPr>
                  <pic:blipFill>
                    <a:blip r:embed="rId313"/>
                    <a:stretch>
                      <a:fillRect/>
                    </a:stretch>
                  </pic:blipFill>
                  <pic:spPr>
                    <a:xfrm>
                      <a:off x="0" y="0"/>
                      <a:ext cx="5943600" cy="1108075"/>
                    </a:xfrm>
                    <a:prstGeom prst="rect">
                      <a:avLst/>
                    </a:prstGeom>
                  </pic:spPr>
                </pic:pic>
              </a:graphicData>
            </a:graphic>
          </wp:inline>
        </w:drawing>
      </w:r>
    </w:p>
    <w:p w14:paraId="2BA52170" w14:textId="77777777" w:rsidR="00992684" w:rsidRDefault="00992684" w:rsidP="00992684">
      <w:pPr>
        <w:spacing w:before="60"/>
      </w:pPr>
      <w:r>
        <w:t>Page 2</w:t>
      </w:r>
    </w:p>
    <w:p w14:paraId="79008F30" w14:textId="77777777" w:rsidR="00992684" w:rsidRDefault="00992684" w:rsidP="00992684">
      <w:pPr>
        <w:spacing w:before="60"/>
      </w:pPr>
      <w:r w:rsidRPr="00EE2808">
        <w:rPr>
          <w:noProof/>
        </w:rPr>
        <w:drawing>
          <wp:inline distT="0" distB="0" distL="0" distR="0" wp14:anchorId="31654CEA" wp14:editId="16448008">
            <wp:extent cx="5943600" cy="564515"/>
            <wp:effectExtent l="0" t="0" r="0" b="6985"/>
            <wp:docPr id="20815787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78773" name="Picture 1">
                      <a:extLst>
                        <a:ext uri="{C183D7F6-B498-43B3-948B-1728B52AA6E4}">
                          <adec:decorative xmlns:adec="http://schemas.microsoft.com/office/drawing/2017/decorative" val="1"/>
                        </a:ext>
                      </a:extLst>
                    </pic:cNvPr>
                    <pic:cNvPicPr/>
                  </pic:nvPicPr>
                  <pic:blipFill>
                    <a:blip r:embed="rId314"/>
                    <a:stretch>
                      <a:fillRect/>
                    </a:stretch>
                  </pic:blipFill>
                  <pic:spPr>
                    <a:xfrm>
                      <a:off x="0" y="0"/>
                      <a:ext cx="5943600" cy="564515"/>
                    </a:xfrm>
                    <a:prstGeom prst="rect">
                      <a:avLst/>
                    </a:prstGeom>
                  </pic:spPr>
                </pic:pic>
              </a:graphicData>
            </a:graphic>
          </wp:inline>
        </w:drawing>
      </w:r>
    </w:p>
    <w:p w14:paraId="25822BE9" w14:textId="77777777" w:rsidR="00992684" w:rsidRDefault="00992684" w:rsidP="00992684">
      <w:pPr>
        <w:spacing w:before="60"/>
      </w:pPr>
      <w:r>
        <w:t>Page 3</w:t>
      </w:r>
    </w:p>
    <w:p w14:paraId="0DDB4CB5" w14:textId="77777777" w:rsidR="00992684" w:rsidRDefault="00992684" w:rsidP="00992684">
      <w:pPr>
        <w:spacing w:before="60"/>
      </w:pPr>
      <w:r w:rsidRPr="00EE2808">
        <w:rPr>
          <w:noProof/>
        </w:rPr>
        <w:drawing>
          <wp:inline distT="0" distB="0" distL="0" distR="0" wp14:anchorId="5CF07045" wp14:editId="0F0FFE35">
            <wp:extent cx="2150364" cy="678688"/>
            <wp:effectExtent l="0" t="0" r="2540" b="7620"/>
            <wp:docPr id="8786502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50247" name="Picture 1">
                      <a:extLst>
                        <a:ext uri="{C183D7F6-B498-43B3-948B-1728B52AA6E4}">
                          <adec:decorative xmlns:adec="http://schemas.microsoft.com/office/drawing/2017/decorative" val="1"/>
                        </a:ext>
                      </a:extLst>
                    </pic:cNvPr>
                    <pic:cNvPicPr/>
                  </pic:nvPicPr>
                  <pic:blipFill>
                    <a:blip r:embed="rId315"/>
                    <a:stretch>
                      <a:fillRect/>
                    </a:stretch>
                  </pic:blipFill>
                  <pic:spPr>
                    <a:xfrm>
                      <a:off x="0" y="0"/>
                      <a:ext cx="2150364" cy="678688"/>
                    </a:xfrm>
                    <a:prstGeom prst="rect">
                      <a:avLst/>
                    </a:prstGeom>
                  </pic:spPr>
                </pic:pic>
              </a:graphicData>
            </a:graphic>
          </wp:inline>
        </w:drawing>
      </w:r>
    </w:p>
    <w:p w14:paraId="311A8509" w14:textId="77777777" w:rsidR="00992684" w:rsidRDefault="00992684" w:rsidP="00992684">
      <w:r>
        <w:rPr>
          <w:b/>
          <w:bCs/>
        </w:rPr>
        <w:lastRenderedPageBreak/>
        <w:t>Columns:</w:t>
      </w:r>
      <w:r>
        <w:t xml:space="preserve"> Household ID, State WIC ID, First Name, Last Name, WIC Type, DOB, Age in Months, Gender, Race Ethnicity or Cultural Identity, Language, Cert Start, Cert End, Auth Rep First Name, Auth Rep Last Name, Telephone 1, Comment 1, Mail Address, Mail City, Mail State, Mail Zip, Clinic ID, Agency ID.</w:t>
      </w:r>
    </w:p>
    <w:p w14:paraId="616E7678" w14:textId="77777777" w:rsidR="00992684" w:rsidRPr="00032F4B" w:rsidRDefault="00992684" w:rsidP="00992684">
      <w:r>
        <w:rPr>
          <w:b/>
          <w:bCs/>
        </w:rPr>
        <w:t xml:space="preserve">Counts: </w:t>
      </w:r>
      <w:r>
        <w:t>Participants.</w:t>
      </w:r>
    </w:p>
    <w:p w14:paraId="65C3CF61" w14:textId="77777777" w:rsidR="00992684" w:rsidRPr="00032F4B" w:rsidRDefault="00992684" w:rsidP="00992684">
      <w:r>
        <w:rPr>
          <w:b/>
          <w:bCs/>
        </w:rPr>
        <w:t xml:space="preserve">Grouped by: </w:t>
      </w:r>
      <w:r>
        <w:t>Grantee name, agency name.</w:t>
      </w:r>
    </w:p>
    <w:p w14:paraId="23F7AAC2" w14:textId="77777777" w:rsidR="00992684" w:rsidRPr="00F802FB" w:rsidRDefault="00992684" w:rsidP="00992684">
      <w:pPr>
        <w:pStyle w:val="Caption"/>
      </w:pPr>
      <w:r w:rsidRPr="00F802FB">
        <w:t>Tab 5 – State Count-Agency</w:t>
      </w:r>
    </w:p>
    <w:p w14:paraId="6F5EAB3E" w14:textId="77777777" w:rsidR="00992684" w:rsidRDefault="00992684" w:rsidP="00992684">
      <w:r w:rsidRPr="00EE2808">
        <w:rPr>
          <w:noProof/>
        </w:rPr>
        <w:drawing>
          <wp:inline distT="0" distB="0" distL="0" distR="0" wp14:anchorId="7397E362" wp14:editId="24FB2648">
            <wp:extent cx="3586607" cy="571500"/>
            <wp:effectExtent l="0" t="0" r="0" b="0"/>
            <wp:docPr id="14673888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88888" name="Picture 1">
                      <a:extLst>
                        <a:ext uri="{C183D7F6-B498-43B3-948B-1728B52AA6E4}">
                          <adec:decorative xmlns:adec="http://schemas.microsoft.com/office/drawing/2017/decorative" val="1"/>
                        </a:ext>
                      </a:extLst>
                    </pic:cNvPr>
                    <pic:cNvPicPr/>
                  </pic:nvPicPr>
                  <pic:blipFill>
                    <a:blip r:embed="rId316"/>
                    <a:stretch>
                      <a:fillRect/>
                    </a:stretch>
                  </pic:blipFill>
                  <pic:spPr>
                    <a:xfrm>
                      <a:off x="0" y="0"/>
                      <a:ext cx="3586607" cy="571500"/>
                    </a:xfrm>
                    <a:prstGeom prst="rect">
                      <a:avLst/>
                    </a:prstGeom>
                  </pic:spPr>
                </pic:pic>
              </a:graphicData>
            </a:graphic>
          </wp:inline>
        </w:drawing>
      </w:r>
    </w:p>
    <w:p w14:paraId="1DDC5067" w14:textId="77777777" w:rsidR="00992684" w:rsidRDefault="00992684" w:rsidP="00992684">
      <w:r>
        <w:rPr>
          <w:b/>
          <w:bCs/>
        </w:rPr>
        <w:t>Columns:</w:t>
      </w:r>
      <w:r>
        <w:t xml:space="preserve"> Count.</w:t>
      </w:r>
    </w:p>
    <w:p w14:paraId="28054208" w14:textId="77777777" w:rsidR="00992684" w:rsidRPr="00F802FB" w:rsidRDefault="00992684" w:rsidP="00992684">
      <w:r>
        <w:rPr>
          <w:b/>
          <w:bCs/>
        </w:rPr>
        <w:t xml:space="preserve">Rows: </w:t>
      </w:r>
      <w:r>
        <w:t>MN WIC PROGRAM, AGENCY NAME (ID)</w:t>
      </w:r>
    </w:p>
    <w:p w14:paraId="6CC2F2BD" w14:textId="77777777" w:rsidR="00992684" w:rsidRPr="00032F4B" w:rsidRDefault="00992684" w:rsidP="00992684">
      <w:r>
        <w:rPr>
          <w:b/>
          <w:bCs/>
        </w:rPr>
        <w:t xml:space="preserve">Counts: </w:t>
      </w:r>
      <w:r>
        <w:t>Participants.</w:t>
      </w:r>
    </w:p>
    <w:p w14:paraId="0DE72198" w14:textId="77777777" w:rsidR="00992684" w:rsidRPr="00F802FB" w:rsidRDefault="00992684" w:rsidP="00992684">
      <w:pPr>
        <w:pStyle w:val="Caption"/>
      </w:pPr>
      <w:r w:rsidRPr="00F802FB">
        <w:t>Tab 6 – State Count-Grantee</w:t>
      </w:r>
    </w:p>
    <w:p w14:paraId="77006B1A" w14:textId="77777777" w:rsidR="00992684" w:rsidRDefault="00992684" w:rsidP="00992684">
      <w:r w:rsidRPr="00EE2808">
        <w:rPr>
          <w:noProof/>
        </w:rPr>
        <w:drawing>
          <wp:inline distT="0" distB="0" distL="0" distR="0" wp14:anchorId="51F85F6A" wp14:editId="40713562">
            <wp:extent cx="3586607" cy="571500"/>
            <wp:effectExtent l="0" t="0" r="0" b="0"/>
            <wp:docPr id="10808968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96880" name="Picture 1">
                      <a:extLst>
                        <a:ext uri="{C183D7F6-B498-43B3-948B-1728B52AA6E4}">
                          <adec:decorative xmlns:adec="http://schemas.microsoft.com/office/drawing/2017/decorative" val="1"/>
                        </a:ext>
                      </a:extLst>
                    </pic:cNvPr>
                    <pic:cNvPicPr/>
                  </pic:nvPicPr>
                  <pic:blipFill>
                    <a:blip r:embed="rId317"/>
                    <a:stretch>
                      <a:fillRect/>
                    </a:stretch>
                  </pic:blipFill>
                  <pic:spPr>
                    <a:xfrm>
                      <a:off x="0" y="0"/>
                      <a:ext cx="3586607" cy="571500"/>
                    </a:xfrm>
                    <a:prstGeom prst="rect">
                      <a:avLst/>
                    </a:prstGeom>
                  </pic:spPr>
                </pic:pic>
              </a:graphicData>
            </a:graphic>
          </wp:inline>
        </w:drawing>
      </w:r>
    </w:p>
    <w:p w14:paraId="6619CF10" w14:textId="77777777" w:rsidR="00992684" w:rsidRDefault="00992684" w:rsidP="00992684">
      <w:r>
        <w:rPr>
          <w:b/>
          <w:bCs/>
        </w:rPr>
        <w:t>Columns:</w:t>
      </w:r>
      <w:r>
        <w:t xml:space="preserve"> Count.</w:t>
      </w:r>
    </w:p>
    <w:p w14:paraId="07297427" w14:textId="77777777" w:rsidR="00992684" w:rsidRPr="00F802FB" w:rsidRDefault="00992684" w:rsidP="00992684">
      <w:r>
        <w:rPr>
          <w:b/>
          <w:bCs/>
        </w:rPr>
        <w:t xml:space="preserve">Rows: </w:t>
      </w:r>
      <w:r>
        <w:t>MN WIC PROGRAM, GRANTEE NAME (ID)</w:t>
      </w:r>
    </w:p>
    <w:p w14:paraId="5C59BFC0" w14:textId="77777777" w:rsidR="00992684" w:rsidRPr="00032F4B" w:rsidRDefault="00992684" w:rsidP="00992684">
      <w:r>
        <w:rPr>
          <w:b/>
          <w:bCs/>
        </w:rPr>
        <w:t xml:space="preserve">Counts: </w:t>
      </w:r>
      <w:r>
        <w:t>Participants.</w:t>
      </w:r>
    </w:p>
    <w:p w14:paraId="1B0FEADC"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196" w:name="_Toc235422918"/>
      <w:r>
        <w:br w:type="page"/>
      </w:r>
    </w:p>
    <w:p w14:paraId="7A1E22CE" w14:textId="6782AC11" w:rsidR="00992684" w:rsidRDefault="00992684" w:rsidP="00992684">
      <w:pPr>
        <w:pStyle w:val="Heading2"/>
      </w:pPr>
      <w:bookmarkStart w:id="197" w:name="_Toc244010838"/>
      <w:r>
        <w:lastRenderedPageBreak/>
        <w:t>Participants &gt;&gt; Pregnant</w:t>
      </w:r>
      <w:bookmarkEnd w:id="196"/>
      <w:bookmarkEnd w:id="197"/>
    </w:p>
    <w:p w14:paraId="6C38DEC7" w14:textId="01E2A9AD" w:rsidR="00D27282" w:rsidRPr="00D27282" w:rsidRDefault="00D27282" w:rsidP="00D27282">
      <w:pPr>
        <w:pStyle w:val="Heading3"/>
      </w:pPr>
      <w:bookmarkStart w:id="198" w:name="_Toc244010839"/>
      <w:r>
        <w:t>Pregnant by Expected Delivery Date</w:t>
      </w:r>
      <w:bookmarkEnd w:id="198"/>
    </w:p>
    <w:p w14:paraId="712A34EA" w14:textId="77777777" w:rsidR="00992684" w:rsidRPr="008B2990" w:rsidRDefault="00992684" w:rsidP="00992684">
      <w:r>
        <w:t>Revised Jan. 5, 2026</w:t>
      </w:r>
    </w:p>
    <w:p w14:paraId="7B3CED6A" w14:textId="77777777" w:rsidR="00992684" w:rsidRDefault="00992684" w:rsidP="00992684">
      <w:pPr>
        <w:pStyle w:val="Heading4"/>
      </w:pPr>
      <w:r>
        <w:t>Overview</w:t>
      </w:r>
    </w:p>
    <w:p w14:paraId="6B6CF7D0" w14:textId="77777777" w:rsidR="00992684" w:rsidRDefault="00992684" w:rsidP="00992684">
      <w:r w:rsidRPr="00550EFB">
        <w:t xml:space="preserve">A list </w:t>
      </w:r>
      <w:r>
        <w:t xml:space="preserve">and count </w:t>
      </w:r>
      <w:r w:rsidRPr="00550EFB">
        <w:t xml:space="preserve">of pregnant </w:t>
      </w:r>
      <w:r>
        <w:t>participants</w:t>
      </w:r>
      <w:r w:rsidRPr="00550EFB">
        <w:t xml:space="preserve"> who belong to the specified agencies and whose </w:t>
      </w:r>
      <w:r>
        <w:t>Expected Delivery</w:t>
      </w:r>
      <w:r w:rsidRPr="00550EFB">
        <w:t xml:space="preserve"> Date</w:t>
      </w:r>
      <w:r>
        <w:t xml:space="preserve"> (EDC)</w:t>
      </w:r>
      <w:r w:rsidRPr="00550EFB">
        <w:t xml:space="preserve"> is during the specified </w:t>
      </w:r>
      <w:r>
        <w:t>date range.</w:t>
      </w:r>
      <w:r w:rsidRPr="00550EFB">
        <w:t xml:space="preserve"> </w:t>
      </w:r>
      <w:r>
        <w:t>An optional input controls allows you to filter all outputs by clinic ID. The report also provides a list for mailing labels and a count of pregnant participants by clinic</w:t>
      </w:r>
      <w:r w:rsidRPr="00550EFB">
        <w:t xml:space="preserve">. </w:t>
      </w:r>
    </w:p>
    <w:p w14:paraId="4E6BCD97" w14:textId="77777777" w:rsidR="00992684" w:rsidRDefault="00992684" w:rsidP="00992684">
      <w:pPr>
        <w:pStyle w:val="ListBullet"/>
        <w:rPr>
          <w:rStyle w:val="Heading4Char"/>
        </w:rPr>
      </w:pPr>
      <w:r>
        <w:rPr>
          <w:rStyle w:val="Heading4Char"/>
        </w:rPr>
        <w:t>Some uses</w:t>
      </w:r>
    </w:p>
    <w:p w14:paraId="18BAEA68" w14:textId="77777777" w:rsidR="00992684" w:rsidRDefault="00992684" w:rsidP="009264CD">
      <w:pPr>
        <w:pStyle w:val="ListParagraph"/>
      </w:pPr>
      <w:r>
        <w:t>Obtain a list of pregnant participants for outreach by EDC.</w:t>
      </w:r>
    </w:p>
    <w:p w14:paraId="55BF555F" w14:textId="77777777" w:rsidR="00992684" w:rsidRPr="006E5FB1" w:rsidRDefault="00992684" w:rsidP="009264CD">
      <w:pPr>
        <w:pStyle w:val="ListParagraph"/>
      </w:pPr>
      <w:r>
        <w:t>Create mailing labels.</w:t>
      </w:r>
    </w:p>
    <w:p w14:paraId="283B0331" w14:textId="77777777" w:rsidR="00992684" w:rsidRDefault="00992684" w:rsidP="00992684">
      <w:pPr>
        <w:pStyle w:val="Heading4"/>
      </w:pPr>
      <w:r>
        <w:t>Prompts</w:t>
      </w:r>
    </w:p>
    <w:p w14:paraId="7AF634EE" w14:textId="77777777" w:rsidR="00992684" w:rsidRDefault="00992684" w:rsidP="009264CD">
      <w:pPr>
        <w:pStyle w:val="ListParagraph"/>
      </w:pPr>
      <w:r>
        <w:t>Agency ID(s) – agency where the participant currently belongs.</w:t>
      </w:r>
    </w:p>
    <w:p w14:paraId="52598F43" w14:textId="77777777" w:rsidR="00992684" w:rsidRDefault="00992684" w:rsidP="009264CD">
      <w:pPr>
        <w:pStyle w:val="ListParagraph"/>
      </w:pPr>
      <w:r>
        <w:t>Start Date – the first date in the time period during which the EDC falls.</w:t>
      </w:r>
    </w:p>
    <w:p w14:paraId="50D9E078" w14:textId="77777777" w:rsidR="00992684" w:rsidRDefault="00992684" w:rsidP="009264CD">
      <w:pPr>
        <w:pStyle w:val="ListParagraph"/>
      </w:pPr>
      <w:r>
        <w:t>End Date – the last date in the time period during which the EDC falls.</w:t>
      </w:r>
    </w:p>
    <w:p w14:paraId="51854158" w14:textId="77777777" w:rsidR="00992684" w:rsidRDefault="00992684" w:rsidP="00992684">
      <w:pPr>
        <w:pStyle w:val="Heading4"/>
      </w:pPr>
      <w:r>
        <w:t>Report outputs</w:t>
      </w:r>
    </w:p>
    <w:p w14:paraId="0028C070" w14:textId="77777777" w:rsidR="00992684" w:rsidRDefault="00992684" w:rsidP="00992684">
      <w:pPr>
        <w:pStyle w:val="Caption"/>
      </w:pPr>
      <w:r>
        <w:t>Tab 1 – List</w:t>
      </w:r>
    </w:p>
    <w:p w14:paraId="366B38A4" w14:textId="77777777" w:rsidR="00992684" w:rsidRDefault="00992684" w:rsidP="00992684">
      <w:r w:rsidRPr="001E1278">
        <w:rPr>
          <w:noProof/>
        </w:rPr>
        <w:drawing>
          <wp:inline distT="0" distB="0" distL="0" distR="0" wp14:anchorId="5219BC34" wp14:editId="4055FB4B">
            <wp:extent cx="5943600" cy="680085"/>
            <wp:effectExtent l="0" t="0" r="0" b="5715"/>
            <wp:docPr id="14960096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09657" name="Picture 1">
                      <a:extLst>
                        <a:ext uri="{C183D7F6-B498-43B3-948B-1728B52AA6E4}">
                          <adec:decorative xmlns:adec="http://schemas.microsoft.com/office/drawing/2017/decorative" val="1"/>
                        </a:ext>
                      </a:extLst>
                    </pic:cNvPr>
                    <pic:cNvPicPr/>
                  </pic:nvPicPr>
                  <pic:blipFill>
                    <a:blip r:embed="rId318"/>
                    <a:stretch>
                      <a:fillRect/>
                    </a:stretch>
                  </pic:blipFill>
                  <pic:spPr>
                    <a:xfrm>
                      <a:off x="0" y="0"/>
                      <a:ext cx="5943600" cy="680085"/>
                    </a:xfrm>
                    <a:prstGeom prst="rect">
                      <a:avLst/>
                    </a:prstGeom>
                  </pic:spPr>
                </pic:pic>
              </a:graphicData>
            </a:graphic>
          </wp:inline>
        </w:drawing>
      </w:r>
    </w:p>
    <w:p w14:paraId="4A68CF02" w14:textId="77777777" w:rsidR="00992684" w:rsidRDefault="00992684" w:rsidP="00992684">
      <w:r>
        <w:rPr>
          <w:b/>
          <w:bCs/>
        </w:rPr>
        <w:t xml:space="preserve">Columns: </w:t>
      </w:r>
      <w:r>
        <w:t>Household ID, State WIC ID, EDC, Week Gest. at Cert, Age at Cert, Exp. Mult., Cert End Date, Next Appt Date, Lang. First Name, Last Name, Telephone #, Comment 1.</w:t>
      </w:r>
    </w:p>
    <w:p w14:paraId="31DA6960" w14:textId="77777777" w:rsidR="00992684" w:rsidRDefault="00992684" w:rsidP="00992684">
      <w:r>
        <w:rPr>
          <w:b/>
          <w:bCs/>
        </w:rPr>
        <w:t xml:space="preserve">Counts: </w:t>
      </w:r>
      <w:r>
        <w:t>Participants.</w:t>
      </w:r>
    </w:p>
    <w:p w14:paraId="23096610" w14:textId="77777777" w:rsidR="00992684" w:rsidRPr="006E5FB1" w:rsidRDefault="00992684" w:rsidP="00992684">
      <w:r>
        <w:rPr>
          <w:b/>
          <w:bCs/>
        </w:rPr>
        <w:t xml:space="preserve">Grouped by: </w:t>
      </w:r>
      <w:r>
        <w:t>Agency name (ID) then Clinic ID (asc).</w:t>
      </w:r>
    </w:p>
    <w:p w14:paraId="3A9D33A7" w14:textId="77777777" w:rsidR="00992684" w:rsidRDefault="00992684" w:rsidP="00992684">
      <w:pPr>
        <w:pStyle w:val="Caption"/>
      </w:pPr>
      <w:r>
        <w:t>Tab 2 – Labels</w:t>
      </w:r>
    </w:p>
    <w:p w14:paraId="3BD35E37" w14:textId="77777777" w:rsidR="00992684" w:rsidRPr="00312B15" w:rsidRDefault="00992684" w:rsidP="00992684">
      <w:r w:rsidRPr="001E1278">
        <w:rPr>
          <w:noProof/>
        </w:rPr>
        <w:drawing>
          <wp:inline distT="0" distB="0" distL="0" distR="0" wp14:anchorId="3D96555F" wp14:editId="4B55F148">
            <wp:extent cx="5943600" cy="525145"/>
            <wp:effectExtent l="0" t="0" r="0" b="8255"/>
            <wp:docPr id="11040600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60069" name="Picture 1">
                      <a:extLst>
                        <a:ext uri="{C183D7F6-B498-43B3-948B-1728B52AA6E4}">
                          <adec:decorative xmlns:adec="http://schemas.microsoft.com/office/drawing/2017/decorative" val="1"/>
                        </a:ext>
                      </a:extLst>
                    </pic:cNvPr>
                    <pic:cNvPicPr/>
                  </pic:nvPicPr>
                  <pic:blipFill>
                    <a:blip r:embed="rId319"/>
                    <a:stretch>
                      <a:fillRect/>
                    </a:stretch>
                  </pic:blipFill>
                  <pic:spPr>
                    <a:xfrm>
                      <a:off x="0" y="0"/>
                      <a:ext cx="5943600" cy="525145"/>
                    </a:xfrm>
                    <a:prstGeom prst="rect">
                      <a:avLst/>
                    </a:prstGeom>
                  </pic:spPr>
                </pic:pic>
              </a:graphicData>
            </a:graphic>
          </wp:inline>
        </w:drawing>
      </w:r>
    </w:p>
    <w:p w14:paraId="36D247F0" w14:textId="77777777" w:rsidR="00992684" w:rsidRDefault="00992684" w:rsidP="00992684">
      <w:pPr>
        <w:spacing w:before="0"/>
      </w:pPr>
      <w:r>
        <w:rPr>
          <w:b/>
          <w:bCs/>
        </w:rPr>
        <w:t xml:space="preserve">Columns: </w:t>
      </w:r>
      <w:r>
        <w:t>Agency ID, Clinic ID, Household ID, State WIC ID, EDC, First Name, Last Name, Mail Address, Mail City, Mail State, Mail Zip Code.</w:t>
      </w:r>
    </w:p>
    <w:p w14:paraId="3C1E8181" w14:textId="77777777" w:rsidR="00992684" w:rsidRDefault="00992684" w:rsidP="00992684">
      <w:pPr>
        <w:spacing w:before="0"/>
      </w:pPr>
      <w:r>
        <w:rPr>
          <w:b/>
          <w:bCs/>
        </w:rPr>
        <w:lastRenderedPageBreak/>
        <w:t xml:space="preserve">Sorted by: </w:t>
      </w:r>
      <w:r>
        <w:t>Agency ID, Clinic ID, EDC (asc).</w:t>
      </w:r>
    </w:p>
    <w:p w14:paraId="795AF7FE" w14:textId="77777777" w:rsidR="00992684" w:rsidRDefault="00992684" w:rsidP="00992684">
      <w:pPr>
        <w:pStyle w:val="Caption"/>
      </w:pPr>
      <w:r>
        <w:t>Tab 3 - Counts</w:t>
      </w:r>
    </w:p>
    <w:p w14:paraId="31E8CC14" w14:textId="77777777" w:rsidR="00992684" w:rsidRPr="00312B15" w:rsidRDefault="00992684" w:rsidP="00992684">
      <w:r w:rsidRPr="001E1278">
        <w:rPr>
          <w:noProof/>
        </w:rPr>
        <w:drawing>
          <wp:inline distT="0" distB="0" distL="0" distR="0" wp14:anchorId="3B1633D8" wp14:editId="5DCFB365">
            <wp:extent cx="2718181" cy="780161"/>
            <wp:effectExtent l="0" t="0" r="6350" b="1270"/>
            <wp:docPr id="3932648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64856" name="Picture 1">
                      <a:extLst>
                        <a:ext uri="{C183D7F6-B498-43B3-948B-1728B52AA6E4}">
                          <adec:decorative xmlns:adec="http://schemas.microsoft.com/office/drawing/2017/decorative" val="1"/>
                        </a:ext>
                      </a:extLst>
                    </pic:cNvPr>
                    <pic:cNvPicPr/>
                  </pic:nvPicPr>
                  <pic:blipFill>
                    <a:blip r:embed="rId320"/>
                    <a:stretch>
                      <a:fillRect/>
                    </a:stretch>
                  </pic:blipFill>
                  <pic:spPr>
                    <a:xfrm>
                      <a:off x="0" y="0"/>
                      <a:ext cx="2718181" cy="780161"/>
                    </a:xfrm>
                    <a:prstGeom prst="rect">
                      <a:avLst/>
                    </a:prstGeom>
                  </pic:spPr>
                </pic:pic>
              </a:graphicData>
            </a:graphic>
          </wp:inline>
        </w:drawing>
      </w:r>
    </w:p>
    <w:p w14:paraId="4AE9D808" w14:textId="77777777" w:rsidR="00992684" w:rsidRDefault="00992684" w:rsidP="00992684">
      <w:pPr>
        <w:spacing w:before="0"/>
      </w:pPr>
      <w:r>
        <w:rPr>
          <w:b/>
          <w:bCs/>
        </w:rPr>
        <w:t xml:space="preserve">Columns: </w:t>
      </w:r>
      <w:r>
        <w:t>PREGNANT.</w:t>
      </w:r>
    </w:p>
    <w:p w14:paraId="081190AA" w14:textId="77777777" w:rsidR="00992684" w:rsidRDefault="00992684" w:rsidP="00992684">
      <w:pPr>
        <w:spacing w:before="0"/>
      </w:pPr>
      <w:r>
        <w:rPr>
          <w:b/>
          <w:bCs/>
        </w:rPr>
        <w:t xml:space="preserve">Rows: </w:t>
      </w:r>
      <w:r>
        <w:t>AGENCY &lt;ID&gt; TOTAL, CLINIC ID.</w:t>
      </w:r>
    </w:p>
    <w:p w14:paraId="24E7707F" w14:textId="77777777" w:rsidR="00992684" w:rsidRPr="006E5FB1" w:rsidRDefault="00992684" w:rsidP="00992684">
      <w:pPr>
        <w:spacing w:before="0"/>
      </w:pPr>
      <w:r>
        <w:rPr>
          <w:b/>
          <w:bCs/>
        </w:rPr>
        <w:t xml:space="preserve">Counts: </w:t>
      </w:r>
      <w:r>
        <w:t>Pregnant participants.</w:t>
      </w:r>
    </w:p>
    <w:p w14:paraId="529D50DD"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199" w:name="_Toc235422919"/>
      <w:r>
        <w:br w:type="page"/>
      </w:r>
    </w:p>
    <w:p w14:paraId="5DD38E74" w14:textId="2A53241E" w:rsidR="00992684" w:rsidRDefault="00992684" w:rsidP="00992684">
      <w:pPr>
        <w:pStyle w:val="Heading2"/>
      </w:pPr>
      <w:bookmarkStart w:id="200" w:name="_Toc244010840"/>
      <w:r>
        <w:lastRenderedPageBreak/>
        <w:t>Referrals</w:t>
      </w:r>
      <w:bookmarkEnd w:id="199"/>
      <w:bookmarkEnd w:id="200"/>
    </w:p>
    <w:p w14:paraId="6D35F745" w14:textId="6386CBEE" w:rsidR="00777EBC" w:rsidRDefault="00777EBC" w:rsidP="00777EBC">
      <w:pPr>
        <w:pStyle w:val="Heading3"/>
      </w:pPr>
      <w:bookmarkStart w:id="201" w:name="_Toc244010841"/>
      <w:r>
        <w:t>Certs and MCAs and Specified Referral(s) Never Given</w:t>
      </w:r>
      <w:bookmarkEnd w:id="201"/>
    </w:p>
    <w:p w14:paraId="4A5C0408" w14:textId="2A0A62D3" w:rsidR="00777EBC" w:rsidRDefault="00777EBC" w:rsidP="00777EBC">
      <w:r>
        <w:t>Revised August 26, 2026</w:t>
      </w:r>
    </w:p>
    <w:p w14:paraId="18B0FA62" w14:textId="299501EE" w:rsidR="00777EBC" w:rsidRDefault="00777EBC" w:rsidP="00777EBC">
      <w:r>
        <w:t>Previous title: No Record of Specified Referrals</w:t>
      </w:r>
    </w:p>
    <w:p w14:paraId="47138B63" w14:textId="77777777" w:rsidR="00777EBC" w:rsidRDefault="00777EBC" w:rsidP="00777EBC">
      <w:pPr>
        <w:pStyle w:val="Heading4"/>
      </w:pPr>
      <w:r>
        <w:t>Overview</w:t>
      </w:r>
    </w:p>
    <w:p w14:paraId="53D71EB2" w14:textId="7A1CF9CC" w:rsidR="00777EBC" w:rsidRDefault="00777EBC" w:rsidP="00777EBC">
      <w:r>
        <w:t xml:space="preserve">A list and cross-tab count of participants, based on WIC Type, that were certified, recertified, or had a Mid-certification Assessment (MCA) at the specified agencies during the specified dates </w:t>
      </w:r>
      <w:r w:rsidRPr="00B371C1">
        <w:rPr>
          <w:b/>
          <w:bCs/>
        </w:rPr>
        <w:t>who have</w:t>
      </w:r>
      <w:r w:rsidRPr="00565E8A">
        <w:rPr>
          <w:b/>
          <w:bCs/>
        </w:rPr>
        <w:t xml:space="preserve"> </w:t>
      </w:r>
      <w:r>
        <w:rPr>
          <w:b/>
          <w:bCs/>
        </w:rPr>
        <w:t>NEVER</w:t>
      </w:r>
      <w:r w:rsidRPr="00565E8A">
        <w:rPr>
          <w:b/>
          <w:bCs/>
        </w:rPr>
        <w:t xml:space="preserve"> been given the specified referral(s)</w:t>
      </w:r>
      <w:r>
        <w:t>. The list includes a distinct count of participants and households. The cross-tab count is by contact type (New Cert, Cert/Recert, or MCA), certifier, and clinic. Both outputs are grouped by agency, and optional input controls allow you to filter both the list and cross-tab count by clinic ID and certifier, the list by contact type, and the reference by whether the referral is currently active.</w:t>
      </w:r>
    </w:p>
    <w:p w14:paraId="7EC1624F" w14:textId="77777777" w:rsidR="00777EBC" w:rsidRDefault="00777EBC" w:rsidP="00777EBC">
      <w:pPr>
        <w:pStyle w:val="Heading4"/>
      </w:pPr>
      <w:r>
        <w:t>Some uses</w:t>
      </w:r>
    </w:p>
    <w:p w14:paraId="5BE5741F" w14:textId="77777777" w:rsidR="00777EBC" w:rsidRPr="004A6FE4" w:rsidRDefault="00777EBC" w:rsidP="00777EBC">
      <w:pPr>
        <w:pStyle w:val="ListParagraph"/>
      </w:pPr>
      <w:bookmarkStart w:id="202" w:name="_Hlk180646737"/>
      <w:bookmarkStart w:id="203" w:name="_Hlk180646722"/>
      <w:r w:rsidRPr="004A6FE4">
        <w:t>Identify participants who have never received required referral(s).</w:t>
      </w:r>
    </w:p>
    <w:bookmarkEnd w:id="202"/>
    <w:p w14:paraId="0CA4BA2F" w14:textId="77777777" w:rsidR="00777EBC" w:rsidRPr="004A6FE4" w:rsidRDefault="00777EBC" w:rsidP="00777EBC">
      <w:pPr>
        <w:pStyle w:val="ListParagraph"/>
      </w:pPr>
      <w:r w:rsidRPr="004A6FE4">
        <w:t xml:space="preserve">Identify staff who didn’t provide </w:t>
      </w:r>
      <w:r>
        <w:t>required</w:t>
      </w:r>
      <w:r w:rsidRPr="004A6FE4">
        <w:t xml:space="preserve"> referral(s) at a contact (cert/recert/MCA)</w:t>
      </w:r>
      <w:r>
        <w:t xml:space="preserve"> for audit or training purposes</w:t>
      </w:r>
      <w:r w:rsidRPr="004A6FE4">
        <w:t xml:space="preserve">.   </w:t>
      </w:r>
    </w:p>
    <w:p w14:paraId="26874649" w14:textId="77777777" w:rsidR="00777EBC" w:rsidRPr="004A6FE4" w:rsidRDefault="00777EBC" w:rsidP="00777EBC">
      <w:pPr>
        <w:pStyle w:val="ListParagraph"/>
      </w:pPr>
      <w:r w:rsidRPr="004A6FE4">
        <w:t xml:space="preserve">Obtain count of participants by clinic and </w:t>
      </w:r>
      <w:r>
        <w:t>certifier</w:t>
      </w:r>
      <w:r w:rsidRPr="004A6FE4">
        <w:t xml:space="preserve"> who had contacts </w:t>
      </w:r>
      <w:r>
        <w:t xml:space="preserve">during the specified date, </w:t>
      </w:r>
      <w:r w:rsidRPr="004A6FE4">
        <w:t>but don’t have any record of the specified referral(s).</w:t>
      </w:r>
    </w:p>
    <w:bookmarkEnd w:id="203"/>
    <w:p w14:paraId="2EA0349D" w14:textId="77777777" w:rsidR="00777EBC" w:rsidRDefault="00777EBC" w:rsidP="00777EBC">
      <w:pPr>
        <w:pStyle w:val="Heading4"/>
      </w:pPr>
      <w:r>
        <w:t>Prompts</w:t>
      </w:r>
    </w:p>
    <w:p w14:paraId="530F398F" w14:textId="77777777" w:rsidR="00777EBC" w:rsidRDefault="00777EBC" w:rsidP="00777EBC">
      <w:pPr>
        <w:pStyle w:val="ListParagraph"/>
      </w:pPr>
      <w:r>
        <w:t>%AgencyID% - the agency found in the referral name (since not unique between agencies).</w:t>
      </w:r>
    </w:p>
    <w:p w14:paraId="0A200A94" w14:textId="3EBD35FC" w:rsidR="00777EBC" w:rsidRDefault="00777EBC" w:rsidP="00777EBC">
      <w:pPr>
        <w:pStyle w:val="ListParagraph"/>
      </w:pPr>
      <w:r>
        <w:t>Agency ID(s) – agency where the cert, recert or MCA occurred.</w:t>
      </w:r>
    </w:p>
    <w:p w14:paraId="0A428B43" w14:textId="77777777" w:rsidR="00777EBC" w:rsidRDefault="00777EBC" w:rsidP="00777EBC">
      <w:pPr>
        <w:pStyle w:val="ListParagraph"/>
      </w:pPr>
      <w:r>
        <w:t>Start Date – the first date in the time period during which the cert, recert or MCA occurred.</w:t>
      </w:r>
    </w:p>
    <w:p w14:paraId="35E5455C" w14:textId="77777777" w:rsidR="00777EBC" w:rsidRDefault="00777EBC" w:rsidP="00777EBC">
      <w:pPr>
        <w:pStyle w:val="ListParagraph"/>
      </w:pPr>
      <w:r>
        <w:t>End Date – the last date in the time period during which the cert, recert or MCA occurred.</w:t>
      </w:r>
    </w:p>
    <w:p w14:paraId="37A2A0DB" w14:textId="607340EF" w:rsidR="00777EBC" w:rsidRDefault="00777EBC" w:rsidP="00777EBC">
      <w:pPr>
        <w:pStyle w:val="ListParagraph"/>
      </w:pPr>
      <w:r>
        <w:t>Referral ID – the unique ID associated with specific referrals.</w:t>
      </w:r>
    </w:p>
    <w:p w14:paraId="7501C181" w14:textId="77777777" w:rsidR="00777EBC" w:rsidRDefault="00777EBC" w:rsidP="00777EBC">
      <w:pPr>
        <w:pStyle w:val="ListParagraph"/>
      </w:pPr>
      <w:r>
        <w:t>WIC Type(s) – the WIC type at the time the participant was certified, or the certification associated with the MCA.</w:t>
      </w:r>
    </w:p>
    <w:p w14:paraId="5F696ACC" w14:textId="77777777" w:rsidR="00777EBC" w:rsidRDefault="00777EBC" w:rsidP="00777EBC">
      <w:pPr>
        <w:pStyle w:val="Heading4"/>
      </w:pPr>
      <w:r>
        <w:t>Report outputs</w:t>
      </w:r>
    </w:p>
    <w:p w14:paraId="6A32F48A" w14:textId="77777777" w:rsidR="00777EBC" w:rsidRDefault="00777EBC" w:rsidP="00777EBC">
      <w:pPr>
        <w:pStyle w:val="Caption"/>
      </w:pPr>
      <w:r>
        <w:t>Tab 1 – Reference</w:t>
      </w:r>
    </w:p>
    <w:p w14:paraId="3FDC4992" w14:textId="109DBB9F" w:rsidR="00777EBC" w:rsidRDefault="00777EBC" w:rsidP="00777EBC">
      <w:pPr>
        <w:pStyle w:val="Caption"/>
        <w:spacing w:before="60"/>
      </w:pPr>
      <w:r w:rsidRPr="00331539">
        <w:rPr>
          <w:noProof/>
        </w:rPr>
        <w:drawing>
          <wp:inline distT="0" distB="0" distL="0" distR="0" wp14:anchorId="0E3379EA" wp14:editId="67D8AD7E">
            <wp:extent cx="4635373" cy="437515"/>
            <wp:effectExtent l="0" t="0" r="0" b="635"/>
            <wp:docPr id="8589807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635373" cy="437515"/>
                    </a:xfrm>
                    <a:prstGeom prst="rect">
                      <a:avLst/>
                    </a:prstGeom>
                  </pic:spPr>
                </pic:pic>
              </a:graphicData>
            </a:graphic>
          </wp:inline>
        </w:drawing>
      </w:r>
    </w:p>
    <w:p w14:paraId="00FF2E0D" w14:textId="35E1C298" w:rsidR="00777EBC" w:rsidRPr="00032F4B" w:rsidRDefault="00777EBC" w:rsidP="00777EBC">
      <w:r>
        <w:rPr>
          <w:b/>
          <w:bCs/>
        </w:rPr>
        <w:t xml:space="preserve">Columns: </w:t>
      </w:r>
      <w:r>
        <w:t>Referral ID, Referral Name, Active.</w:t>
      </w:r>
    </w:p>
    <w:p w14:paraId="58964B30" w14:textId="75FBF46F" w:rsidR="00777EBC" w:rsidRDefault="00777EBC" w:rsidP="00777EBC">
      <w:pPr>
        <w:pStyle w:val="Caption"/>
      </w:pPr>
      <w:r>
        <w:lastRenderedPageBreak/>
        <w:t>Tab 2 – List</w:t>
      </w:r>
    </w:p>
    <w:p w14:paraId="18CF5F8F" w14:textId="137A2830" w:rsidR="00777EBC" w:rsidRDefault="00777EBC" w:rsidP="00777EBC">
      <w:pPr>
        <w:spacing w:before="60"/>
      </w:pPr>
      <w:r w:rsidRPr="00565E8A">
        <w:rPr>
          <w:noProof/>
        </w:rPr>
        <w:drawing>
          <wp:inline distT="0" distB="0" distL="0" distR="0" wp14:anchorId="5064632C" wp14:editId="363D6F7E">
            <wp:extent cx="4732528" cy="859282"/>
            <wp:effectExtent l="0" t="0" r="0" b="0"/>
            <wp:docPr id="18164002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00275" name="Picture 1">
                      <a:extLst>
                        <a:ext uri="{C183D7F6-B498-43B3-948B-1728B52AA6E4}">
                          <adec:decorative xmlns:adec="http://schemas.microsoft.com/office/drawing/2017/decorative" val="1"/>
                        </a:ext>
                      </a:extLst>
                    </pic:cNvPr>
                    <pic:cNvPicPr/>
                  </pic:nvPicPr>
                  <pic:blipFill>
                    <a:blip r:embed="rId322"/>
                    <a:stretch>
                      <a:fillRect/>
                    </a:stretch>
                  </pic:blipFill>
                  <pic:spPr>
                    <a:xfrm>
                      <a:off x="0" y="0"/>
                      <a:ext cx="4732528" cy="859282"/>
                    </a:xfrm>
                    <a:prstGeom prst="rect">
                      <a:avLst/>
                    </a:prstGeom>
                  </pic:spPr>
                </pic:pic>
              </a:graphicData>
            </a:graphic>
          </wp:inline>
        </w:drawing>
      </w:r>
    </w:p>
    <w:p w14:paraId="6691BE33" w14:textId="7E22AFD2" w:rsidR="00777EBC" w:rsidRDefault="00777EBC" w:rsidP="00777EBC">
      <w:pPr>
        <w:spacing w:before="60"/>
      </w:pPr>
      <w:r>
        <w:rPr>
          <w:b/>
          <w:bCs/>
        </w:rPr>
        <w:t xml:space="preserve">Columns: </w:t>
      </w:r>
      <w:r>
        <w:t>Clinic ID, Certifier, Contact Date, Contact Type, Household ID, State WIC ID, DOB, WIC Type, Prescreen Date.</w:t>
      </w:r>
    </w:p>
    <w:p w14:paraId="4882FE29" w14:textId="5AAAAD02" w:rsidR="00777EBC" w:rsidRPr="00777EBC" w:rsidRDefault="00777EBC" w:rsidP="00777EBC">
      <w:pPr>
        <w:spacing w:before="60"/>
      </w:pPr>
      <w:r>
        <w:rPr>
          <w:b/>
          <w:bCs/>
        </w:rPr>
        <w:t xml:space="preserve">Grouped by: </w:t>
      </w:r>
      <w:r>
        <w:t>Agency name.</w:t>
      </w:r>
    </w:p>
    <w:p w14:paraId="003A8EC9" w14:textId="592E851A" w:rsidR="00777EBC" w:rsidRPr="008B2990" w:rsidRDefault="00777EBC" w:rsidP="00777EBC">
      <w:pPr>
        <w:spacing w:before="60"/>
      </w:pPr>
      <w:r>
        <w:rPr>
          <w:b/>
          <w:bCs/>
        </w:rPr>
        <w:t>Counts:</w:t>
      </w:r>
      <w:r>
        <w:t xml:space="preserve"> Participants and households.</w:t>
      </w:r>
    </w:p>
    <w:p w14:paraId="618469D8" w14:textId="77777777" w:rsidR="00777EBC" w:rsidRDefault="00777EBC" w:rsidP="00777EBC">
      <w:pPr>
        <w:pStyle w:val="Caption"/>
      </w:pPr>
      <w:r>
        <w:t>Tab 3 – Counts</w:t>
      </w:r>
    </w:p>
    <w:p w14:paraId="2FDD5F7C" w14:textId="203AAF49" w:rsidR="00777EBC" w:rsidRDefault="00777EBC" w:rsidP="00777EBC">
      <w:pPr>
        <w:spacing w:before="60"/>
      </w:pPr>
      <w:r w:rsidRPr="00565E8A">
        <w:rPr>
          <w:noProof/>
        </w:rPr>
        <w:drawing>
          <wp:inline distT="0" distB="0" distL="0" distR="0" wp14:anchorId="20E3663F" wp14:editId="4ED648D7">
            <wp:extent cx="4683125" cy="1348867"/>
            <wp:effectExtent l="0" t="0" r="3175" b="3810"/>
            <wp:docPr id="1426295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9550" name="Picture 1">
                      <a:extLst>
                        <a:ext uri="{C183D7F6-B498-43B3-948B-1728B52AA6E4}">
                          <adec:decorative xmlns:adec="http://schemas.microsoft.com/office/drawing/2017/decorative" val="1"/>
                        </a:ext>
                      </a:extLst>
                    </pic:cNvPr>
                    <pic:cNvPicPr/>
                  </pic:nvPicPr>
                  <pic:blipFill>
                    <a:blip r:embed="rId323"/>
                    <a:stretch>
                      <a:fillRect/>
                    </a:stretch>
                  </pic:blipFill>
                  <pic:spPr>
                    <a:xfrm>
                      <a:off x="0" y="0"/>
                      <a:ext cx="4683125" cy="1348867"/>
                    </a:xfrm>
                    <a:prstGeom prst="rect">
                      <a:avLst/>
                    </a:prstGeom>
                  </pic:spPr>
                </pic:pic>
              </a:graphicData>
            </a:graphic>
          </wp:inline>
        </w:drawing>
      </w:r>
    </w:p>
    <w:p w14:paraId="5AA4DC01" w14:textId="77777777" w:rsidR="00777EBC" w:rsidRDefault="00777EBC" w:rsidP="00777EBC">
      <w:pPr>
        <w:spacing w:before="60"/>
      </w:pPr>
      <w:r>
        <w:rPr>
          <w:b/>
          <w:bCs/>
        </w:rPr>
        <w:t>Columns:</w:t>
      </w:r>
      <w:r>
        <w:t xml:space="preserve"> AGENCY ID, CLINIC ID(s).</w:t>
      </w:r>
    </w:p>
    <w:p w14:paraId="019908E7" w14:textId="636122AC" w:rsidR="00777EBC" w:rsidRDefault="00777EBC" w:rsidP="00777EBC">
      <w:pPr>
        <w:spacing w:before="60"/>
      </w:pPr>
      <w:r>
        <w:rPr>
          <w:b/>
          <w:bCs/>
        </w:rPr>
        <w:t>Rows:</w:t>
      </w:r>
      <w:r>
        <w:t xml:space="preserve"> AGENCY ID TOTAL, NEW CERTS TOTAL, CERTS/RECERTS TOTAL, MCAs TOTAL; certifier’s name, New Certs, Certs/Recerts, MCAs.</w:t>
      </w:r>
    </w:p>
    <w:p w14:paraId="0BE62715" w14:textId="65FFFA77" w:rsidR="00777EBC" w:rsidRDefault="00777EBC" w:rsidP="00777EBC">
      <w:pPr>
        <w:pStyle w:val="Heading3"/>
      </w:pPr>
      <w:bookmarkStart w:id="204" w:name="_Toc244010842"/>
      <w:r>
        <w:t>Certs and MCAs with Specified Referral(s) Given</w:t>
      </w:r>
      <w:bookmarkEnd w:id="204"/>
    </w:p>
    <w:p w14:paraId="177619E9" w14:textId="325FF0C6" w:rsidR="00777EBC" w:rsidRDefault="00777EBC" w:rsidP="00777EBC">
      <w:r>
        <w:t>Revised August 26, 2026</w:t>
      </w:r>
    </w:p>
    <w:p w14:paraId="28CCCBD9" w14:textId="3038DD6C" w:rsidR="00777EBC" w:rsidRDefault="00777EBC" w:rsidP="00777EBC">
      <w:r>
        <w:t>Previous title: Participants with Cert or MCA and Specified Referral.</w:t>
      </w:r>
    </w:p>
    <w:p w14:paraId="53B51341" w14:textId="77777777" w:rsidR="00777EBC" w:rsidRDefault="00777EBC" w:rsidP="00777EBC">
      <w:pPr>
        <w:pStyle w:val="Heading4"/>
      </w:pPr>
      <w:r>
        <w:t>Overview</w:t>
      </w:r>
    </w:p>
    <w:p w14:paraId="64B09321" w14:textId="3B183C2A" w:rsidR="00777EBC" w:rsidRDefault="00777EBC" w:rsidP="00777EBC">
      <w:r>
        <w:t xml:space="preserve">A list of participants, based on WIC Type, that were certified, recertified, or had a Mid-certification Assessment (MCA) at the specified agencies during the specified dates </w:t>
      </w:r>
      <w:r w:rsidRPr="00531504">
        <w:rPr>
          <w:b/>
          <w:bCs/>
        </w:rPr>
        <w:t>who were given the specified referral(s) on the same date as their cert or MCA</w:t>
      </w:r>
      <w:r>
        <w:t>. The output is grouped by agency and referral and includes a distinct count of participants and households. An optional input control allows you to filter the list by contact type and the reference by whether the referral is currently active.</w:t>
      </w:r>
    </w:p>
    <w:p w14:paraId="6509561E" w14:textId="77777777" w:rsidR="00777EBC" w:rsidRDefault="00777EBC" w:rsidP="00777EBC">
      <w:pPr>
        <w:pStyle w:val="Heading4"/>
      </w:pPr>
      <w:r>
        <w:t>Some uses</w:t>
      </w:r>
    </w:p>
    <w:p w14:paraId="28F5879A" w14:textId="294BF069" w:rsidR="00777EBC" w:rsidRDefault="00777EBC" w:rsidP="00777EBC">
      <w:pPr>
        <w:pStyle w:val="ListParagraph"/>
      </w:pPr>
      <w:r>
        <w:t>Identify participants given a specific referral during their cert or MCA.</w:t>
      </w:r>
    </w:p>
    <w:p w14:paraId="26B65893" w14:textId="77777777" w:rsidR="00777EBC" w:rsidRDefault="00777EBC" w:rsidP="00777EBC">
      <w:pPr>
        <w:pStyle w:val="Heading4"/>
      </w:pPr>
      <w:r>
        <w:lastRenderedPageBreak/>
        <w:t>Prompts</w:t>
      </w:r>
    </w:p>
    <w:p w14:paraId="3C70CC34" w14:textId="77777777" w:rsidR="00777EBC" w:rsidRDefault="00777EBC" w:rsidP="00777EBC">
      <w:pPr>
        <w:pStyle w:val="ListParagraph"/>
      </w:pPr>
      <w:r>
        <w:t>%AgencyID% - the agency found in the referral name (since not unique between agencies).</w:t>
      </w:r>
    </w:p>
    <w:p w14:paraId="4E56C7B3" w14:textId="77777777" w:rsidR="00777EBC" w:rsidRDefault="00777EBC" w:rsidP="00777EBC">
      <w:pPr>
        <w:pStyle w:val="ListParagraph"/>
      </w:pPr>
      <w:r>
        <w:t>Agency ID(s) – agency where the cert, recert or MCA occurred.</w:t>
      </w:r>
    </w:p>
    <w:p w14:paraId="7237EB93" w14:textId="77777777" w:rsidR="00777EBC" w:rsidRDefault="00777EBC" w:rsidP="00777EBC">
      <w:pPr>
        <w:pStyle w:val="ListParagraph"/>
      </w:pPr>
      <w:r>
        <w:t>Start Date – the first date in the time period during which the cert, recert or MCA occurred.</w:t>
      </w:r>
    </w:p>
    <w:p w14:paraId="66556687" w14:textId="77777777" w:rsidR="00777EBC" w:rsidRDefault="00777EBC" w:rsidP="00777EBC">
      <w:pPr>
        <w:pStyle w:val="ListParagraph"/>
      </w:pPr>
      <w:r>
        <w:t>End Date – the last date in the time period during which the cert, recert or MCA occurred.</w:t>
      </w:r>
    </w:p>
    <w:p w14:paraId="754B3A42" w14:textId="77777777" w:rsidR="00777EBC" w:rsidRDefault="00777EBC" w:rsidP="00777EBC">
      <w:pPr>
        <w:pStyle w:val="ListParagraph"/>
      </w:pPr>
      <w:r>
        <w:t>Referral ID – the unique ID associated with specific referrals.</w:t>
      </w:r>
    </w:p>
    <w:p w14:paraId="6206E16C" w14:textId="77777777" w:rsidR="00777EBC" w:rsidRDefault="00777EBC" w:rsidP="00777EBC">
      <w:pPr>
        <w:pStyle w:val="ListParagraph"/>
      </w:pPr>
      <w:r>
        <w:t>WIC Type(s) – the WIC type at the time the participant was certified, or the certification associated with the MCA.</w:t>
      </w:r>
    </w:p>
    <w:p w14:paraId="3D02D85B" w14:textId="77777777" w:rsidR="00777EBC" w:rsidRDefault="00777EBC" w:rsidP="00777EBC">
      <w:pPr>
        <w:pStyle w:val="Heading4"/>
      </w:pPr>
      <w:r>
        <w:t>Report outputs</w:t>
      </w:r>
    </w:p>
    <w:p w14:paraId="3132F905" w14:textId="77777777" w:rsidR="00777EBC" w:rsidRDefault="00777EBC" w:rsidP="00777EBC">
      <w:pPr>
        <w:pStyle w:val="Caption"/>
      </w:pPr>
      <w:r>
        <w:t>Tab 1 – Reference</w:t>
      </w:r>
    </w:p>
    <w:p w14:paraId="0B88061E" w14:textId="77777777" w:rsidR="00777EBC" w:rsidRDefault="00777EBC" w:rsidP="00777EBC">
      <w:pPr>
        <w:pStyle w:val="Caption"/>
        <w:spacing w:before="60"/>
      </w:pPr>
      <w:r w:rsidRPr="00331539">
        <w:rPr>
          <w:noProof/>
        </w:rPr>
        <w:drawing>
          <wp:inline distT="0" distB="0" distL="0" distR="0" wp14:anchorId="6BE2C642" wp14:editId="75DCB960">
            <wp:extent cx="4635373" cy="437515"/>
            <wp:effectExtent l="0" t="0" r="0" b="635"/>
            <wp:docPr id="13365130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635373" cy="437515"/>
                    </a:xfrm>
                    <a:prstGeom prst="rect">
                      <a:avLst/>
                    </a:prstGeom>
                  </pic:spPr>
                </pic:pic>
              </a:graphicData>
            </a:graphic>
          </wp:inline>
        </w:drawing>
      </w:r>
    </w:p>
    <w:p w14:paraId="7C5F6371" w14:textId="77777777" w:rsidR="00777EBC" w:rsidRPr="00032F4B" w:rsidRDefault="00777EBC" w:rsidP="00777EBC">
      <w:r>
        <w:rPr>
          <w:b/>
          <w:bCs/>
        </w:rPr>
        <w:t xml:space="preserve">Columns: </w:t>
      </w:r>
      <w:r>
        <w:t>Referral ID, Referral Name, Active.</w:t>
      </w:r>
    </w:p>
    <w:p w14:paraId="7276EF3E" w14:textId="77777777" w:rsidR="00777EBC" w:rsidRDefault="00777EBC" w:rsidP="00777EBC">
      <w:pPr>
        <w:pStyle w:val="Caption"/>
      </w:pPr>
      <w:r>
        <w:t>Tab 2 – List</w:t>
      </w:r>
    </w:p>
    <w:p w14:paraId="3BECB1AB" w14:textId="5E16A7AF" w:rsidR="00777EBC" w:rsidRPr="00777EBC" w:rsidRDefault="00777EBC" w:rsidP="00777EBC">
      <w:r>
        <w:t>Page 1</w:t>
      </w:r>
    </w:p>
    <w:p w14:paraId="57C50DD7" w14:textId="3AD9590E" w:rsidR="00777EBC" w:rsidRDefault="00777EBC" w:rsidP="00777EBC">
      <w:pPr>
        <w:spacing w:before="60"/>
      </w:pPr>
      <w:r w:rsidRPr="009D5B3A">
        <w:rPr>
          <w:noProof/>
        </w:rPr>
        <w:drawing>
          <wp:inline distT="0" distB="0" distL="0" distR="0" wp14:anchorId="3F3A4A66" wp14:editId="0BA95F95">
            <wp:extent cx="5994400" cy="894080"/>
            <wp:effectExtent l="0" t="0" r="6350" b="1270"/>
            <wp:docPr id="16770710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71077" name="Picture 1">
                      <a:extLst>
                        <a:ext uri="{C183D7F6-B498-43B3-948B-1728B52AA6E4}">
                          <adec:decorative xmlns:adec="http://schemas.microsoft.com/office/drawing/2017/decorative" val="1"/>
                        </a:ext>
                      </a:extLst>
                    </pic:cNvPr>
                    <pic:cNvPicPr/>
                  </pic:nvPicPr>
                  <pic:blipFill>
                    <a:blip r:embed="rId324"/>
                    <a:stretch>
                      <a:fillRect/>
                    </a:stretch>
                  </pic:blipFill>
                  <pic:spPr>
                    <a:xfrm>
                      <a:off x="0" y="0"/>
                      <a:ext cx="5994400" cy="894080"/>
                    </a:xfrm>
                    <a:prstGeom prst="rect">
                      <a:avLst/>
                    </a:prstGeom>
                  </pic:spPr>
                </pic:pic>
              </a:graphicData>
            </a:graphic>
          </wp:inline>
        </w:drawing>
      </w:r>
    </w:p>
    <w:p w14:paraId="3DB0D5BC" w14:textId="37CFDA7F" w:rsidR="00777EBC" w:rsidRDefault="00777EBC" w:rsidP="00777EBC">
      <w:pPr>
        <w:spacing w:before="60"/>
      </w:pPr>
      <w:r>
        <w:rPr>
          <w:b/>
          <w:bCs/>
        </w:rPr>
        <w:t xml:space="preserve">Columns: </w:t>
      </w:r>
      <w:r>
        <w:t>Household ID, State WIC ID, First Name, Last Name, DOB, WIC Type, Contact Date, Contact Type, Authorized Rep, Mail Address.</w:t>
      </w:r>
    </w:p>
    <w:p w14:paraId="440464F7" w14:textId="77777777" w:rsidR="00777EBC" w:rsidRPr="00777EBC" w:rsidRDefault="00777EBC" w:rsidP="00777EBC">
      <w:pPr>
        <w:spacing w:before="60"/>
      </w:pPr>
      <w:r>
        <w:rPr>
          <w:b/>
          <w:bCs/>
        </w:rPr>
        <w:t xml:space="preserve">Grouped by: </w:t>
      </w:r>
      <w:r>
        <w:t>Agency name.</w:t>
      </w:r>
    </w:p>
    <w:p w14:paraId="77A21F22" w14:textId="77777777" w:rsidR="00777EBC" w:rsidRDefault="00777EBC" w:rsidP="00777EBC">
      <w:pPr>
        <w:spacing w:before="60"/>
      </w:pPr>
      <w:r>
        <w:rPr>
          <w:b/>
          <w:bCs/>
        </w:rPr>
        <w:t>Counts:</w:t>
      </w:r>
      <w:r>
        <w:t xml:space="preserve"> Participants and households.</w:t>
      </w:r>
    </w:p>
    <w:p w14:paraId="1BE6FFCA" w14:textId="433ADA9A" w:rsidR="00777EBC" w:rsidRDefault="00777EBC" w:rsidP="00777EBC">
      <w:pPr>
        <w:spacing w:before="60"/>
      </w:pPr>
      <w:r>
        <w:t>Page 2</w:t>
      </w:r>
    </w:p>
    <w:p w14:paraId="301FA196" w14:textId="606D4037" w:rsidR="00777EBC" w:rsidRDefault="00777EBC" w:rsidP="00777EBC">
      <w:pPr>
        <w:spacing w:before="60"/>
      </w:pPr>
      <w:r w:rsidRPr="009D5B3A">
        <w:rPr>
          <w:noProof/>
        </w:rPr>
        <w:drawing>
          <wp:inline distT="0" distB="0" distL="0" distR="0" wp14:anchorId="5A4578C9" wp14:editId="3637AC0F">
            <wp:extent cx="1684147" cy="575818"/>
            <wp:effectExtent l="0" t="0" r="0" b="0"/>
            <wp:docPr id="16974295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29556" name="Picture 1">
                      <a:extLst>
                        <a:ext uri="{C183D7F6-B498-43B3-948B-1728B52AA6E4}">
                          <adec:decorative xmlns:adec="http://schemas.microsoft.com/office/drawing/2017/decorative" val="1"/>
                        </a:ext>
                      </a:extLst>
                    </pic:cNvPr>
                    <pic:cNvPicPr/>
                  </pic:nvPicPr>
                  <pic:blipFill>
                    <a:blip r:embed="rId325"/>
                    <a:stretch>
                      <a:fillRect/>
                    </a:stretch>
                  </pic:blipFill>
                  <pic:spPr>
                    <a:xfrm>
                      <a:off x="0" y="0"/>
                      <a:ext cx="1684147" cy="575818"/>
                    </a:xfrm>
                    <a:prstGeom prst="rect">
                      <a:avLst/>
                    </a:prstGeom>
                  </pic:spPr>
                </pic:pic>
              </a:graphicData>
            </a:graphic>
          </wp:inline>
        </w:drawing>
      </w:r>
    </w:p>
    <w:p w14:paraId="05D72C68" w14:textId="5795FB3D" w:rsidR="00777EBC" w:rsidRPr="00777EBC" w:rsidRDefault="00777EBC" w:rsidP="00777EBC">
      <w:pPr>
        <w:spacing w:before="60"/>
      </w:pPr>
      <w:r>
        <w:rPr>
          <w:b/>
          <w:bCs/>
        </w:rPr>
        <w:t xml:space="preserve">Columns: </w:t>
      </w:r>
      <w:r>
        <w:t>Mail City, Mail Zip, PMI #.</w:t>
      </w:r>
    </w:p>
    <w:p w14:paraId="0821E86A" w14:textId="3F0896AB" w:rsidR="00777EBC" w:rsidRDefault="00777EBC" w:rsidP="00D27282">
      <w:pPr>
        <w:pStyle w:val="Heading3"/>
      </w:pPr>
      <w:bookmarkStart w:id="205" w:name="_Toc244010843"/>
      <w:r>
        <w:t>Certs and MCAs without Any Referrals Given</w:t>
      </w:r>
      <w:bookmarkEnd w:id="205"/>
    </w:p>
    <w:p w14:paraId="17DDE2C8" w14:textId="35702430" w:rsidR="00777EBC" w:rsidRDefault="00777EBC" w:rsidP="00777EBC">
      <w:r>
        <w:t>Created August 25, 2026</w:t>
      </w:r>
    </w:p>
    <w:p w14:paraId="0297DF85" w14:textId="515AE3F6" w:rsidR="00D27282" w:rsidRDefault="00D27282" w:rsidP="00D27282">
      <w:pPr>
        <w:pStyle w:val="Heading4"/>
      </w:pPr>
      <w:r>
        <w:lastRenderedPageBreak/>
        <w:t>Overview</w:t>
      </w:r>
    </w:p>
    <w:p w14:paraId="7D92F65C" w14:textId="6AC0D427" w:rsidR="00777EBC" w:rsidRDefault="00777EBC" w:rsidP="00777EBC">
      <w:r>
        <w:t xml:space="preserve">A list and cross-tab count of participants with a completed certification, recertification or Mid-certification Assessment (MCA) at the specified agencies during the specified dates </w:t>
      </w:r>
      <w:r w:rsidRPr="001B5A71">
        <w:rPr>
          <w:b/>
          <w:bCs/>
        </w:rPr>
        <w:t xml:space="preserve">who were </w:t>
      </w:r>
      <w:r>
        <w:rPr>
          <w:b/>
          <w:bCs/>
        </w:rPr>
        <w:t>NOT</w:t>
      </w:r>
      <w:r w:rsidRPr="001B5A71">
        <w:rPr>
          <w:b/>
          <w:bCs/>
        </w:rPr>
        <w:t xml:space="preserve"> given </w:t>
      </w:r>
      <w:r>
        <w:rPr>
          <w:b/>
          <w:bCs/>
        </w:rPr>
        <w:t>ANY</w:t>
      </w:r>
      <w:r w:rsidRPr="001B5A71">
        <w:rPr>
          <w:b/>
          <w:bCs/>
        </w:rPr>
        <w:t xml:space="preserve"> referrals at their Cert/MCA</w:t>
      </w:r>
      <w:r>
        <w:t xml:space="preserve">. The list includes a distinct count of participants and households. The cross-tab count is by certifier and contact type (New, Cert, MCA). Both outputs are grouped by agency, and optional input controls allow you to filter both the list and cross-tab count by WIC type and the list by contact type. </w:t>
      </w:r>
    </w:p>
    <w:p w14:paraId="667CC50C" w14:textId="0A0232CB" w:rsidR="00777EBC" w:rsidRDefault="00777EBC" w:rsidP="00D27282">
      <w:pPr>
        <w:pStyle w:val="Heading4"/>
      </w:pPr>
      <w:r>
        <w:t>Some uses</w:t>
      </w:r>
    </w:p>
    <w:p w14:paraId="638136C8" w14:textId="77777777" w:rsidR="00777EBC" w:rsidRDefault="00777EBC" w:rsidP="00777EBC">
      <w:pPr>
        <w:pStyle w:val="ListParagraph"/>
      </w:pPr>
      <w:r>
        <w:t>Identify staff who may need further guidance if your agency requires some sort of referral at contacts.</w:t>
      </w:r>
    </w:p>
    <w:p w14:paraId="6F1F8519" w14:textId="77777777" w:rsidR="00777EBC" w:rsidRDefault="00777EBC" w:rsidP="00777EBC">
      <w:pPr>
        <w:pStyle w:val="ListParagraph"/>
      </w:pPr>
      <w:r>
        <w:t>Ascertain how often no referrals are provided at different types of appointments.</w:t>
      </w:r>
    </w:p>
    <w:p w14:paraId="6BB572F8" w14:textId="77777777" w:rsidR="00777EBC" w:rsidRDefault="00777EBC" w:rsidP="00D27282">
      <w:pPr>
        <w:pStyle w:val="Heading4"/>
      </w:pPr>
      <w:r w:rsidRPr="00D27282">
        <w:t>Prompts</w:t>
      </w:r>
    </w:p>
    <w:p w14:paraId="7ECFCBBC" w14:textId="77777777" w:rsidR="00777EBC" w:rsidRDefault="00777EBC" w:rsidP="00777EBC">
      <w:pPr>
        <w:pStyle w:val="ListParagraph"/>
      </w:pPr>
      <w:r>
        <w:t>Agency ID(s) – agency where the cert, recert or MCA occurred.</w:t>
      </w:r>
    </w:p>
    <w:p w14:paraId="04C7F0D3" w14:textId="77777777" w:rsidR="00777EBC" w:rsidRDefault="00777EBC" w:rsidP="00777EBC">
      <w:pPr>
        <w:pStyle w:val="ListParagraph"/>
      </w:pPr>
      <w:r>
        <w:t>Start Date – the first date in the time period during which the cert, recert or MCA occurred.</w:t>
      </w:r>
    </w:p>
    <w:p w14:paraId="056E7625" w14:textId="77777777" w:rsidR="00777EBC" w:rsidRDefault="00777EBC" w:rsidP="00777EBC">
      <w:pPr>
        <w:pStyle w:val="ListParagraph"/>
      </w:pPr>
      <w:r>
        <w:t>End Date – the last date in the time period during which the cert, recert or MCA occurred.</w:t>
      </w:r>
    </w:p>
    <w:p w14:paraId="04806DE2" w14:textId="77777777" w:rsidR="00777EBC" w:rsidRDefault="00777EBC" w:rsidP="00D27282">
      <w:pPr>
        <w:pStyle w:val="Heading4"/>
      </w:pPr>
      <w:r>
        <w:t>Report outputs</w:t>
      </w:r>
    </w:p>
    <w:p w14:paraId="609A5C47" w14:textId="1CD3061B" w:rsidR="00777EBC" w:rsidRPr="00777EBC" w:rsidRDefault="00777EBC" w:rsidP="00777EBC">
      <w:pPr>
        <w:pStyle w:val="Caption"/>
      </w:pPr>
      <w:r>
        <w:t>Tab 1 – List</w:t>
      </w:r>
    </w:p>
    <w:p w14:paraId="67C6EDCD" w14:textId="46AD94DC" w:rsidR="00777EBC" w:rsidRDefault="00777EBC" w:rsidP="00777EBC">
      <w:r w:rsidRPr="007E2B66">
        <w:rPr>
          <w:noProof/>
        </w:rPr>
        <w:drawing>
          <wp:inline distT="0" distB="0" distL="0" distR="0" wp14:anchorId="2F73EA01" wp14:editId="2C0E966D">
            <wp:extent cx="5994400" cy="712470"/>
            <wp:effectExtent l="0" t="0" r="6350" b="0"/>
            <wp:docPr id="12029853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85381" name="Picture 1">
                      <a:extLst>
                        <a:ext uri="{C183D7F6-B498-43B3-948B-1728B52AA6E4}">
                          <adec:decorative xmlns:adec="http://schemas.microsoft.com/office/drawing/2017/decorative" val="1"/>
                        </a:ext>
                      </a:extLst>
                    </pic:cNvPr>
                    <pic:cNvPicPr/>
                  </pic:nvPicPr>
                  <pic:blipFill>
                    <a:blip r:embed="rId326"/>
                    <a:stretch>
                      <a:fillRect/>
                    </a:stretch>
                  </pic:blipFill>
                  <pic:spPr>
                    <a:xfrm>
                      <a:off x="0" y="0"/>
                      <a:ext cx="5994400" cy="712470"/>
                    </a:xfrm>
                    <a:prstGeom prst="rect">
                      <a:avLst/>
                    </a:prstGeom>
                  </pic:spPr>
                </pic:pic>
              </a:graphicData>
            </a:graphic>
          </wp:inline>
        </w:drawing>
      </w:r>
    </w:p>
    <w:p w14:paraId="559DADC9" w14:textId="0EC218CD" w:rsidR="00777EBC" w:rsidRDefault="00777EBC" w:rsidP="00777EBC">
      <w:pPr>
        <w:spacing w:before="60"/>
      </w:pPr>
      <w:r>
        <w:rPr>
          <w:b/>
          <w:bCs/>
        </w:rPr>
        <w:t xml:space="preserve">Columns: </w:t>
      </w:r>
      <w:r>
        <w:t>Agency ID,</w:t>
      </w:r>
      <w:r>
        <w:rPr>
          <w:b/>
          <w:bCs/>
        </w:rPr>
        <w:t xml:space="preserve"> </w:t>
      </w:r>
      <w:r>
        <w:t>Clinic ID, Household ID, State WIC ID, First Name, Last Name, DOB, WIC Type, Contact Date, Contact Type, Cert End Date, Certifier.</w:t>
      </w:r>
    </w:p>
    <w:p w14:paraId="1D20C978" w14:textId="77777777" w:rsidR="00777EBC" w:rsidRPr="00777EBC" w:rsidRDefault="00777EBC" w:rsidP="00777EBC">
      <w:pPr>
        <w:spacing w:before="60"/>
      </w:pPr>
      <w:r>
        <w:rPr>
          <w:b/>
          <w:bCs/>
        </w:rPr>
        <w:t xml:space="preserve">Grouped by: </w:t>
      </w:r>
      <w:r>
        <w:t>Agency name.</w:t>
      </w:r>
    </w:p>
    <w:p w14:paraId="0DDDC515" w14:textId="77777777" w:rsidR="00777EBC" w:rsidRPr="008B2990" w:rsidRDefault="00777EBC" w:rsidP="00777EBC">
      <w:pPr>
        <w:spacing w:before="60"/>
      </w:pPr>
      <w:r>
        <w:rPr>
          <w:b/>
          <w:bCs/>
        </w:rPr>
        <w:t>Counts:</w:t>
      </w:r>
      <w:r>
        <w:t xml:space="preserve"> Participants and households.</w:t>
      </w:r>
    </w:p>
    <w:p w14:paraId="0FDE6ADB" w14:textId="349462DB" w:rsidR="00777EBC" w:rsidRDefault="00777EBC" w:rsidP="00777EBC">
      <w:pPr>
        <w:pStyle w:val="Caption"/>
      </w:pPr>
      <w:r>
        <w:t>Tab 2 – Counts</w:t>
      </w:r>
    </w:p>
    <w:p w14:paraId="62B61E2F" w14:textId="3A46C463" w:rsidR="00777EBC" w:rsidRDefault="00777EBC" w:rsidP="00777EBC">
      <w:pPr>
        <w:spacing w:before="60"/>
      </w:pPr>
      <w:r w:rsidRPr="001A4FEA">
        <w:rPr>
          <w:noProof/>
        </w:rPr>
        <w:drawing>
          <wp:inline distT="0" distB="0" distL="0" distR="0" wp14:anchorId="47E8DBB6" wp14:editId="4B41B579">
            <wp:extent cx="4458335" cy="678688"/>
            <wp:effectExtent l="0" t="0" r="0" b="7620"/>
            <wp:docPr id="16203019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01926" name="Picture 1">
                      <a:extLst>
                        <a:ext uri="{C183D7F6-B498-43B3-948B-1728B52AA6E4}">
                          <adec:decorative xmlns:adec="http://schemas.microsoft.com/office/drawing/2017/decorative" val="1"/>
                        </a:ext>
                      </a:extLst>
                    </pic:cNvPr>
                    <pic:cNvPicPr/>
                  </pic:nvPicPr>
                  <pic:blipFill>
                    <a:blip r:embed="rId327"/>
                    <a:stretch>
                      <a:fillRect/>
                    </a:stretch>
                  </pic:blipFill>
                  <pic:spPr>
                    <a:xfrm>
                      <a:off x="0" y="0"/>
                      <a:ext cx="4458335" cy="678688"/>
                    </a:xfrm>
                    <a:prstGeom prst="rect">
                      <a:avLst/>
                    </a:prstGeom>
                  </pic:spPr>
                </pic:pic>
              </a:graphicData>
            </a:graphic>
          </wp:inline>
        </w:drawing>
      </w:r>
    </w:p>
    <w:p w14:paraId="7FB0EDFA" w14:textId="037F9104" w:rsidR="00777EBC" w:rsidRDefault="00777EBC" w:rsidP="00777EBC">
      <w:pPr>
        <w:spacing w:before="60"/>
      </w:pPr>
      <w:r>
        <w:rPr>
          <w:b/>
          <w:bCs/>
        </w:rPr>
        <w:t>Columns:</w:t>
      </w:r>
      <w:r>
        <w:t xml:space="preserve"> TOTAL, New, Cert, MCA.</w:t>
      </w:r>
    </w:p>
    <w:p w14:paraId="41A68828" w14:textId="0ED1DAA1" w:rsidR="00777EBC" w:rsidRDefault="00777EBC" w:rsidP="00777EBC">
      <w:pPr>
        <w:spacing w:before="60"/>
      </w:pPr>
      <w:r>
        <w:rPr>
          <w:b/>
          <w:bCs/>
        </w:rPr>
        <w:t>Rows:</w:t>
      </w:r>
      <w:r>
        <w:t xml:space="preserve"> TOTAL, Certifier.</w:t>
      </w:r>
    </w:p>
    <w:p w14:paraId="1C9F390C" w14:textId="7FABCABF" w:rsidR="00777EBC" w:rsidRDefault="00777EBC" w:rsidP="00777EBC">
      <w:pPr>
        <w:pStyle w:val="Heading3"/>
      </w:pPr>
      <w:bookmarkStart w:id="206" w:name="_Toc235422920"/>
      <w:bookmarkStart w:id="207" w:name="_Toc244010844"/>
      <w:r>
        <w:lastRenderedPageBreak/>
        <w:t>Certs and MCAs without Specified Referral(s) Given</w:t>
      </w:r>
      <w:bookmarkEnd w:id="207"/>
    </w:p>
    <w:p w14:paraId="235C3DAE" w14:textId="77777777" w:rsidR="00777EBC" w:rsidRDefault="00777EBC" w:rsidP="00777EBC">
      <w:r>
        <w:t>Revised August 26, 2026</w:t>
      </w:r>
    </w:p>
    <w:p w14:paraId="24B6F828" w14:textId="138B1339" w:rsidR="00777EBC" w:rsidRDefault="00777EBC" w:rsidP="00777EBC">
      <w:r>
        <w:t>Previous title: No Referrals at Cert or MCA</w:t>
      </w:r>
    </w:p>
    <w:p w14:paraId="1A5AD600" w14:textId="77777777" w:rsidR="00777EBC" w:rsidRDefault="00777EBC" w:rsidP="00D27282">
      <w:pPr>
        <w:pStyle w:val="Heading4"/>
      </w:pPr>
      <w:r>
        <w:t>Overview</w:t>
      </w:r>
    </w:p>
    <w:p w14:paraId="29D06BB5" w14:textId="282ED055" w:rsidR="00777EBC" w:rsidRDefault="00777EBC" w:rsidP="00777EBC">
      <w:r>
        <w:t xml:space="preserve">A list and cross-tab count of participants, based on WIC Type, that were certified, recertified, or had a Mid-certification Assessment (MCA) at the specified agencies during the specified dates </w:t>
      </w:r>
      <w:r>
        <w:rPr>
          <w:b/>
          <w:bCs/>
        </w:rPr>
        <w:t>who were NOT given the specified referral(s)</w:t>
      </w:r>
      <w:r w:rsidRPr="00661038">
        <w:rPr>
          <w:b/>
          <w:bCs/>
        </w:rPr>
        <w:t xml:space="preserve"> on the same date as their cert or MCA</w:t>
      </w:r>
      <w:r>
        <w:t>. The list includes a distinct count of participants and households. The cross-tab count is by contact type (New Cert, Recert, or MCA), certifier, and clinic. Both outputs are grouped by agency, and optional input controls allow you to filter both the list and counts by clinic ID and certifier, the list by contact type, and the reference by whether the referral is currently active.</w:t>
      </w:r>
    </w:p>
    <w:p w14:paraId="3BC0D0F3" w14:textId="77777777" w:rsidR="00777EBC" w:rsidRDefault="00777EBC" w:rsidP="00D27282">
      <w:pPr>
        <w:pStyle w:val="Heading4"/>
      </w:pPr>
      <w:r>
        <w:t>Some uses</w:t>
      </w:r>
    </w:p>
    <w:p w14:paraId="1A940A1D" w14:textId="77777777" w:rsidR="00777EBC" w:rsidRDefault="00777EBC" w:rsidP="00777EBC">
      <w:pPr>
        <w:pStyle w:val="ListParagraph"/>
      </w:pPr>
      <w:r>
        <w:t>Identify staff who may need further guidance if your agency requires certain referrals at contacts.</w:t>
      </w:r>
    </w:p>
    <w:p w14:paraId="3C54BCB3" w14:textId="77777777" w:rsidR="00777EBC" w:rsidRDefault="00777EBC" w:rsidP="00777EBC">
      <w:pPr>
        <w:pStyle w:val="ListParagraph"/>
      </w:pPr>
      <w:r>
        <w:t>Identify participants who didn’t receive specific referral(s) at a contact.</w:t>
      </w:r>
    </w:p>
    <w:p w14:paraId="19D7E16B" w14:textId="77777777" w:rsidR="00777EBC" w:rsidRDefault="00777EBC" w:rsidP="00777EBC">
      <w:pPr>
        <w:pStyle w:val="ListParagraph"/>
      </w:pPr>
      <w:r>
        <w:t>Obtain count of participants by clinic and staff who had contacts but did not receive the specified referrals.</w:t>
      </w:r>
    </w:p>
    <w:p w14:paraId="7AD75B05" w14:textId="77777777" w:rsidR="00777EBC" w:rsidRDefault="00777EBC" w:rsidP="00D27282">
      <w:pPr>
        <w:pStyle w:val="Heading4"/>
      </w:pPr>
      <w:r w:rsidRPr="00D27282">
        <w:t>Prompts</w:t>
      </w:r>
    </w:p>
    <w:p w14:paraId="32CBDB4F" w14:textId="77777777" w:rsidR="00777EBC" w:rsidRDefault="00777EBC" w:rsidP="00777EBC">
      <w:pPr>
        <w:pStyle w:val="ListParagraph"/>
      </w:pPr>
      <w:r>
        <w:t>%AgencyID% - the agency found in the referral name (since not unique between agencies).</w:t>
      </w:r>
    </w:p>
    <w:p w14:paraId="51A92F5A" w14:textId="77777777" w:rsidR="00777EBC" w:rsidRDefault="00777EBC" w:rsidP="00777EBC">
      <w:pPr>
        <w:pStyle w:val="ListParagraph"/>
      </w:pPr>
      <w:r>
        <w:t>Agency ID(s) – agency where the cert, recert or MCA occurred.</w:t>
      </w:r>
    </w:p>
    <w:p w14:paraId="628A7EBD" w14:textId="77777777" w:rsidR="00777EBC" w:rsidRDefault="00777EBC" w:rsidP="00777EBC">
      <w:pPr>
        <w:pStyle w:val="ListParagraph"/>
      </w:pPr>
      <w:r>
        <w:t>Start Date – the first date in the time period during which the cert, recert or MCA occurred.</w:t>
      </w:r>
    </w:p>
    <w:p w14:paraId="762CF9D7" w14:textId="77777777" w:rsidR="00777EBC" w:rsidRDefault="00777EBC" w:rsidP="00777EBC">
      <w:pPr>
        <w:pStyle w:val="ListParagraph"/>
      </w:pPr>
      <w:r>
        <w:t>End Date – the last date in the time period during which the cert, recert or MCA occurred.</w:t>
      </w:r>
    </w:p>
    <w:p w14:paraId="36799D80" w14:textId="77777777" w:rsidR="00777EBC" w:rsidRDefault="00777EBC" w:rsidP="00777EBC">
      <w:pPr>
        <w:pStyle w:val="ListParagraph"/>
      </w:pPr>
      <w:r>
        <w:t>Referral ID – the unique ID associated with specific referrals.</w:t>
      </w:r>
    </w:p>
    <w:p w14:paraId="729BFCA8" w14:textId="77777777" w:rsidR="00777EBC" w:rsidRDefault="00777EBC" w:rsidP="00777EBC">
      <w:pPr>
        <w:pStyle w:val="ListParagraph"/>
      </w:pPr>
      <w:r>
        <w:t>WIC Type(s) – the WIC type at the time the participant was certified, or the certification associated with the MCA.</w:t>
      </w:r>
    </w:p>
    <w:p w14:paraId="6538ABF8" w14:textId="77777777" w:rsidR="00777EBC" w:rsidRDefault="00777EBC" w:rsidP="00D27282">
      <w:pPr>
        <w:pStyle w:val="Heading4"/>
      </w:pPr>
      <w:r>
        <w:t xml:space="preserve">Report </w:t>
      </w:r>
      <w:r w:rsidRPr="00D27282">
        <w:t>outputs</w:t>
      </w:r>
    </w:p>
    <w:p w14:paraId="4A2A3B82" w14:textId="77777777" w:rsidR="00777EBC" w:rsidRDefault="00777EBC" w:rsidP="00777EBC">
      <w:pPr>
        <w:pStyle w:val="Caption"/>
      </w:pPr>
      <w:r>
        <w:t>Tab 1 – Reference</w:t>
      </w:r>
    </w:p>
    <w:p w14:paraId="5139D214" w14:textId="77777777" w:rsidR="00777EBC" w:rsidRDefault="00777EBC" w:rsidP="00777EBC">
      <w:pPr>
        <w:pStyle w:val="Caption"/>
        <w:spacing w:before="60"/>
      </w:pPr>
      <w:r w:rsidRPr="00331539">
        <w:rPr>
          <w:noProof/>
        </w:rPr>
        <w:drawing>
          <wp:inline distT="0" distB="0" distL="0" distR="0" wp14:anchorId="2B7C076E" wp14:editId="5035D9FB">
            <wp:extent cx="4635373" cy="437515"/>
            <wp:effectExtent l="0" t="0" r="0" b="635"/>
            <wp:docPr id="2420299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635373" cy="437515"/>
                    </a:xfrm>
                    <a:prstGeom prst="rect">
                      <a:avLst/>
                    </a:prstGeom>
                  </pic:spPr>
                </pic:pic>
              </a:graphicData>
            </a:graphic>
          </wp:inline>
        </w:drawing>
      </w:r>
    </w:p>
    <w:p w14:paraId="323D19AA" w14:textId="77777777" w:rsidR="00777EBC" w:rsidRPr="00032F4B" w:rsidRDefault="00777EBC" w:rsidP="00777EBC">
      <w:r>
        <w:rPr>
          <w:b/>
          <w:bCs/>
        </w:rPr>
        <w:t xml:space="preserve">Columns: </w:t>
      </w:r>
      <w:r>
        <w:t>Referral ID, Referral Name, Active.</w:t>
      </w:r>
    </w:p>
    <w:p w14:paraId="6D0E64C6" w14:textId="77777777" w:rsidR="00777EBC" w:rsidRDefault="00777EBC" w:rsidP="00777EBC">
      <w:pPr>
        <w:pStyle w:val="Caption"/>
      </w:pPr>
      <w:r>
        <w:t>Tab 2 – List</w:t>
      </w:r>
    </w:p>
    <w:p w14:paraId="5C3CEDD9" w14:textId="26F1AC88" w:rsidR="00777EBC" w:rsidRDefault="00777EBC" w:rsidP="00777EBC">
      <w:pPr>
        <w:spacing w:before="60"/>
      </w:pPr>
      <w:r w:rsidRPr="00565E8A">
        <w:rPr>
          <w:noProof/>
        </w:rPr>
        <w:lastRenderedPageBreak/>
        <w:drawing>
          <wp:inline distT="0" distB="0" distL="0" distR="0" wp14:anchorId="2074A5F0" wp14:editId="360EBB6F">
            <wp:extent cx="4732528" cy="859282"/>
            <wp:effectExtent l="0" t="0" r="0" b="0"/>
            <wp:docPr id="15698230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00275" name="Picture 1">
                      <a:extLst>
                        <a:ext uri="{C183D7F6-B498-43B3-948B-1728B52AA6E4}">
                          <adec:decorative xmlns:adec="http://schemas.microsoft.com/office/drawing/2017/decorative" val="1"/>
                        </a:ext>
                      </a:extLst>
                    </pic:cNvPr>
                    <pic:cNvPicPr/>
                  </pic:nvPicPr>
                  <pic:blipFill>
                    <a:blip r:embed="rId322"/>
                    <a:stretch>
                      <a:fillRect/>
                    </a:stretch>
                  </pic:blipFill>
                  <pic:spPr>
                    <a:xfrm>
                      <a:off x="0" y="0"/>
                      <a:ext cx="4732528" cy="859282"/>
                    </a:xfrm>
                    <a:prstGeom prst="rect">
                      <a:avLst/>
                    </a:prstGeom>
                  </pic:spPr>
                </pic:pic>
              </a:graphicData>
            </a:graphic>
          </wp:inline>
        </w:drawing>
      </w:r>
    </w:p>
    <w:p w14:paraId="287D89A8" w14:textId="77777777" w:rsidR="00777EBC" w:rsidRDefault="00777EBC" w:rsidP="00777EBC">
      <w:pPr>
        <w:spacing w:before="60"/>
      </w:pPr>
      <w:r>
        <w:rPr>
          <w:b/>
          <w:bCs/>
        </w:rPr>
        <w:t xml:space="preserve">Columns: </w:t>
      </w:r>
      <w:r>
        <w:t>Clinic ID, Certifier, Contact Date, Contact Type, Household ID, State WIC ID, DOB, WIC Type, Prescreen Date.</w:t>
      </w:r>
    </w:p>
    <w:p w14:paraId="7316B41D" w14:textId="77777777" w:rsidR="00777EBC" w:rsidRPr="00777EBC" w:rsidRDefault="00777EBC" w:rsidP="00777EBC">
      <w:pPr>
        <w:spacing w:before="60"/>
      </w:pPr>
      <w:r>
        <w:rPr>
          <w:b/>
          <w:bCs/>
        </w:rPr>
        <w:t xml:space="preserve">Grouped by: </w:t>
      </w:r>
      <w:r>
        <w:t>Agency name.</w:t>
      </w:r>
    </w:p>
    <w:p w14:paraId="4908C4AE" w14:textId="77777777" w:rsidR="00777EBC" w:rsidRPr="008B2990" w:rsidRDefault="00777EBC" w:rsidP="00777EBC">
      <w:pPr>
        <w:spacing w:before="60"/>
      </w:pPr>
      <w:r>
        <w:rPr>
          <w:b/>
          <w:bCs/>
        </w:rPr>
        <w:t>Counts:</w:t>
      </w:r>
      <w:r>
        <w:t xml:space="preserve"> Participants and households.</w:t>
      </w:r>
    </w:p>
    <w:p w14:paraId="706E22B2" w14:textId="77777777" w:rsidR="00777EBC" w:rsidRDefault="00777EBC" w:rsidP="00777EBC">
      <w:pPr>
        <w:pStyle w:val="Caption"/>
      </w:pPr>
      <w:r>
        <w:t>Tab 3 – Counts</w:t>
      </w:r>
    </w:p>
    <w:p w14:paraId="4C35FE8D" w14:textId="77777777" w:rsidR="00777EBC" w:rsidRDefault="00777EBC" w:rsidP="00777EBC">
      <w:pPr>
        <w:spacing w:before="60"/>
      </w:pPr>
      <w:r w:rsidRPr="00565E8A">
        <w:rPr>
          <w:noProof/>
        </w:rPr>
        <w:drawing>
          <wp:inline distT="0" distB="0" distL="0" distR="0" wp14:anchorId="37B14527" wp14:editId="26B6C27C">
            <wp:extent cx="4683125" cy="1348867"/>
            <wp:effectExtent l="0" t="0" r="3175" b="3810"/>
            <wp:docPr id="4013240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9550" name="Picture 1">
                      <a:extLst>
                        <a:ext uri="{C183D7F6-B498-43B3-948B-1728B52AA6E4}">
                          <adec:decorative xmlns:adec="http://schemas.microsoft.com/office/drawing/2017/decorative" val="1"/>
                        </a:ext>
                      </a:extLst>
                    </pic:cNvPr>
                    <pic:cNvPicPr/>
                  </pic:nvPicPr>
                  <pic:blipFill>
                    <a:blip r:embed="rId323"/>
                    <a:stretch>
                      <a:fillRect/>
                    </a:stretch>
                  </pic:blipFill>
                  <pic:spPr>
                    <a:xfrm>
                      <a:off x="0" y="0"/>
                      <a:ext cx="4683125" cy="1348867"/>
                    </a:xfrm>
                    <a:prstGeom prst="rect">
                      <a:avLst/>
                    </a:prstGeom>
                  </pic:spPr>
                </pic:pic>
              </a:graphicData>
            </a:graphic>
          </wp:inline>
        </w:drawing>
      </w:r>
    </w:p>
    <w:p w14:paraId="4E7332AD" w14:textId="77777777" w:rsidR="00777EBC" w:rsidRDefault="00777EBC" w:rsidP="00777EBC">
      <w:pPr>
        <w:spacing w:before="60"/>
      </w:pPr>
      <w:r>
        <w:rPr>
          <w:b/>
          <w:bCs/>
        </w:rPr>
        <w:t>Columns:</w:t>
      </w:r>
      <w:r>
        <w:t xml:space="preserve"> AGENCY ID, CLINIC ID(s).</w:t>
      </w:r>
    </w:p>
    <w:p w14:paraId="346BED51" w14:textId="77777777" w:rsidR="00777EBC" w:rsidRDefault="00777EBC" w:rsidP="00777EBC">
      <w:pPr>
        <w:spacing w:before="60"/>
      </w:pPr>
      <w:r>
        <w:rPr>
          <w:b/>
          <w:bCs/>
        </w:rPr>
        <w:t>Rows:</w:t>
      </w:r>
      <w:r>
        <w:t xml:space="preserve"> AGENCY ID TOTAL, NEW CERTS TOTAL, CERTS/RECERTS TOTAL, MCAs TOTAL; certifier’s name, New Certs, Certs/Recerts, MCAs.</w:t>
      </w:r>
    </w:p>
    <w:p w14:paraId="6E2DE5F4" w14:textId="5920FD72" w:rsidR="00777EBC" w:rsidRDefault="00777EBC" w:rsidP="00777EBC">
      <w:pPr>
        <w:pStyle w:val="Heading3"/>
      </w:pPr>
      <w:bookmarkStart w:id="208" w:name="_Toc244010845"/>
      <w:r>
        <w:t>Certs With and Without Specified Referral(s) Given</w:t>
      </w:r>
      <w:bookmarkEnd w:id="208"/>
    </w:p>
    <w:p w14:paraId="71DBC4B0" w14:textId="77777777" w:rsidR="00777EBC" w:rsidRDefault="00777EBC" w:rsidP="00777EBC">
      <w:r>
        <w:t>Revised August 26, 2026</w:t>
      </w:r>
    </w:p>
    <w:p w14:paraId="1715884E" w14:textId="43BE13F5" w:rsidR="00777EBC" w:rsidRDefault="00777EBC" w:rsidP="00777EBC">
      <w:r>
        <w:t>Previous title: Certified Participants Referred and Not Referred</w:t>
      </w:r>
    </w:p>
    <w:p w14:paraId="301ACF42" w14:textId="77777777" w:rsidR="00777EBC" w:rsidRDefault="00777EBC" w:rsidP="00777EBC">
      <w:pPr>
        <w:pStyle w:val="Heading4"/>
      </w:pPr>
      <w:r>
        <w:t>Overview</w:t>
      </w:r>
    </w:p>
    <w:p w14:paraId="0F8DF64A" w14:textId="7F0B3928" w:rsidR="00777EBC" w:rsidRDefault="00777EBC" w:rsidP="00777EBC">
      <w:r>
        <w:t xml:space="preserve">Two lists, referred and not referred, and cross-tab counts of participants, based on WIC Type, who were </w:t>
      </w:r>
      <w:r>
        <w:rPr>
          <w:b/>
          <w:bCs/>
        </w:rPr>
        <w:t>certified</w:t>
      </w:r>
      <w:r>
        <w:t xml:space="preserve"> at the specified agencies during the specified dates</w:t>
      </w:r>
      <w:r>
        <w:rPr>
          <w:b/>
          <w:bCs/>
        </w:rPr>
        <w:t xml:space="preserve"> </w:t>
      </w:r>
      <w:r>
        <w:t xml:space="preserve">and </w:t>
      </w:r>
      <w:r w:rsidRPr="0084687E">
        <w:rPr>
          <w:b/>
          <w:bCs/>
        </w:rPr>
        <w:t>were or were not given</w:t>
      </w:r>
      <w:r w:rsidRPr="00531504">
        <w:rPr>
          <w:b/>
          <w:bCs/>
        </w:rPr>
        <w:t xml:space="preserve"> the specified referral(s) on the same date as their</w:t>
      </w:r>
      <w:r>
        <w:rPr>
          <w:b/>
          <w:bCs/>
        </w:rPr>
        <w:t xml:space="preserve"> cert</w:t>
      </w:r>
      <w:r>
        <w:t>. Both list outputs (referred and not referred) are grouped by agency; the referred list is also grouped by referral. Both lists include a distinct count of participants and households. Cross-tab counts include total counts by referral, total referred, total not referred, and total certified by race ethnicity or cultural identity, WIC type, certifier, and clinic. Percentages referred and not referred are also provided. An optional input control allows you to filter the reference list by whether the referral is currently active.</w:t>
      </w:r>
    </w:p>
    <w:p w14:paraId="542E2A28" w14:textId="77777777" w:rsidR="00777EBC" w:rsidRDefault="00777EBC" w:rsidP="00777EBC">
      <w:pPr>
        <w:pStyle w:val="Heading4"/>
      </w:pPr>
      <w:r>
        <w:t>Some uses</w:t>
      </w:r>
    </w:p>
    <w:p w14:paraId="3548764E" w14:textId="77777777" w:rsidR="00777EBC" w:rsidRPr="0084687E" w:rsidRDefault="00777EBC" w:rsidP="00777EBC">
      <w:pPr>
        <w:pStyle w:val="ListParagraph"/>
      </w:pPr>
      <w:bookmarkStart w:id="209" w:name="_Hlk61256514"/>
      <w:r w:rsidRPr="0084687E">
        <w:t>Identify participants who were referred, or not, and staff who provided the referral, or didn’t.</w:t>
      </w:r>
    </w:p>
    <w:p w14:paraId="37EF4EC6" w14:textId="77777777" w:rsidR="00777EBC" w:rsidRPr="0084687E" w:rsidRDefault="00777EBC" w:rsidP="00777EBC">
      <w:pPr>
        <w:pStyle w:val="ListParagraph"/>
      </w:pPr>
      <w:r w:rsidRPr="0084687E">
        <w:lastRenderedPageBreak/>
        <w:t>Identify similarities or differences in referrals based on Race Ethnicity/Cultural Identity.</w:t>
      </w:r>
    </w:p>
    <w:p w14:paraId="72ADE3DC" w14:textId="77777777" w:rsidR="00777EBC" w:rsidRPr="0084687E" w:rsidRDefault="00777EBC" w:rsidP="00777EBC">
      <w:pPr>
        <w:pStyle w:val="ListParagraph"/>
      </w:pPr>
      <w:r w:rsidRPr="0084687E">
        <w:t>Identify types of participants receiving referrals or not.</w:t>
      </w:r>
      <w:bookmarkEnd w:id="209"/>
    </w:p>
    <w:p w14:paraId="64D476A9" w14:textId="77777777" w:rsidR="00777EBC" w:rsidRDefault="00777EBC" w:rsidP="00777EBC">
      <w:pPr>
        <w:pStyle w:val="Heading4"/>
      </w:pPr>
      <w:r>
        <w:t>Prompts</w:t>
      </w:r>
    </w:p>
    <w:p w14:paraId="45D92802" w14:textId="77777777" w:rsidR="00777EBC" w:rsidRDefault="00777EBC" w:rsidP="00777EBC">
      <w:pPr>
        <w:pStyle w:val="ListParagraph"/>
      </w:pPr>
      <w:r>
        <w:t>%AgencyID% - the agency found in the referral name (since not unique between agencies).</w:t>
      </w:r>
    </w:p>
    <w:p w14:paraId="36E09CCF" w14:textId="77777777" w:rsidR="00777EBC" w:rsidRDefault="00777EBC" w:rsidP="00777EBC">
      <w:pPr>
        <w:pStyle w:val="ListParagraph"/>
      </w:pPr>
      <w:r>
        <w:t>Agency ID(s) – agency where the cert, recert or MCA occurred.</w:t>
      </w:r>
    </w:p>
    <w:p w14:paraId="61EC80FF" w14:textId="77777777" w:rsidR="00777EBC" w:rsidRDefault="00777EBC" w:rsidP="00777EBC">
      <w:pPr>
        <w:pStyle w:val="ListParagraph"/>
      </w:pPr>
      <w:r>
        <w:t>Start Date – the first date in the time period during which the cert, recert or MCA occurred.</w:t>
      </w:r>
    </w:p>
    <w:p w14:paraId="491DA1A2" w14:textId="77777777" w:rsidR="00777EBC" w:rsidRDefault="00777EBC" w:rsidP="00777EBC">
      <w:pPr>
        <w:pStyle w:val="ListParagraph"/>
      </w:pPr>
      <w:r>
        <w:t>End Date – the last date in the time period during which the cert, recert or MCA occurred.</w:t>
      </w:r>
    </w:p>
    <w:p w14:paraId="10CEAC61" w14:textId="77777777" w:rsidR="00777EBC" w:rsidRDefault="00777EBC" w:rsidP="00777EBC">
      <w:pPr>
        <w:pStyle w:val="ListParagraph"/>
      </w:pPr>
      <w:r>
        <w:t>Referral ID – the unique ID associated with specific referrals.</w:t>
      </w:r>
    </w:p>
    <w:p w14:paraId="63B7C79F" w14:textId="77777777" w:rsidR="00777EBC" w:rsidRDefault="00777EBC" w:rsidP="00777EBC">
      <w:pPr>
        <w:pStyle w:val="ListParagraph"/>
      </w:pPr>
      <w:r>
        <w:t>WIC Type(s) – the WIC type at the time the participant was certified, or the certification associated with the MCA.</w:t>
      </w:r>
    </w:p>
    <w:p w14:paraId="1C721C6B" w14:textId="77777777" w:rsidR="00777EBC" w:rsidRDefault="00777EBC" w:rsidP="00777EBC">
      <w:pPr>
        <w:pStyle w:val="Heading4"/>
      </w:pPr>
      <w:r>
        <w:t>Report outputs</w:t>
      </w:r>
    </w:p>
    <w:p w14:paraId="60B8FFCC" w14:textId="77777777" w:rsidR="00777EBC" w:rsidRDefault="00777EBC" w:rsidP="00777EBC">
      <w:pPr>
        <w:pStyle w:val="Caption"/>
      </w:pPr>
      <w:r>
        <w:t>Tab 1 – Reference</w:t>
      </w:r>
    </w:p>
    <w:p w14:paraId="343A2787" w14:textId="77777777" w:rsidR="00777EBC" w:rsidRDefault="00777EBC" w:rsidP="00777EBC">
      <w:pPr>
        <w:pStyle w:val="Caption"/>
        <w:spacing w:before="60"/>
      </w:pPr>
      <w:r w:rsidRPr="00331539">
        <w:rPr>
          <w:noProof/>
        </w:rPr>
        <w:drawing>
          <wp:inline distT="0" distB="0" distL="0" distR="0" wp14:anchorId="7384DD0D" wp14:editId="4B213B8D">
            <wp:extent cx="4635373" cy="437515"/>
            <wp:effectExtent l="0" t="0" r="0" b="635"/>
            <wp:docPr id="21100957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635373" cy="437515"/>
                    </a:xfrm>
                    <a:prstGeom prst="rect">
                      <a:avLst/>
                    </a:prstGeom>
                  </pic:spPr>
                </pic:pic>
              </a:graphicData>
            </a:graphic>
          </wp:inline>
        </w:drawing>
      </w:r>
    </w:p>
    <w:p w14:paraId="360B2788" w14:textId="77777777" w:rsidR="00777EBC" w:rsidRPr="00032F4B" w:rsidRDefault="00777EBC" w:rsidP="00777EBC">
      <w:r>
        <w:rPr>
          <w:b/>
          <w:bCs/>
        </w:rPr>
        <w:t xml:space="preserve">Columns: </w:t>
      </w:r>
      <w:r>
        <w:t>Referral ID, Referral Name, Active.</w:t>
      </w:r>
    </w:p>
    <w:p w14:paraId="64F85CCD" w14:textId="07DA0276" w:rsidR="00777EBC" w:rsidRDefault="00777EBC" w:rsidP="00777EBC">
      <w:pPr>
        <w:pStyle w:val="Caption"/>
      </w:pPr>
      <w:r>
        <w:t>Tab 2 – Referred List</w:t>
      </w:r>
    </w:p>
    <w:p w14:paraId="270D20DB" w14:textId="1D265B4B" w:rsidR="00777EBC" w:rsidRDefault="00777EBC" w:rsidP="00777EBC">
      <w:pPr>
        <w:spacing w:before="60"/>
      </w:pPr>
      <w:r w:rsidRPr="00CF5BBA">
        <w:rPr>
          <w:noProof/>
        </w:rPr>
        <w:drawing>
          <wp:inline distT="0" distB="0" distL="0" distR="0" wp14:anchorId="63891FCA" wp14:editId="41C4E3B2">
            <wp:extent cx="5994400" cy="899795"/>
            <wp:effectExtent l="0" t="0" r="6350" b="0"/>
            <wp:docPr id="10916732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73294" name="Picture 1">
                      <a:extLst>
                        <a:ext uri="{C183D7F6-B498-43B3-948B-1728B52AA6E4}">
                          <adec:decorative xmlns:adec="http://schemas.microsoft.com/office/drawing/2017/decorative" val="1"/>
                        </a:ext>
                      </a:extLst>
                    </pic:cNvPr>
                    <pic:cNvPicPr/>
                  </pic:nvPicPr>
                  <pic:blipFill>
                    <a:blip r:embed="rId328"/>
                    <a:stretch>
                      <a:fillRect/>
                    </a:stretch>
                  </pic:blipFill>
                  <pic:spPr>
                    <a:xfrm>
                      <a:off x="0" y="0"/>
                      <a:ext cx="5994400" cy="899795"/>
                    </a:xfrm>
                    <a:prstGeom prst="rect">
                      <a:avLst/>
                    </a:prstGeom>
                  </pic:spPr>
                </pic:pic>
              </a:graphicData>
            </a:graphic>
          </wp:inline>
        </w:drawing>
      </w:r>
    </w:p>
    <w:p w14:paraId="3DB2391E" w14:textId="74F0FF48" w:rsidR="00777EBC" w:rsidRDefault="00777EBC" w:rsidP="00777EBC">
      <w:pPr>
        <w:spacing w:before="60"/>
      </w:pPr>
      <w:r>
        <w:rPr>
          <w:b/>
          <w:bCs/>
        </w:rPr>
        <w:t xml:space="preserve">Columns: </w:t>
      </w:r>
      <w:r>
        <w:t>Household ID, State WIC ID, WIC Type, Certifier, Cert Date, EDC, Delivery Date, Race Ethnicity or Cultural Identity, Clinic ID.</w:t>
      </w:r>
    </w:p>
    <w:p w14:paraId="7945F947" w14:textId="2EE9C1C3" w:rsidR="00777EBC" w:rsidRPr="00777EBC" w:rsidRDefault="00777EBC" w:rsidP="00777EBC">
      <w:pPr>
        <w:spacing w:before="60"/>
      </w:pPr>
      <w:r>
        <w:rPr>
          <w:b/>
          <w:bCs/>
        </w:rPr>
        <w:t xml:space="preserve">Grouped by: </w:t>
      </w:r>
      <w:r>
        <w:t>Agency name and referral name.</w:t>
      </w:r>
    </w:p>
    <w:p w14:paraId="0C7920A4" w14:textId="77777777" w:rsidR="00777EBC" w:rsidRDefault="00777EBC" w:rsidP="00777EBC">
      <w:pPr>
        <w:spacing w:before="60"/>
      </w:pPr>
      <w:r>
        <w:rPr>
          <w:b/>
          <w:bCs/>
        </w:rPr>
        <w:t>Counts:</w:t>
      </w:r>
      <w:r>
        <w:t xml:space="preserve"> Participants and households.</w:t>
      </w:r>
    </w:p>
    <w:p w14:paraId="07140B2F" w14:textId="676132F9" w:rsidR="00777EBC" w:rsidRDefault="00777EBC" w:rsidP="00777EBC">
      <w:pPr>
        <w:pStyle w:val="Caption"/>
      </w:pPr>
      <w:r>
        <w:t>Tab 3 – Not Referred List</w:t>
      </w:r>
    </w:p>
    <w:p w14:paraId="26FDC56B" w14:textId="3DDCA849" w:rsidR="00777EBC" w:rsidRDefault="00777EBC" w:rsidP="00777EBC">
      <w:pPr>
        <w:spacing w:before="60"/>
      </w:pPr>
      <w:r w:rsidRPr="00CF5BBA">
        <w:rPr>
          <w:noProof/>
        </w:rPr>
        <w:drawing>
          <wp:inline distT="0" distB="0" distL="0" distR="0" wp14:anchorId="5530D5CE" wp14:editId="294ADA3B">
            <wp:extent cx="5994400" cy="805180"/>
            <wp:effectExtent l="0" t="0" r="6350" b="0"/>
            <wp:docPr id="16109086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08647" name="Picture 1">
                      <a:extLst>
                        <a:ext uri="{C183D7F6-B498-43B3-948B-1728B52AA6E4}">
                          <adec:decorative xmlns:adec="http://schemas.microsoft.com/office/drawing/2017/decorative" val="1"/>
                        </a:ext>
                      </a:extLst>
                    </pic:cNvPr>
                    <pic:cNvPicPr/>
                  </pic:nvPicPr>
                  <pic:blipFill>
                    <a:blip r:embed="rId329"/>
                    <a:stretch>
                      <a:fillRect/>
                    </a:stretch>
                  </pic:blipFill>
                  <pic:spPr>
                    <a:xfrm>
                      <a:off x="0" y="0"/>
                      <a:ext cx="5994400" cy="805180"/>
                    </a:xfrm>
                    <a:prstGeom prst="rect">
                      <a:avLst/>
                    </a:prstGeom>
                  </pic:spPr>
                </pic:pic>
              </a:graphicData>
            </a:graphic>
          </wp:inline>
        </w:drawing>
      </w:r>
    </w:p>
    <w:p w14:paraId="708B6E50" w14:textId="77777777" w:rsidR="00777EBC" w:rsidRDefault="00777EBC" w:rsidP="00777EBC">
      <w:pPr>
        <w:spacing w:before="60"/>
      </w:pPr>
      <w:r>
        <w:rPr>
          <w:b/>
          <w:bCs/>
        </w:rPr>
        <w:t xml:space="preserve">Columns: </w:t>
      </w:r>
      <w:r>
        <w:t>Household ID, State WIC ID, WIC Type, Certifier, Cert Date, EDC, Delivery Date, Race Ethnicity or Cultural Identity, Clinic ID.</w:t>
      </w:r>
    </w:p>
    <w:p w14:paraId="3013E81A" w14:textId="3FA3E83C" w:rsidR="00777EBC" w:rsidRPr="00777EBC" w:rsidRDefault="00777EBC" w:rsidP="00777EBC">
      <w:pPr>
        <w:spacing w:before="60"/>
      </w:pPr>
      <w:r>
        <w:rPr>
          <w:b/>
          <w:bCs/>
        </w:rPr>
        <w:t xml:space="preserve">Grouped by: </w:t>
      </w:r>
      <w:r>
        <w:t>Agency name.</w:t>
      </w:r>
    </w:p>
    <w:p w14:paraId="06BBFCCC" w14:textId="77777777" w:rsidR="00777EBC" w:rsidRPr="008B2990" w:rsidRDefault="00777EBC" w:rsidP="00777EBC">
      <w:pPr>
        <w:spacing w:before="60"/>
      </w:pPr>
      <w:r>
        <w:rPr>
          <w:b/>
          <w:bCs/>
        </w:rPr>
        <w:lastRenderedPageBreak/>
        <w:t>Counts:</w:t>
      </w:r>
      <w:r>
        <w:t xml:space="preserve"> Participants and households.</w:t>
      </w:r>
    </w:p>
    <w:p w14:paraId="489E10C3" w14:textId="77777777" w:rsidR="00777EBC" w:rsidRPr="008B2990" w:rsidRDefault="00777EBC" w:rsidP="00777EBC">
      <w:pPr>
        <w:spacing w:before="60"/>
      </w:pPr>
    </w:p>
    <w:p w14:paraId="1DE5F332" w14:textId="561B3025" w:rsidR="00777EBC" w:rsidRDefault="00777EBC" w:rsidP="00777EBC">
      <w:pPr>
        <w:pStyle w:val="Caption"/>
      </w:pPr>
      <w:r>
        <w:t>Tab 4 - Race</w:t>
      </w:r>
    </w:p>
    <w:p w14:paraId="19AF80CF" w14:textId="1804DE3E" w:rsidR="00777EBC" w:rsidRDefault="00777EBC" w:rsidP="00777EBC">
      <w:pPr>
        <w:spacing w:before="60"/>
      </w:pPr>
      <w:r w:rsidRPr="00B22B02">
        <w:rPr>
          <w:noProof/>
        </w:rPr>
        <w:drawing>
          <wp:inline distT="0" distB="0" distL="0" distR="0" wp14:anchorId="0DCEBE14" wp14:editId="4F5EB8AA">
            <wp:extent cx="5289423" cy="862330"/>
            <wp:effectExtent l="0" t="0" r="6985" b="0"/>
            <wp:docPr id="10601599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59944" name="Picture 1">
                      <a:extLst>
                        <a:ext uri="{C183D7F6-B498-43B3-948B-1728B52AA6E4}">
                          <adec:decorative xmlns:adec="http://schemas.microsoft.com/office/drawing/2017/decorative" val="1"/>
                        </a:ext>
                      </a:extLst>
                    </pic:cNvPr>
                    <pic:cNvPicPr/>
                  </pic:nvPicPr>
                  <pic:blipFill>
                    <a:blip r:embed="rId330"/>
                    <a:stretch>
                      <a:fillRect/>
                    </a:stretch>
                  </pic:blipFill>
                  <pic:spPr>
                    <a:xfrm>
                      <a:off x="0" y="0"/>
                      <a:ext cx="5289423" cy="862330"/>
                    </a:xfrm>
                    <a:prstGeom prst="rect">
                      <a:avLst/>
                    </a:prstGeom>
                  </pic:spPr>
                </pic:pic>
              </a:graphicData>
            </a:graphic>
          </wp:inline>
        </w:drawing>
      </w:r>
    </w:p>
    <w:p w14:paraId="7CED4F26" w14:textId="0B91AD51" w:rsidR="00777EBC" w:rsidRDefault="00777EBC" w:rsidP="00777EBC">
      <w:pPr>
        <w:spacing w:before="60"/>
      </w:pPr>
      <w:r>
        <w:rPr>
          <w:b/>
          <w:bCs/>
        </w:rPr>
        <w:t>Columns:</w:t>
      </w:r>
      <w:r>
        <w:t xml:space="preserve"> Referral ID – Name, Total Referred, Not Referred, Total Certified.</w:t>
      </w:r>
    </w:p>
    <w:p w14:paraId="37026FB9" w14:textId="3C44388F" w:rsidR="00777EBC" w:rsidRDefault="00777EBC" w:rsidP="00777EBC">
      <w:pPr>
        <w:spacing w:before="60"/>
      </w:pPr>
      <w:r>
        <w:rPr>
          <w:b/>
          <w:bCs/>
        </w:rPr>
        <w:t>Rows:</w:t>
      </w:r>
      <w:r>
        <w:t xml:space="preserve"> AGENCY TOTAL, Race ethnicity or cultural identity.</w:t>
      </w:r>
    </w:p>
    <w:p w14:paraId="60BE6ED9" w14:textId="33CD95F7" w:rsidR="00777EBC" w:rsidRPr="00777EBC" w:rsidRDefault="00777EBC" w:rsidP="00777EBC">
      <w:pPr>
        <w:spacing w:before="60"/>
      </w:pPr>
      <w:r>
        <w:rPr>
          <w:b/>
          <w:bCs/>
        </w:rPr>
        <w:t xml:space="preserve">Grouped by: </w:t>
      </w:r>
      <w:r>
        <w:t>Agency name.</w:t>
      </w:r>
    </w:p>
    <w:p w14:paraId="74C9DD26" w14:textId="16FD3D26" w:rsidR="00777EBC" w:rsidRDefault="00777EBC" w:rsidP="00777EBC">
      <w:pPr>
        <w:pStyle w:val="Caption"/>
      </w:pPr>
      <w:r>
        <w:t>Tab 5 – WIC Type</w:t>
      </w:r>
    </w:p>
    <w:p w14:paraId="7F35E2F4" w14:textId="5F676EAB" w:rsidR="00777EBC" w:rsidRDefault="00777EBC" w:rsidP="00777EBC">
      <w:pPr>
        <w:spacing w:before="60"/>
      </w:pPr>
      <w:r w:rsidRPr="00B22B02">
        <w:rPr>
          <w:noProof/>
        </w:rPr>
        <w:drawing>
          <wp:inline distT="0" distB="0" distL="0" distR="0" wp14:anchorId="1E0D8E9C" wp14:editId="0924AD26">
            <wp:extent cx="4236593" cy="864362"/>
            <wp:effectExtent l="0" t="0" r="0" b="0"/>
            <wp:docPr id="8639516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51612" name="Picture 1">
                      <a:extLst>
                        <a:ext uri="{C183D7F6-B498-43B3-948B-1728B52AA6E4}">
                          <adec:decorative xmlns:adec="http://schemas.microsoft.com/office/drawing/2017/decorative" val="1"/>
                        </a:ext>
                      </a:extLst>
                    </pic:cNvPr>
                    <pic:cNvPicPr/>
                  </pic:nvPicPr>
                  <pic:blipFill>
                    <a:blip r:embed="rId331"/>
                    <a:stretch>
                      <a:fillRect/>
                    </a:stretch>
                  </pic:blipFill>
                  <pic:spPr>
                    <a:xfrm>
                      <a:off x="0" y="0"/>
                      <a:ext cx="4236593" cy="864362"/>
                    </a:xfrm>
                    <a:prstGeom prst="rect">
                      <a:avLst/>
                    </a:prstGeom>
                  </pic:spPr>
                </pic:pic>
              </a:graphicData>
            </a:graphic>
          </wp:inline>
        </w:drawing>
      </w:r>
    </w:p>
    <w:p w14:paraId="51509710" w14:textId="77777777" w:rsidR="00777EBC" w:rsidRDefault="00777EBC" w:rsidP="00777EBC">
      <w:pPr>
        <w:spacing w:before="60"/>
      </w:pPr>
      <w:r>
        <w:rPr>
          <w:b/>
          <w:bCs/>
        </w:rPr>
        <w:t>Columns:</w:t>
      </w:r>
      <w:r>
        <w:t xml:space="preserve"> Referral ID – Name, Total Referred, Not Referred, Total Certified.</w:t>
      </w:r>
    </w:p>
    <w:p w14:paraId="1BC0145C" w14:textId="26DC87C7" w:rsidR="00777EBC" w:rsidRDefault="00777EBC" w:rsidP="00777EBC">
      <w:pPr>
        <w:spacing w:before="60"/>
      </w:pPr>
      <w:r>
        <w:rPr>
          <w:b/>
          <w:bCs/>
        </w:rPr>
        <w:t>Rows:</w:t>
      </w:r>
      <w:r>
        <w:t xml:space="preserve"> AGENCY TOTAL, WIC Type.</w:t>
      </w:r>
    </w:p>
    <w:p w14:paraId="32D9D534" w14:textId="77777777" w:rsidR="00777EBC" w:rsidRPr="00777EBC" w:rsidRDefault="00777EBC" w:rsidP="00777EBC">
      <w:pPr>
        <w:spacing w:before="60"/>
      </w:pPr>
      <w:r>
        <w:rPr>
          <w:b/>
          <w:bCs/>
        </w:rPr>
        <w:t xml:space="preserve">Grouped by: </w:t>
      </w:r>
      <w:r>
        <w:t>Agency name.</w:t>
      </w:r>
    </w:p>
    <w:p w14:paraId="367C970B" w14:textId="6B582792" w:rsidR="00777EBC" w:rsidRDefault="00777EBC" w:rsidP="00777EBC">
      <w:pPr>
        <w:pStyle w:val="Caption"/>
      </w:pPr>
      <w:r>
        <w:t>Tab 6 - Certifier</w:t>
      </w:r>
    </w:p>
    <w:p w14:paraId="64BB5178" w14:textId="63203847" w:rsidR="00777EBC" w:rsidRDefault="00777EBC" w:rsidP="00777EBC">
      <w:pPr>
        <w:spacing w:before="60"/>
      </w:pPr>
      <w:r w:rsidRPr="00B22B02">
        <w:rPr>
          <w:noProof/>
        </w:rPr>
        <w:drawing>
          <wp:inline distT="0" distB="0" distL="0" distR="0" wp14:anchorId="661BE9A3" wp14:editId="57DEF6FE">
            <wp:extent cx="5416677" cy="854964"/>
            <wp:effectExtent l="0" t="0" r="0" b="2540"/>
            <wp:docPr id="19249660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66098" name="Picture 1">
                      <a:extLst>
                        <a:ext uri="{C183D7F6-B498-43B3-948B-1728B52AA6E4}">
                          <adec:decorative xmlns:adec="http://schemas.microsoft.com/office/drawing/2017/decorative" val="1"/>
                        </a:ext>
                      </a:extLst>
                    </pic:cNvPr>
                    <pic:cNvPicPr/>
                  </pic:nvPicPr>
                  <pic:blipFill>
                    <a:blip r:embed="rId332"/>
                    <a:stretch>
                      <a:fillRect/>
                    </a:stretch>
                  </pic:blipFill>
                  <pic:spPr>
                    <a:xfrm>
                      <a:off x="0" y="0"/>
                      <a:ext cx="5416677" cy="854964"/>
                    </a:xfrm>
                    <a:prstGeom prst="rect">
                      <a:avLst/>
                    </a:prstGeom>
                  </pic:spPr>
                </pic:pic>
              </a:graphicData>
            </a:graphic>
          </wp:inline>
        </w:drawing>
      </w:r>
    </w:p>
    <w:p w14:paraId="01314595" w14:textId="77777777" w:rsidR="00777EBC" w:rsidRDefault="00777EBC" w:rsidP="00777EBC">
      <w:pPr>
        <w:spacing w:before="60"/>
      </w:pPr>
      <w:r>
        <w:rPr>
          <w:b/>
          <w:bCs/>
        </w:rPr>
        <w:t>Columns:</w:t>
      </w:r>
      <w:r>
        <w:t xml:space="preserve"> Referral ID – Name, Total Referred, Not Referred, Total Certified.</w:t>
      </w:r>
    </w:p>
    <w:p w14:paraId="5A472890" w14:textId="436CEBA9" w:rsidR="00777EBC" w:rsidRDefault="00777EBC" w:rsidP="00777EBC">
      <w:pPr>
        <w:spacing w:before="60"/>
      </w:pPr>
      <w:r>
        <w:rPr>
          <w:b/>
          <w:bCs/>
        </w:rPr>
        <w:t>Rows:</w:t>
      </w:r>
      <w:r>
        <w:t xml:space="preserve"> AGENCY TOTAL, Certifier.</w:t>
      </w:r>
    </w:p>
    <w:p w14:paraId="76EC086F" w14:textId="77777777" w:rsidR="00777EBC" w:rsidRPr="00777EBC" w:rsidRDefault="00777EBC" w:rsidP="00777EBC">
      <w:pPr>
        <w:spacing w:before="60"/>
      </w:pPr>
      <w:r>
        <w:rPr>
          <w:b/>
          <w:bCs/>
        </w:rPr>
        <w:t xml:space="preserve">Grouped by: </w:t>
      </w:r>
      <w:r>
        <w:t>Agency name.</w:t>
      </w:r>
    </w:p>
    <w:p w14:paraId="476030EF" w14:textId="143F0BAD" w:rsidR="00777EBC" w:rsidRDefault="00777EBC" w:rsidP="00777EBC">
      <w:pPr>
        <w:pStyle w:val="Caption"/>
      </w:pPr>
      <w:r>
        <w:t>Tab 7 - Clinic</w:t>
      </w:r>
    </w:p>
    <w:p w14:paraId="50420C34" w14:textId="031E6758" w:rsidR="00777EBC" w:rsidRDefault="00777EBC" w:rsidP="00777EBC">
      <w:pPr>
        <w:spacing w:before="60"/>
      </w:pPr>
      <w:r w:rsidRPr="00B22B02">
        <w:rPr>
          <w:noProof/>
        </w:rPr>
        <w:drawing>
          <wp:inline distT="0" distB="0" distL="0" distR="0" wp14:anchorId="406F4DC5" wp14:editId="09075E41">
            <wp:extent cx="4336542" cy="864362"/>
            <wp:effectExtent l="0" t="0" r="6985" b="0"/>
            <wp:docPr id="335452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5233" name="Picture 1">
                      <a:extLst>
                        <a:ext uri="{C183D7F6-B498-43B3-948B-1728B52AA6E4}">
                          <adec:decorative xmlns:adec="http://schemas.microsoft.com/office/drawing/2017/decorative" val="1"/>
                        </a:ext>
                      </a:extLst>
                    </pic:cNvPr>
                    <pic:cNvPicPr/>
                  </pic:nvPicPr>
                  <pic:blipFill>
                    <a:blip r:embed="rId333"/>
                    <a:stretch>
                      <a:fillRect/>
                    </a:stretch>
                  </pic:blipFill>
                  <pic:spPr>
                    <a:xfrm>
                      <a:off x="0" y="0"/>
                      <a:ext cx="4336542" cy="864362"/>
                    </a:xfrm>
                    <a:prstGeom prst="rect">
                      <a:avLst/>
                    </a:prstGeom>
                  </pic:spPr>
                </pic:pic>
              </a:graphicData>
            </a:graphic>
          </wp:inline>
        </w:drawing>
      </w:r>
    </w:p>
    <w:p w14:paraId="10DAF665" w14:textId="77777777" w:rsidR="00777EBC" w:rsidRDefault="00777EBC" w:rsidP="00777EBC">
      <w:pPr>
        <w:spacing w:before="60"/>
      </w:pPr>
      <w:r>
        <w:rPr>
          <w:b/>
          <w:bCs/>
        </w:rPr>
        <w:lastRenderedPageBreak/>
        <w:t>Columns:</w:t>
      </w:r>
      <w:r>
        <w:t xml:space="preserve"> Referral ID – Name, Total Referred, Not Referred, Total Certified.</w:t>
      </w:r>
    </w:p>
    <w:p w14:paraId="3B2B2974" w14:textId="16EC32DE" w:rsidR="00777EBC" w:rsidRDefault="00777EBC" w:rsidP="00777EBC">
      <w:pPr>
        <w:spacing w:before="60"/>
      </w:pPr>
      <w:r>
        <w:rPr>
          <w:b/>
          <w:bCs/>
        </w:rPr>
        <w:t>Rows:</w:t>
      </w:r>
      <w:r>
        <w:t xml:space="preserve"> AGENCY TOTAL, CLINIC &lt;ID&gt;</w:t>
      </w:r>
    </w:p>
    <w:p w14:paraId="01E219CA" w14:textId="77777777" w:rsidR="00777EBC" w:rsidRPr="00777EBC" w:rsidRDefault="00777EBC" w:rsidP="00777EBC">
      <w:pPr>
        <w:spacing w:before="60"/>
      </w:pPr>
      <w:r>
        <w:rPr>
          <w:b/>
          <w:bCs/>
        </w:rPr>
        <w:t xml:space="preserve">Grouped by: </w:t>
      </w:r>
      <w:r>
        <w:t>Agency name.</w:t>
      </w:r>
    </w:p>
    <w:p w14:paraId="180CDB93" w14:textId="67073BDD" w:rsidR="00992684" w:rsidRDefault="00906FCF" w:rsidP="00992684">
      <w:pPr>
        <w:pStyle w:val="Heading3"/>
      </w:pPr>
      <w:bookmarkStart w:id="210" w:name="_Toc244010846"/>
      <w:bookmarkEnd w:id="206"/>
      <w:r>
        <w:t>Child Recerts by Age at Recert and Specified Referral Given at Least Once</w:t>
      </w:r>
      <w:bookmarkEnd w:id="210"/>
    </w:p>
    <w:p w14:paraId="40504B4D" w14:textId="58932075" w:rsidR="00992684" w:rsidRDefault="00992684" w:rsidP="00992684">
      <w:r>
        <w:t xml:space="preserve">Revised </w:t>
      </w:r>
      <w:r w:rsidR="00906FCF">
        <w:t>August 26, 2026</w:t>
      </w:r>
    </w:p>
    <w:p w14:paraId="221A139F" w14:textId="6D0C546C" w:rsidR="00906FCF" w:rsidRPr="008B2990" w:rsidRDefault="00906FCF" w:rsidP="00992684">
      <w:r>
        <w:t xml:space="preserve">Previous title: </w:t>
      </w:r>
      <w:r w:rsidRPr="00906FCF">
        <w:t>Child Recertifications by Age &amp; Specific Referral Provided at Least Once – WINNIE Only</w:t>
      </w:r>
    </w:p>
    <w:p w14:paraId="6365ABF3" w14:textId="77777777" w:rsidR="00992684" w:rsidRDefault="00992684" w:rsidP="00992684">
      <w:pPr>
        <w:pStyle w:val="Heading4"/>
      </w:pPr>
      <w:r>
        <w:t>Overview</w:t>
      </w:r>
    </w:p>
    <w:p w14:paraId="009368DA" w14:textId="5BAADC49" w:rsidR="00992684" w:rsidRPr="00384C3C" w:rsidRDefault="00906FCF" w:rsidP="00906FCF">
      <w:pPr>
        <w:rPr>
          <w:b/>
          <w:bCs/>
        </w:rPr>
      </w:pPr>
      <w:r>
        <w:t xml:space="preserve">A list of children who were recertified during the specified dates at the specified agency and </w:t>
      </w:r>
      <w:r w:rsidRPr="001878A7">
        <w:rPr>
          <w:b/>
          <w:bCs/>
        </w:rPr>
        <w:t>were given the specified referral at least once</w:t>
      </w:r>
      <w:r>
        <w:t xml:space="preserve"> while participating in the WIC Program. The list includes a distinct count of participants and households. The output is ordered by the child’s age in years at the time of the recert. An optional input control allows you to filter the list by whether the referral is currently active. </w:t>
      </w:r>
    </w:p>
    <w:p w14:paraId="322A2267" w14:textId="77777777" w:rsidR="00992684" w:rsidRDefault="00992684" w:rsidP="00992684">
      <w:pPr>
        <w:pStyle w:val="ListBullet"/>
        <w:rPr>
          <w:rStyle w:val="Heading4Char"/>
        </w:rPr>
      </w:pPr>
      <w:r>
        <w:rPr>
          <w:rStyle w:val="Heading4Char"/>
        </w:rPr>
        <w:t>Some uses</w:t>
      </w:r>
    </w:p>
    <w:p w14:paraId="15768D88" w14:textId="77777777" w:rsidR="00992684" w:rsidRDefault="00992684" w:rsidP="00992684">
      <w:pPr>
        <w:pStyle w:val="ListBullet"/>
      </w:pPr>
      <w:r>
        <w:t>Identify number of child recertifications completed monthly to see if outreach efforts have increased for children of specific ages.</w:t>
      </w:r>
    </w:p>
    <w:p w14:paraId="00205DA9" w14:textId="77777777" w:rsidR="00992684" w:rsidRDefault="00992684" w:rsidP="00992684">
      <w:pPr>
        <w:pStyle w:val="Heading4"/>
      </w:pPr>
      <w:r>
        <w:t>Prompts</w:t>
      </w:r>
    </w:p>
    <w:p w14:paraId="74B5BD8C" w14:textId="77777777" w:rsidR="00992684" w:rsidRDefault="00992684" w:rsidP="009264CD">
      <w:pPr>
        <w:pStyle w:val="ListParagraph"/>
      </w:pPr>
      <w:r>
        <w:t>Agency ID – agency where the children were certified.</w:t>
      </w:r>
    </w:p>
    <w:p w14:paraId="7B359F4D" w14:textId="77777777" w:rsidR="00992684" w:rsidRDefault="00992684" w:rsidP="009264CD">
      <w:pPr>
        <w:pStyle w:val="ListParagraph"/>
      </w:pPr>
      <w:r>
        <w:t>Start Date – the first date in the time period during which the children were certified.</w:t>
      </w:r>
    </w:p>
    <w:p w14:paraId="532D521F" w14:textId="77777777" w:rsidR="00992684" w:rsidRDefault="00992684" w:rsidP="009264CD">
      <w:pPr>
        <w:pStyle w:val="ListParagraph"/>
      </w:pPr>
      <w:r>
        <w:t>End Date – the last date in the time period during which the children were certified.</w:t>
      </w:r>
    </w:p>
    <w:p w14:paraId="0CB44090" w14:textId="77777777" w:rsidR="00992684" w:rsidRDefault="00992684" w:rsidP="009264CD">
      <w:pPr>
        <w:pStyle w:val="ListParagraph"/>
      </w:pPr>
      <w:r>
        <w:t>Referral ID – the code associated with specific referrals.</w:t>
      </w:r>
    </w:p>
    <w:p w14:paraId="7A1D8ADB" w14:textId="77777777" w:rsidR="00992684" w:rsidRDefault="00992684" w:rsidP="009264CD">
      <w:pPr>
        <w:pStyle w:val="ListParagraph"/>
      </w:pPr>
      <w:r>
        <w:t>%AgencyID% - the agency found in the referral name (since not unique between agencies).</w:t>
      </w:r>
    </w:p>
    <w:p w14:paraId="5A64FCC0" w14:textId="77777777" w:rsidR="00992684" w:rsidRDefault="00992684" w:rsidP="00992684">
      <w:pPr>
        <w:pStyle w:val="Heading4"/>
      </w:pPr>
      <w:r>
        <w:t>Report outputs</w:t>
      </w:r>
    </w:p>
    <w:p w14:paraId="6F414211" w14:textId="77777777" w:rsidR="00992684" w:rsidRDefault="00992684" w:rsidP="00992684">
      <w:pPr>
        <w:pStyle w:val="Caption"/>
      </w:pPr>
      <w:r>
        <w:t xml:space="preserve">Tab 1 – </w:t>
      </w:r>
      <w:r w:rsidRPr="00032F4B">
        <w:t>Reference</w:t>
      </w:r>
    </w:p>
    <w:p w14:paraId="35906ABB" w14:textId="00FCBD28" w:rsidR="00992684" w:rsidRDefault="00906FCF" w:rsidP="00992684">
      <w:r w:rsidRPr="00331539">
        <w:rPr>
          <w:noProof/>
        </w:rPr>
        <w:drawing>
          <wp:inline distT="0" distB="0" distL="0" distR="0" wp14:anchorId="7AF16139" wp14:editId="192BC2AB">
            <wp:extent cx="4635373" cy="437515"/>
            <wp:effectExtent l="0" t="0" r="0" b="635"/>
            <wp:docPr id="1511624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635373" cy="437515"/>
                    </a:xfrm>
                    <a:prstGeom prst="rect">
                      <a:avLst/>
                    </a:prstGeom>
                  </pic:spPr>
                </pic:pic>
              </a:graphicData>
            </a:graphic>
          </wp:inline>
        </w:drawing>
      </w:r>
    </w:p>
    <w:p w14:paraId="005B58C9" w14:textId="77777777" w:rsidR="00992684" w:rsidRPr="0088429A" w:rsidRDefault="00992684" w:rsidP="00992684">
      <w:r>
        <w:rPr>
          <w:b/>
          <w:bCs/>
        </w:rPr>
        <w:t xml:space="preserve">Columns: </w:t>
      </w:r>
      <w:r>
        <w:t>Referral ID, Referral.</w:t>
      </w:r>
    </w:p>
    <w:p w14:paraId="4B69CA1F" w14:textId="77777777" w:rsidR="00992684" w:rsidRDefault="00992684" w:rsidP="00992684">
      <w:pPr>
        <w:pStyle w:val="Caption"/>
      </w:pPr>
      <w:r>
        <w:t xml:space="preserve">Tab 2 – </w:t>
      </w:r>
      <w:r w:rsidRPr="00032F4B">
        <w:t>Agency</w:t>
      </w:r>
    </w:p>
    <w:p w14:paraId="347BDC75" w14:textId="72288AF9" w:rsidR="00992684" w:rsidRPr="00312B15" w:rsidRDefault="00906FCF" w:rsidP="00992684">
      <w:r w:rsidRPr="00F20A8F">
        <w:rPr>
          <w:noProof/>
        </w:rPr>
        <w:drawing>
          <wp:inline distT="0" distB="0" distL="0" distR="0" wp14:anchorId="18686A6C" wp14:editId="217D816A">
            <wp:extent cx="5994400" cy="577215"/>
            <wp:effectExtent l="0" t="0" r="6350" b="0"/>
            <wp:docPr id="6425377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37709" name="Picture 1">
                      <a:extLst>
                        <a:ext uri="{C183D7F6-B498-43B3-948B-1728B52AA6E4}">
                          <adec:decorative xmlns:adec="http://schemas.microsoft.com/office/drawing/2017/decorative" val="1"/>
                        </a:ext>
                      </a:extLst>
                    </pic:cNvPr>
                    <pic:cNvPicPr/>
                  </pic:nvPicPr>
                  <pic:blipFill>
                    <a:blip r:embed="rId334"/>
                    <a:stretch>
                      <a:fillRect/>
                    </a:stretch>
                  </pic:blipFill>
                  <pic:spPr>
                    <a:xfrm>
                      <a:off x="0" y="0"/>
                      <a:ext cx="5994400" cy="577215"/>
                    </a:xfrm>
                    <a:prstGeom prst="rect">
                      <a:avLst/>
                    </a:prstGeom>
                  </pic:spPr>
                </pic:pic>
              </a:graphicData>
            </a:graphic>
          </wp:inline>
        </w:drawing>
      </w:r>
    </w:p>
    <w:p w14:paraId="0EC54A86" w14:textId="77777777" w:rsidR="00992684" w:rsidRDefault="00992684" w:rsidP="00992684">
      <w:pPr>
        <w:spacing w:before="0"/>
      </w:pPr>
      <w:r>
        <w:rPr>
          <w:b/>
          <w:bCs/>
        </w:rPr>
        <w:lastRenderedPageBreak/>
        <w:t xml:space="preserve">Columns: </w:t>
      </w:r>
      <w:r>
        <w:t>Agency ID, Clinic ID, Household ID, State WIC ID, First Name (ppt), Last Name (ppt), DOB, WIC Type, Cert Start Date, Cert End Date, Age in Years, Age in Months, Residential City.</w:t>
      </w:r>
    </w:p>
    <w:p w14:paraId="41C8BE3D" w14:textId="53677A5F" w:rsidR="00992684" w:rsidRDefault="00992684" w:rsidP="00992684">
      <w:pPr>
        <w:spacing w:before="0"/>
      </w:pPr>
      <w:r>
        <w:rPr>
          <w:b/>
          <w:bCs/>
        </w:rPr>
        <w:t xml:space="preserve">Counts: </w:t>
      </w:r>
      <w:r>
        <w:t>Participants</w:t>
      </w:r>
      <w:r w:rsidR="00906FCF">
        <w:t xml:space="preserve"> and households.</w:t>
      </w:r>
    </w:p>
    <w:p w14:paraId="4D36EF8B" w14:textId="6920A045" w:rsidR="00992684" w:rsidRDefault="00992684" w:rsidP="00992684">
      <w:pPr>
        <w:spacing w:before="0"/>
      </w:pPr>
      <w:r>
        <w:rPr>
          <w:b/>
          <w:bCs/>
        </w:rPr>
        <w:t xml:space="preserve">Grouped by: </w:t>
      </w:r>
      <w:r>
        <w:t>Age in years</w:t>
      </w:r>
      <w:r w:rsidR="00906FCF">
        <w:t xml:space="preserve"> (table breaks occur at change in age in years)</w:t>
      </w:r>
      <w:r>
        <w:t>.</w:t>
      </w:r>
    </w:p>
    <w:p w14:paraId="1179D280" w14:textId="6CF36908" w:rsidR="00DB7576" w:rsidRDefault="00DB7576" w:rsidP="00DB7576">
      <w:pPr>
        <w:pStyle w:val="Heading3"/>
      </w:pPr>
      <w:bookmarkStart w:id="211" w:name="_Toc235422923"/>
      <w:bookmarkStart w:id="212" w:name="_Hlk180646715"/>
      <w:bookmarkStart w:id="213" w:name="_Toc244010847"/>
      <w:r>
        <w:t>Referrals by Topic – Agency and State</w:t>
      </w:r>
      <w:bookmarkEnd w:id="213"/>
    </w:p>
    <w:p w14:paraId="098D3A11" w14:textId="409C227D" w:rsidR="00DB7576" w:rsidRDefault="00DB7576" w:rsidP="00DB7576">
      <w:r>
        <w:t>Revised August 20, 2026</w:t>
      </w:r>
    </w:p>
    <w:p w14:paraId="09F94F2F" w14:textId="77777777" w:rsidR="00DB7576" w:rsidRDefault="00DB7576" w:rsidP="00DB7576">
      <w:pPr>
        <w:pStyle w:val="Heading4"/>
      </w:pPr>
      <w:r>
        <w:t>Overview</w:t>
      </w:r>
    </w:p>
    <w:p w14:paraId="7A56362A" w14:textId="77777777" w:rsidR="00DB7576" w:rsidRDefault="00DB7576" w:rsidP="00DB7576">
      <w:r>
        <w:t xml:space="preserve">This report has two lists by agency and for all agencies (state): </w:t>
      </w:r>
    </w:p>
    <w:p w14:paraId="5868DED2" w14:textId="77777777" w:rsidR="00DB7576" w:rsidRDefault="00DB7576" w:rsidP="00DB7576">
      <w:pPr>
        <w:pStyle w:val="ListParagraph"/>
        <w:numPr>
          <w:ilvl w:val="0"/>
          <w:numId w:val="45"/>
        </w:numPr>
      </w:pPr>
      <w:r>
        <w:t>A list of all referral IDs, referrals, and whether active for the specified agency.</w:t>
      </w:r>
    </w:p>
    <w:p w14:paraId="4A38F7FA" w14:textId="77777777" w:rsidR="00DB7576" w:rsidRDefault="00DB7576" w:rsidP="00DB7576">
      <w:pPr>
        <w:pStyle w:val="ListParagraph"/>
        <w:numPr>
          <w:ilvl w:val="0"/>
          <w:numId w:val="45"/>
        </w:numPr>
      </w:pPr>
      <w:r>
        <w:t>A list of all referral IDs, referrals, and whether active by topic for all agencies (statewide).</w:t>
      </w:r>
    </w:p>
    <w:p w14:paraId="068E1BEC" w14:textId="77777777" w:rsidR="00DB7576" w:rsidRDefault="00DB7576" w:rsidP="00DB7576">
      <w:r>
        <w:t>An optional input control allows you to filter all tabs by active or inactive referrals.</w:t>
      </w:r>
    </w:p>
    <w:p w14:paraId="33634D9B" w14:textId="77777777" w:rsidR="00DB7576" w:rsidRDefault="00DB7576" w:rsidP="00DB7576">
      <w:pPr>
        <w:pStyle w:val="Heading4"/>
      </w:pPr>
      <w:r>
        <w:t>Some uses</w:t>
      </w:r>
    </w:p>
    <w:p w14:paraId="67DFFF9D" w14:textId="77777777" w:rsidR="00DB7576" w:rsidRDefault="00DB7576" w:rsidP="00DB7576">
      <w:pPr>
        <w:pStyle w:val="ListParagraph"/>
      </w:pPr>
      <w:r>
        <w:t>Obtain a list of referrals for the specified agency or for all agencies (statewide).</w:t>
      </w:r>
    </w:p>
    <w:p w14:paraId="175E0959" w14:textId="77777777" w:rsidR="00DB7576" w:rsidRDefault="00DB7576" w:rsidP="00DB7576">
      <w:pPr>
        <w:pStyle w:val="ListParagraph"/>
      </w:pPr>
      <w:r>
        <w:t>Obtain a list of referrals by topic for the specified agency or for all agencies (statewide).</w:t>
      </w:r>
    </w:p>
    <w:p w14:paraId="427690B3" w14:textId="77777777" w:rsidR="00DB7576" w:rsidRDefault="00DB7576" w:rsidP="00DB7576">
      <w:pPr>
        <w:pStyle w:val="Heading4"/>
      </w:pPr>
      <w:r>
        <w:t>Prompts</w:t>
      </w:r>
    </w:p>
    <w:p w14:paraId="5999EC75" w14:textId="77777777" w:rsidR="00DB7576" w:rsidRDefault="00DB7576" w:rsidP="00DB7576">
      <w:pPr>
        <w:pStyle w:val="ListParagraph"/>
      </w:pPr>
      <w:r>
        <w:t>%AgencyID% - the agency found in the referral name (since not unique between agencies).</w:t>
      </w:r>
    </w:p>
    <w:p w14:paraId="35C01621" w14:textId="77777777" w:rsidR="00DB7576" w:rsidRDefault="00DB7576" w:rsidP="00DB7576">
      <w:pPr>
        <w:pStyle w:val="Heading4"/>
      </w:pPr>
      <w:r>
        <w:t>Report outputs</w:t>
      </w:r>
    </w:p>
    <w:p w14:paraId="251DC688" w14:textId="5FDE8500" w:rsidR="00DB7576" w:rsidRDefault="00DB7576" w:rsidP="00DB7576">
      <w:pPr>
        <w:pStyle w:val="Caption"/>
      </w:pPr>
      <w:r>
        <w:t>Tab 1 – Referrals</w:t>
      </w:r>
    </w:p>
    <w:p w14:paraId="02562162" w14:textId="1ACEA59F" w:rsidR="00DB7576" w:rsidRDefault="00DB7576" w:rsidP="00DB7576">
      <w:pPr>
        <w:pStyle w:val="Caption"/>
        <w:spacing w:before="60"/>
      </w:pPr>
      <w:r w:rsidRPr="00A036BA">
        <w:rPr>
          <w:noProof/>
        </w:rPr>
        <w:drawing>
          <wp:inline distT="0" distB="0" distL="0" distR="0" wp14:anchorId="04B48BDF" wp14:editId="1D66ABF3">
            <wp:extent cx="5050917" cy="437134"/>
            <wp:effectExtent l="0" t="0" r="0" b="1270"/>
            <wp:docPr id="760184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8435" name="Picture 1">
                      <a:extLst>
                        <a:ext uri="{C183D7F6-B498-43B3-948B-1728B52AA6E4}">
                          <adec:decorative xmlns:adec="http://schemas.microsoft.com/office/drawing/2017/decorative" val="1"/>
                        </a:ext>
                      </a:extLst>
                    </pic:cNvPr>
                    <pic:cNvPicPr/>
                  </pic:nvPicPr>
                  <pic:blipFill>
                    <a:blip r:embed="rId335"/>
                    <a:stretch>
                      <a:fillRect/>
                    </a:stretch>
                  </pic:blipFill>
                  <pic:spPr>
                    <a:xfrm>
                      <a:off x="0" y="0"/>
                      <a:ext cx="5050917" cy="437134"/>
                    </a:xfrm>
                    <a:prstGeom prst="rect">
                      <a:avLst/>
                    </a:prstGeom>
                  </pic:spPr>
                </pic:pic>
              </a:graphicData>
            </a:graphic>
          </wp:inline>
        </w:drawing>
      </w:r>
    </w:p>
    <w:p w14:paraId="3D4B5523" w14:textId="71373383" w:rsidR="00DB7576" w:rsidRPr="00032F4B" w:rsidRDefault="00DB7576" w:rsidP="00DB7576">
      <w:r>
        <w:rPr>
          <w:b/>
          <w:bCs/>
        </w:rPr>
        <w:t xml:space="preserve">Columns: </w:t>
      </w:r>
      <w:r>
        <w:t>Referral ID, Referral, Active.</w:t>
      </w:r>
    </w:p>
    <w:p w14:paraId="0E0E03D3" w14:textId="1197AAFE" w:rsidR="00DB7576" w:rsidRDefault="00DB7576" w:rsidP="00DB7576">
      <w:pPr>
        <w:pStyle w:val="Caption"/>
      </w:pPr>
      <w:r>
        <w:t>Tab 2 – Topics</w:t>
      </w:r>
    </w:p>
    <w:p w14:paraId="4AB5738B" w14:textId="77777777" w:rsidR="00DB7576" w:rsidRDefault="00DB7576" w:rsidP="00DB7576">
      <w:r>
        <w:t>Page 1</w:t>
      </w:r>
    </w:p>
    <w:p w14:paraId="2E1E76AF" w14:textId="7B1DAFA7" w:rsidR="00DB7576" w:rsidRDefault="00DB7576" w:rsidP="00DB7576">
      <w:r w:rsidRPr="00A036BA">
        <w:rPr>
          <w:noProof/>
        </w:rPr>
        <w:drawing>
          <wp:inline distT="0" distB="0" distL="0" distR="0" wp14:anchorId="3CE894ED" wp14:editId="41A61A4B">
            <wp:extent cx="5051552" cy="613791"/>
            <wp:effectExtent l="0" t="0" r="0" b="0"/>
            <wp:docPr id="5622334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33403" name="Picture 1">
                      <a:extLst>
                        <a:ext uri="{C183D7F6-B498-43B3-948B-1728B52AA6E4}">
                          <adec:decorative xmlns:adec="http://schemas.microsoft.com/office/drawing/2017/decorative" val="1"/>
                        </a:ext>
                      </a:extLst>
                    </pic:cNvPr>
                    <pic:cNvPicPr/>
                  </pic:nvPicPr>
                  <pic:blipFill>
                    <a:blip r:embed="rId336"/>
                    <a:stretch>
                      <a:fillRect/>
                    </a:stretch>
                  </pic:blipFill>
                  <pic:spPr>
                    <a:xfrm>
                      <a:off x="0" y="0"/>
                      <a:ext cx="5051552" cy="613791"/>
                    </a:xfrm>
                    <a:prstGeom prst="rect">
                      <a:avLst/>
                    </a:prstGeom>
                  </pic:spPr>
                </pic:pic>
              </a:graphicData>
            </a:graphic>
          </wp:inline>
        </w:drawing>
      </w:r>
    </w:p>
    <w:p w14:paraId="219C8165" w14:textId="5B130F14" w:rsidR="00DB7576" w:rsidRDefault="00DB7576" w:rsidP="00DB7576">
      <w:r>
        <w:rPr>
          <w:b/>
          <w:bCs/>
        </w:rPr>
        <w:t>Columns</w:t>
      </w:r>
      <w:r>
        <w:t>: Referral ID, Referral, Active.</w:t>
      </w:r>
    </w:p>
    <w:p w14:paraId="11657EB7" w14:textId="4CAA5220" w:rsidR="00DB7576" w:rsidRDefault="00DB7576" w:rsidP="00DB7576">
      <w:r>
        <w:rPr>
          <w:b/>
          <w:bCs/>
        </w:rPr>
        <w:lastRenderedPageBreak/>
        <w:t xml:space="preserve">Grouped by: </w:t>
      </w:r>
      <w:r>
        <w:t>Topic.</w:t>
      </w:r>
    </w:p>
    <w:p w14:paraId="4CD39CA3" w14:textId="1DFFFC87" w:rsidR="00DB7576" w:rsidRDefault="00DB7576" w:rsidP="00DB7576">
      <w:pPr>
        <w:pStyle w:val="Caption"/>
      </w:pPr>
      <w:r>
        <w:t>Tab 3 – Statewide-Referrals</w:t>
      </w:r>
    </w:p>
    <w:p w14:paraId="6D2CEA96" w14:textId="77777777" w:rsidR="00DB7576" w:rsidRDefault="00DB7576" w:rsidP="00DB7576">
      <w:pPr>
        <w:pStyle w:val="Caption"/>
        <w:spacing w:before="60"/>
      </w:pPr>
      <w:r w:rsidRPr="00A036BA">
        <w:rPr>
          <w:noProof/>
        </w:rPr>
        <w:drawing>
          <wp:inline distT="0" distB="0" distL="0" distR="0" wp14:anchorId="1FBD3585" wp14:editId="38BB0436">
            <wp:extent cx="5050917" cy="437134"/>
            <wp:effectExtent l="0" t="0" r="0" b="1270"/>
            <wp:docPr id="7194064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8435" name="Picture 1">
                      <a:extLst>
                        <a:ext uri="{C183D7F6-B498-43B3-948B-1728B52AA6E4}">
                          <adec:decorative xmlns:adec="http://schemas.microsoft.com/office/drawing/2017/decorative" val="1"/>
                        </a:ext>
                      </a:extLst>
                    </pic:cNvPr>
                    <pic:cNvPicPr/>
                  </pic:nvPicPr>
                  <pic:blipFill>
                    <a:blip r:embed="rId335"/>
                    <a:stretch>
                      <a:fillRect/>
                    </a:stretch>
                  </pic:blipFill>
                  <pic:spPr>
                    <a:xfrm>
                      <a:off x="0" y="0"/>
                      <a:ext cx="5050917" cy="437134"/>
                    </a:xfrm>
                    <a:prstGeom prst="rect">
                      <a:avLst/>
                    </a:prstGeom>
                  </pic:spPr>
                </pic:pic>
              </a:graphicData>
            </a:graphic>
          </wp:inline>
        </w:drawing>
      </w:r>
    </w:p>
    <w:p w14:paraId="6F30605E" w14:textId="77777777" w:rsidR="00DB7576" w:rsidRPr="00032F4B" w:rsidRDefault="00DB7576" w:rsidP="00DB7576">
      <w:r>
        <w:rPr>
          <w:b/>
          <w:bCs/>
        </w:rPr>
        <w:t xml:space="preserve">Columns: </w:t>
      </w:r>
      <w:r>
        <w:t>Referral ID, Referral, Active.</w:t>
      </w:r>
    </w:p>
    <w:p w14:paraId="2DEDFB4C" w14:textId="7B055BA8" w:rsidR="00DB7576" w:rsidRDefault="00DB7576" w:rsidP="00DB7576">
      <w:pPr>
        <w:pStyle w:val="Caption"/>
      </w:pPr>
      <w:r>
        <w:t>Tab 4 – Statewide-Topics</w:t>
      </w:r>
    </w:p>
    <w:p w14:paraId="1DCE63E9" w14:textId="77777777" w:rsidR="00DB7576" w:rsidRDefault="00DB7576" w:rsidP="00DB7576">
      <w:r>
        <w:t>Page 1</w:t>
      </w:r>
    </w:p>
    <w:p w14:paraId="11DB9832" w14:textId="5864D667" w:rsidR="00DB7576" w:rsidRDefault="00DB7576" w:rsidP="00DB7576">
      <w:r w:rsidRPr="00A036BA">
        <w:rPr>
          <w:noProof/>
        </w:rPr>
        <w:drawing>
          <wp:inline distT="0" distB="0" distL="0" distR="0" wp14:anchorId="2F822455" wp14:editId="2EB88E79">
            <wp:extent cx="5051933" cy="485394"/>
            <wp:effectExtent l="0" t="0" r="0" b="0"/>
            <wp:docPr id="11315957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95717" name="Picture 1">
                      <a:extLst>
                        <a:ext uri="{C183D7F6-B498-43B3-948B-1728B52AA6E4}">
                          <adec:decorative xmlns:adec="http://schemas.microsoft.com/office/drawing/2017/decorative" val="1"/>
                        </a:ext>
                      </a:extLst>
                    </pic:cNvPr>
                    <pic:cNvPicPr/>
                  </pic:nvPicPr>
                  <pic:blipFill>
                    <a:blip r:embed="rId337"/>
                    <a:stretch>
                      <a:fillRect/>
                    </a:stretch>
                  </pic:blipFill>
                  <pic:spPr>
                    <a:xfrm>
                      <a:off x="0" y="0"/>
                      <a:ext cx="5051933" cy="485394"/>
                    </a:xfrm>
                    <a:prstGeom prst="rect">
                      <a:avLst/>
                    </a:prstGeom>
                  </pic:spPr>
                </pic:pic>
              </a:graphicData>
            </a:graphic>
          </wp:inline>
        </w:drawing>
      </w:r>
    </w:p>
    <w:p w14:paraId="306A72A2" w14:textId="77777777" w:rsidR="00DB7576" w:rsidRDefault="00DB7576" w:rsidP="00DB7576">
      <w:r>
        <w:rPr>
          <w:b/>
          <w:bCs/>
        </w:rPr>
        <w:t>Columns</w:t>
      </w:r>
      <w:r>
        <w:t>: Referral ID, Referral, Active.</w:t>
      </w:r>
    </w:p>
    <w:p w14:paraId="7EBC7ABA" w14:textId="77777777" w:rsidR="00DB7576" w:rsidRDefault="00DB7576" w:rsidP="00DB7576">
      <w:r>
        <w:rPr>
          <w:b/>
          <w:bCs/>
        </w:rPr>
        <w:t xml:space="preserve">Grouped by: </w:t>
      </w:r>
      <w:r>
        <w:t>Topic.</w:t>
      </w:r>
    </w:p>
    <w:p w14:paraId="6254D199" w14:textId="193DCB1E" w:rsidR="00FD2F48" w:rsidRDefault="00FD2F48" w:rsidP="00FD2F48">
      <w:pPr>
        <w:pStyle w:val="Heading3"/>
      </w:pPr>
      <w:bookmarkStart w:id="214" w:name="_Toc244010848"/>
      <w:r>
        <w:t xml:space="preserve">Specified Referral(s) Given at </w:t>
      </w:r>
      <w:r w:rsidR="003D221E">
        <w:t>Least Once</w:t>
      </w:r>
      <w:r>
        <w:t xml:space="preserve"> with Current Age</w:t>
      </w:r>
      <w:bookmarkEnd w:id="214"/>
    </w:p>
    <w:p w14:paraId="6AF9B578" w14:textId="77777777" w:rsidR="00FD2F48" w:rsidRDefault="00FD2F48" w:rsidP="00FD2F48">
      <w:r>
        <w:t>Revised August 24, 2026</w:t>
      </w:r>
    </w:p>
    <w:p w14:paraId="08B3A319" w14:textId="10C96ABE" w:rsidR="00FD2F48" w:rsidRDefault="00FD2F48" w:rsidP="00FD2F48">
      <w:r>
        <w:t>Previous title: REFERRAL CONTACT(S) AT ANY TIME &amp; CURRENT AGE</w:t>
      </w:r>
    </w:p>
    <w:p w14:paraId="6E84BC23" w14:textId="77777777" w:rsidR="00FD2F48" w:rsidRDefault="00FD2F48" w:rsidP="00FD2F48">
      <w:pPr>
        <w:pStyle w:val="Heading4"/>
      </w:pPr>
      <w:r>
        <w:t>Overview</w:t>
      </w:r>
    </w:p>
    <w:p w14:paraId="7532848C" w14:textId="50EEFEFB" w:rsidR="00FD2F48" w:rsidRDefault="003D221E" w:rsidP="00FD2F48">
      <w:r>
        <w:t xml:space="preserve">Two lists, infants/children and women, of participants who belonged to the specified agencies when they were </w:t>
      </w:r>
      <w:r w:rsidRPr="00061975">
        <w:rPr>
          <w:b/>
          <w:bCs/>
        </w:rPr>
        <w:t>given the specified referral(s) at some point</w:t>
      </w:r>
      <w:r>
        <w:t xml:space="preserve"> while participating in the WIC Program. Both lists include a distinct count of participants and households. Optional input controls allow you to filter list of infants and children by current age in months, the list of women by current age in years, and the Reference tab by whether the referrals are currently active.</w:t>
      </w:r>
    </w:p>
    <w:p w14:paraId="2E13D630" w14:textId="77777777" w:rsidR="00FD2F48" w:rsidRDefault="00FD2F48" w:rsidP="00FD2F48">
      <w:pPr>
        <w:pStyle w:val="Heading4"/>
      </w:pPr>
      <w:r>
        <w:t>Some uses</w:t>
      </w:r>
    </w:p>
    <w:p w14:paraId="5482F516" w14:textId="77777777" w:rsidR="00FD2F48" w:rsidRDefault="00FD2F48" w:rsidP="00FD2F48">
      <w:pPr>
        <w:pStyle w:val="ListParagraph"/>
      </w:pPr>
      <w:r w:rsidRPr="000B0F49">
        <w:t xml:space="preserve">Identify </w:t>
      </w:r>
      <w:r>
        <w:t>participants who are of a certain age and have been given a specific referral at some point while on the WIC Program.</w:t>
      </w:r>
    </w:p>
    <w:p w14:paraId="3F01203D" w14:textId="77777777" w:rsidR="00FD2F48" w:rsidRPr="000B0F49" w:rsidRDefault="00FD2F48" w:rsidP="00FD2F48">
      <w:pPr>
        <w:pStyle w:val="ListParagraph"/>
      </w:pPr>
      <w:r>
        <w:t>School district geo-coding.</w:t>
      </w:r>
    </w:p>
    <w:p w14:paraId="7ACF706E" w14:textId="77777777" w:rsidR="00FD2F48" w:rsidRDefault="00FD2F48" w:rsidP="00FD2F48">
      <w:pPr>
        <w:pStyle w:val="Heading4"/>
      </w:pPr>
      <w:r>
        <w:t>Prompts</w:t>
      </w:r>
    </w:p>
    <w:p w14:paraId="03193768" w14:textId="77777777" w:rsidR="00FD2F48" w:rsidRDefault="00FD2F48" w:rsidP="00FD2F48">
      <w:pPr>
        <w:pStyle w:val="ListParagraph"/>
      </w:pPr>
      <w:r>
        <w:t>%AgencyID% - the agency found in the referral name (since not unique between agencies).</w:t>
      </w:r>
    </w:p>
    <w:p w14:paraId="796F459A" w14:textId="77777777" w:rsidR="00FD2F48" w:rsidRDefault="00FD2F48" w:rsidP="00FD2F48">
      <w:pPr>
        <w:pStyle w:val="ListParagraph"/>
      </w:pPr>
      <w:r>
        <w:t>Agency ID(s) – agencies where the referral contact was documented.</w:t>
      </w:r>
    </w:p>
    <w:p w14:paraId="3BE61CB5" w14:textId="77777777" w:rsidR="00FD2F48" w:rsidRDefault="00FD2F48" w:rsidP="00FD2F48">
      <w:pPr>
        <w:pStyle w:val="ListParagraph"/>
      </w:pPr>
      <w:r>
        <w:t>Referral ID(s) – the unique IDs associated with a specific referral.</w:t>
      </w:r>
    </w:p>
    <w:p w14:paraId="05E8218D" w14:textId="77777777" w:rsidR="00FD2F48" w:rsidRDefault="00FD2F48" w:rsidP="00FD2F48">
      <w:pPr>
        <w:pStyle w:val="Heading4"/>
      </w:pPr>
      <w:r>
        <w:lastRenderedPageBreak/>
        <w:t>Report outputs</w:t>
      </w:r>
    </w:p>
    <w:p w14:paraId="1D35DC32" w14:textId="364D1BEB" w:rsidR="00FD2F48" w:rsidRPr="00FD2F48" w:rsidRDefault="00FD2F48" w:rsidP="00FD2F48">
      <w:pPr>
        <w:pStyle w:val="Caption"/>
      </w:pPr>
      <w:r>
        <w:t>Tab 1 – Reference</w:t>
      </w:r>
    </w:p>
    <w:p w14:paraId="1E68F320" w14:textId="77777777" w:rsidR="00FD2F48" w:rsidRDefault="00FD2F48" w:rsidP="00FD2F48">
      <w:pPr>
        <w:pStyle w:val="Caption"/>
      </w:pPr>
      <w:r w:rsidRPr="00331539">
        <w:rPr>
          <w:noProof/>
        </w:rPr>
        <w:drawing>
          <wp:inline distT="0" distB="0" distL="0" distR="0" wp14:anchorId="7DF5CE38" wp14:editId="59F537D9">
            <wp:extent cx="4635373" cy="437515"/>
            <wp:effectExtent l="0" t="0" r="0" b="635"/>
            <wp:docPr id="16111428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635373" cy="437515"/>
                    </a:xfrm>
                    <a:prstGeom prst="rect">
                      <a:avLst/>
                    </a:prstGeom>
                  </pic:spPr>
                </pic:pic>
              </a:graphicData>
            </a:graphic>
          </wp:inline>
        </w:drawing>
      </w:r>
    </w:p>
    <w:p w14:paraId="3B43CC9F" w14:textId="77777777" w:rsidR="00FD2F48" w:rsidRPr="00032F4B" w:rsidRDefault="00FD2F48" w:rsidP="00FD2F48">
      <w:r>
        <w:rPr>
          <w:b/>
          <w:bCs/>
        </w:rPr>
        <w:t xml:space="preserve">Columns: </w:t>
      </w:r>
      <w:r>
        <w:t>Referral ID, Referral Name, Active.</w:t>
      </w:r>
    </w:p>
    <w:p w14:paraId="330DB9DE" w14:textId="06DDDBDD" w:rsidR="00FD2F48" w:rsidRDefault="00FD2F48" w:rsidP="00FD2F48">
      <w:pPr>
        <w:pStyle w:val="Caption"/>
        <w:spacing w:before="240"/>
      </w:pPr>
      <w:r>
        <w:t>Tab 2 – Infants and Children List</w:t>
      </w:r>
    </w:p>
    <w:p w14:paraId="5DAED3C0" w14:textId="15032CDF" w:rsidR="00FD2F48" w:rsidRPr="00FD2F48" w:rsidRDefault="00FD2F48" w:rsidP="00FD2F48">
      <w:r>
        <w:t>Page 1</w:t>
      </w:r>
    </w:p>
    <w:p w14:paraId="30A045C7" w14:textId="01294C03" w:rsidR="00FD2F48" w:rsidRDefault="00FD2F48" w:rsidP="00FD2F48">
      <w:r w:rsidRPr="00DA6900">
        <w:rPr>
          <w:noProof/>
        </w:rPr>
        <w:drawing>
          <wp:inline distT="0" distB="0" distL="0" distR="0" wp14:anchorId="2855C7D0" wp14:editId="40F1D394">
            <wp:extent cx="5994400" cy="894080"/>
            <wp:effectExtent l="0" t="0" r="6350" b="1270"/>
            <wp:docPr id="19280360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036078" name="Picture 1">
                      <a:extLst>
                        <a:ext uri="{C183D7F6-B498-43B3-948B-1728B52AA6E4}">
                          <adec:decorative xmlns:adec="http://schemas.microsoft.com/office/drawing/2017/decorative" val="1"/>
                        </a:ext>
                      </a:extLst>
                    </pic:cNvPr>
                    <pic:cNvPicPr/>
                  </pic:nvPicPr>
                  <pic:blipFill>
                    <a:blip r:embed="rId338"/>
                    <a:stretch>
                      <a:fillRect/>
                    </a:stretch>
                  </pic:blipFill>
                  <pic:spPr>
                    <a:xfrm>
                      <a:off x="0" y="0"/>
                      <a:ext cx="5994400" cy="894080"/>
                    </a:xfrm>
                    <a:prstGeom prst="rect">
                      <a:avLst/>
                    </a:prstGeom>
                  </pic:spPr>
                </pic:pic>
              </a:graphicData>
            </a:graphic>
          </wp:inline>
        </w:drawing>
      </w:r>
    </w:p>
    <w:p w14:paraId="42802B73" w14:textId="25176173" w:rsidR="00FD2F48" w:rsidRDefault="00FD2F48" w:rsidP="00FD2F48">
      <w:r>
        <w:t>Page 2</w:t>
      </w:r>
    </w:p>
    <w:p w14:paraId="2AF4E26B" w14:textId="0F9EFE5D" w:rsidR="00FD2F48" w:rsidRDefault="00FD2F48" w:rsidP="00FD2F48">
      <w:r w:rsidRPr="00DA6900">
        <w:rPr>
          <w:noProof/>
        </w:rPr>
        <w:drawing>
          <wp:inline distT="0" distB="0" distL="0" distR="0" wp14:anchorId="6190E0F1" wp14:editId="0853DC0A">
            <wp:extent cx="5994400" cy="570865"/>
            <wp:effectExtent l="0" t="0" r="6350" b="635"/>
            <wp:docPr id="9037167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16700" name="Picture 1">
                      <a:extLst>
                        <a:ext uri="{C183D7F6-B498-43B3-948B-1728B52AA6E4}">
                          <adec:decorative xmlns:adec="http://schemas.microsoft.com/office/drawing/2017/decorative" val="1"/>
                        </a:ext>
                      </a:extLst>
                    </pic:cNvPr>
                    <pic:cNvPicPr/>
                  </pic:nvPicPr>
                  <pic:blipFill>
                    <a:blip r:embed="rId339"/>
                    <a:stretch>
                      <a:fillRect/>
                    </a:stretch>
                  </pic:blipFill>
                  <pic:spPr>
                    <a:xfrm>
                      <a:off x="0" y="0"/>
                      <a:ext cx="5994400" cy="570865"/>
                    </a:xfrm>
                    <a:prstGeom prst="rect">
                      <a:avLst/>
                    </a:prstGeom>
                  </pic:spPr>
                </pic:pic>
              </a:graphicData>
            </a:graphic>
          </wp:inline>
        </w:drawing>
      </w:r>
    </w:p>
    <w:p w14:paraId="0FA1ABC0" w14:textId="20A51B5B" w:rsidR="00FD2F48" w:rsidRDefault="00FD2F48" w:rsidP="00FD2F48">
      <w:pPr>
        <w:spacing w:before="60"/>
      </w:pPr>
      <w:r>
        <w:rPr>
          <w:b/>
          <w:bCs/>
        </w:rPr>
        <w:t xml:space="preserve">Columns – Page 1: </w:t>
      </w:r>
      <w:r>
        <w:t>Referral Date, Household ID, State WIC ID, First Name, Last Name, M/F, DOB, Age in Months, Cert Start Date, Race Ethnicity or Cultural Identity.</w:t>
      </w:r>
    </w:p>
    <w:p w14:paraId="0D1DEFDC" w14:textId="36F6F6AE" w:rsidR="00FD2F48" w:rsidRPr="00FD2F48" w:rsidRDefault="00FD2F48" w:rsidP="00FD2F48">
      <w:pPr>
        <w:spacing w:before="60"/>
      </w:pPr>
      <w:r>
        <w:rPr>
          <w:b/>
          <w:bCs/>
        </w:rPr>
        <w:t xml:space="preserve">Columns – Page 2: </w:t>
      </w:r>
      <w:r>
        <w:t>Language, Auth Rep FN, Auth Rep LN, Relationship, Telephone, Clinic ID, Address, City, State, Zip Code.</w:t>
      </w:r>
    </w:p>
    <w:p w14:paraId="4846B107" w14:textId="77777777" w:rsidR="00FD2F48" w:rsidRDefault="00FD2F48" w:rsidP="00FD2F48">
      <w:pPr>
        <w:spacing w:before="60"/>
      </w:pPr>
      <w:r>
        <w:rPr>
          <w:b/>
          <w:bCs/>
        </w:rPr>
        <w:t>Counts:</w:t>
      </w:r>
      <w:r>
        <w:t xml:space="preserve"> Households and participants.</w:t>
      </w:r>
    </w:p>
    <w:p w14:paraId="5B022FEF" w14:textId="77777777" w:rsidR="00FD2F48" w:rsidRPr="00634348" w:rsidRDefault="00FD2F48" w:rsidP="00FD2F48">
      <w:pPr>
        <w:spacing w:before="60"/>
      </w:pPr>
      <w:r>
        <w:rPr>
          <w:b/>
          <w:bCs/>
        </w:rPr>
        <w:t xml:space="preserve">Grouped by: </w:t>
      </w:r>
      <w:r>
        <w:t>Agency name and referral name.</w:t>
      </w:r>
    </w:p>
    <w:p w14:paraId="402B2A89" w14:textId="69938760" w:rsidR="005B6FA4" w:rsidRDefault="005B6FA4" w:rsidP="005B6FA4">
      <w:pPr>
        <w:pStyle w:val="Heading3"/>
      </w:pPr>
      <w:bookmarkStart w:id="215" w:name="_Toc244010849"/>
      <w:r>
        <w:t>Specified Referral(s) Given during Specified Dates with Age at Referral</w:t>
      </w:r>
      <w:bookmarkEnd w:id="215"/>
    </w:p>
    <w:p w14:paraId="530BA209" w14:textId="77777777" w:rsidR="005B6FA4" w:rsidRDefault="005B6FA4" w:rsidP="005B6FA4">
      <w:r>
        <w:t>Revised August 24, 2026</w:t>
      </w:r>
    </w:p>
    <w:p w14:paraId="00540C10" w14:textId="5BBD6443" w:rsidR="005B6FA4" w:rsidRDefault="005B6FA4" w:rsidP="005B6FA4">
      <w:r>
        <w:t xml:space="preserve">Previous title: REFERRAL CONTACT(S) </w:t>
      </w:r>
    </w:p>
    <w:p w14:paraId="335F7EA8" w14:textId="77777777" w:rsidR="005B6FA4" w:rsidRDefault="005B6FA4" w:rsidP="005B6FA4">
      <w:pPr>
        <w:pStyle w:val="Heading4"/>
      </w:pPr>
      <w:r>
        <w:t>Overview</w:t>
      </w:r>
    </w:p>
    <w:p w14:paraId="718AB963" w14:textId="34A548EE" w:rsidR="005B6FA4" w:rsidRDefault="003D221E" w:rsidP="005B6FA4">
      <w:r>
        <w:t xml:space="preserve">Two lists, detailed and simple, and cross-tab counts of participants who belonged to the specified agencies when they were </w:t>
      </w:r>
      <w:r w:rsidRPr="005815A8">
        <w:rPr>
          <w:b/>
          <w:bCs/>
        </w:rPr>
        <w:t>given the specified referral(s) during the specified dates</w:t>
      </w:r>
      <w:r>
        <w:t xml:space="preserve">. The detailed list includes a distinct count of participants and households. The cross-tab counts are by race ethnicity or cultural identity, referring staff, WIC type, household and clinic (where referral was given), and age category when the referral was given by specified </w:t>
      </w:r>
      <w:r>
        <w:lastRenderedPageBreak/>
        <w:t>referral(s). Optional input controls allow you to filter all tabs by referring staff person and the Reference tab by whether the referrals are active.</w:t>
      </w:r>
    </w:p>
    <w:p w14:paraId="71F708B1" w14:textId="77777777" w:rsidR="005B6FA4" w:rsidRDefault="005B6FA4" w:rsidP="005B6FA4">
      <w:pPr>
        <w:pStyle w:val="Heading4"/>
      </w:pPr>
      <w:r>
        <w:t>Some uses</w:t>
      </w:r>
    </w:p>
    <w:p w14:paraId="1C51CBD7" w14:textId="77777777" w:rsidR="005B6FA4" w:rsidRDefault="005B6FA4" w:rsidP="005B6FA4">
      <w:pPr>
        <w:pStyle w:val="ListParagraph"/>
      </w:pPr>
      <w:r>
        <w:t>Identify participants given specific referrals (ex: peer breastfeeding or farmers’ market).</w:t>
      </w:r>
    </w:p>
    <w:p w14:paraId="0905B06E" w14:textId="77777777" w:rsidR="005B6FA4" w:rsidRDefault="005B6FA4" w:rsidP="005B6FA4">
      <w:pPr>
        <w:pStyle w:val="ListParagraph"/>
      </w:pPr>
      <w:r>
        <w:t>Create labels for referred participants.</w:t>
      </w:r>
    </w:p>
    <w:p w14:paraId="3A4E1DB7" w14:textId="77777777" w:rsidR="005B6FA4" w:rsidRDefault="005B6FA4" w:rsidP="005B6FA4">
      <w:pPr>
        <w:pStyle w:val="ListParagraph"/>
      </w:pPr>
      <w:r>
        <w:t>Identify staff who gave referrals.</w:t>
      </w:r>
    </w:p>
    <w:p w14:paraId="61D6C055" w14:textId="77777777" w:rsidR="005B6FA4" w:rsidRDefault="005B6FA4" w:rsidP="005B6FA4">
      <w:pPr>
        <w:pStyle w:val="ListParagraph"/>
      </w:pPr>
      <w:r>
        <w:t>Obtain counts of participants given specific referrals by race, staff, type, clinic, and age when referral was given.</w:t>
      </w:r>
    </w:p>
    <w:p w14:paraId="069D6854" w14:textId="77777777" w:rsidR="005B6FA4" w:rsidRDefault="005B6FA4" w:rsidP="005B6FA4">
      <w:pPr>
        <w:pStyle w:val="ListParagraph"/>
      </w:pPr>
      <w:r>
        <w:t>Obtain a count of households given specific referrals.</w:t>
      </w:r>
    </w:p>
    <w:p w14:paraId="38E46867" w14:textId="77777777" w:rsidR="005B6FA4" w:rsidRDefault="005B6FA4" w:rsidP="005B6FA4">
      <w:pPr>
        <w:pStyle w:val="Heading4"/>
      </w:pPr>
      <w:r>
        <w:t>Prompts</w:t>
      </w:r>
    </w:p>
    <w:p w14:paraId="2D8600ED" w14:textId="77777777" w:rsidR="005B6FA4" w:rsidRDefault="005B6FA4" w:rsidP="005B6FA4">
      <w:pPr>
        <w:pStyle w:val="ListParagraph"/>
      </w:pPr>
      <w:r>
        <w:t>%AgencyID% - the agency found in the referral name (since not unique between agencies).</w:t>
      </w:r>
    </w:p>
    <w:p w14:paraId="08DE3ED8" w14:textId="77777777" w:rsidR="005B6FA4" w:rsidRDefault="005B6FA4" w:rsidP="005B6FA4">
      <w:pPr>
        <w:pStyle w:val="ListParagraph"/>
      </w:pPr>
      <w:r>
        <w:t>Agency ID(s) – agencies where the referral contact was documented.</w:t>
      </w:r>
    </w:p>
    <w:p w14:paraId="511DA787" w14:textId="77777777" w:rsidR="005B6FA4" w:rsidRDefault="005B6FA4" w:rsidP="005B6FA4">
      <w:pPr>
        <w:pStyle w:val="ListParagraph"/>
      </w:pPr>
      <w:r>
        <w:t>Start Date – the first date in the time period during which the referral was documented.</w:t>
      </w:r>
    </w:p>
    <w:p w14:paraId="79B0D5AF" w14:textId="77777777" w:rsidR="005B6FA4" w:rsidRDefault="005B6FA4" w:rsidP="005B6FA4">
      <w:pPr>
        <w:pStyle w:val="ListParagraph"/>
      </w:pPr>
      <w:r>
        <w:t>End Date – the last date in the time period during which the referral was documented.</w:t>
      </w:r>
    </w:p>
    <w:p w14:paraId="10028D25" w14:textId="77777777" w:rsidR="005B6FA4" w:rsidRDefault="005B6FA4" w:rsidP="005B6FA4">
      <w:pPr>
        <w:pStyle w:val="ListParagraph"/>
      </w:pPr>
      <w:r>
        <w:t>Referral ID(s) – the unique IDs associated with a specific referral.</w:t>
      </w:r>
    </w:p>
    <w:p w14:paraId="4CED6D94" w14:textId="77777777" w:rsidR="005B6FA4" w:rsidRDefault="005B6FA4" w:rsidP="005B6FA4">
      <w:pPr>
        <w:pStyle w:val="Heading4"/>
      </w:pPr>
      <w:r>
        <w:t>Report outputs</w:t>
      </w:r>
    </w:p>
    <w:p w14:paraId="4B9195E4" w14:textId="77777777" w:rsidR="005B6FA4" w:rsidRDefault="005B6FA4" w:rsidP="005B6FA4">
      <w:pPr>
        <w:pStyle w:val="Caption"/>
      </w:pPr>
      <w:r>
        <w:t>Tab 1 – Reference</w:t>
      </w:r>
    </w:p>
    <w:p w14:paraId="2B301E7A" w14:textId="77777777" w:rsidR="005B6FA4" w:rsidRDefault="005B6FA4" w:rsidP="005B6FA4">
      <w:pPr>
        <w:pStyle w:val="Caption"/>
        <w:spacing w:before="60"/>
      </w:pPr>
      <w:r w:rsidRPr="00331539">
        <w:rPr>
          <w:noProof/>
        </w:rPr>
        <w:drawing>
          <wp:inline distT="0" distB="0" distL="0" distR="0" wp14:anchorId="116DF5AE" wp14:editId="4276DDF1">
            <wp:extent cx="4635373" cy="437515"/>
            <wp:effectExtent l="0" t="0" r="0" b="635"/>
            <wp:docPr id="598422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635373" cy="437515"/>
                    </a:xfrm>
                    <a:prstGeom prst="rect">
                      <a:avLst/>
                    </a:prstGeom>
                  </pic:spPr>
                </pic:pic>
              </a:graphicData>
            </a:graphic>
          </wp:inline>
        </w:drawing>
      </w:r>
    </w:p>
    <w:p w14:paraId="700DEF35" w14:textId="77777777" w:rsidR="005B6FA4" w:rsidRPr="00032F4B" w:rsidRDefault="005B6FA4" w:rsidP="005B6FA4">
      <w:r>
        <w:rPr>
          <w:b/>
          <w:bCs/>
        </w:rPr>
        <w:t xml:space="preserve">Columns: </w:t>
      </w:r>
      <w:r>
        <w:t>Referral ID, Referral Name, Active.</w:t>
      </w:r>
    </w:p>
    <w:p w14:paraId="619EA9A1" w14:textId="1EEF5D77" w:rsidR="005B6FA4" w:rsidRDefault="005B6FA4" w:rsidP="005B6FA4">
      <w:pPr>
        <w:pStyle w:val="Caption"/>
        <w:spacing w:before="240"/>
      </w:pPr>
      <w:r>
        <w:t>Tab 2 – List</w:t>
      </w:r>
    </w:p>
    <w:p w14:paraId="585CF8C0" w14:textId="135B3909" w:rsidR="005B6FA4" w:rsidRDefault="005B6FA4" w:rsidP="005B6FA4">
      <w:r w:rsidRPr="00D175FE">
        <w:rPr>
          <w:noProof/>
        </w:rPr>
        <w:drawing>
          <wp:inline distT="0" distB="0" distL="0" distR="0" wp14:anchorId="2DA7B7B5" wp14:editId="0F5E2661">
            <wp:extent cx="5994400" cy="887730"/>
            <wp:effectExtent l="0" t="0" r="6350" b="7620"/>
            <wp:docPr id="20524855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85509" name="Picture 1">
                      <a:extLst>
                        <a:ext uri="{C183D7F6-B498-43B3-948B-1728B52AA6E4}">
                          <adec:decorative xmlns:adec="http://schemas.microsoft.com/office/drawing/2017/decorative" val="1"/>
                        </a:ext>
                      </a:extLst>
                    </pic:cNvPr>
                    <pic:cNvPicPr/>
                  </pic:nvPicPr>
                  <pic:blipFill>
                    <a:blip r:embed="rId340"/>
                    <a:stretch>
                      <a:fillRect/>
                    </a:stretch>
                  </pic:blipFill>
                  <pic:spPr>
                    <a:xfrm>
                      <a:off x="0" y="0"/>
                      <a:ext cx="5994400" cy="887730"/>
                    </a:xfrm>
                    <a:prstGeom prst="rect">
                      <a:avLst/>
                    </a:prstGeom>
                  </pic:spPr>
                </pic:pic>
              </a:graphicData>
            </a:graphic>
          </wp:inline>
        </w:drawing>
      </w:r>
    </w:p>
    <w:p w14:paraId="58B1CBFC" w14:textId="48C4B4D1" w:rsidR="005B6FA4" w:rsidRDefault="005B6FA4" w:rsidP="005B6FA4">
      <w:pPr>
        <w:spacing w:before="60"/>
      </w:pPr>
      <w:r>
        <w:rPr>
          <w:b/>
          <w:bCs/>
        </w:rPr>
        <w:t xml:space="preserve">Columns: </w:t>
      </w:r>
      <w:r>
        <w:t>Referral Date, Referral Staff, Household ID, State WIC ID, First Name, Last Name, DOB, Age, WIC Type, Race Ethnicity or Cultural Identity, Agency ID, Clinic ID.</w:t>
      </w:r>
    </w:p>
    <w:p w14:paraId="37EB57BE" w14:textId="6302D4FE" w:rsidR="005B6FA4" w:rsidRDefault="005B6FA4" w:rsidP="005B6FA4">
      <w:pPr>
        <w:spacing w:before="60"/>
      </w:pPr>
      <w:r>
        <w:rPr>
          <w:b/>
          <w:bCs/>
        </w:rPr>
        <w:t>Counts:</w:t>
      </w:r>
      <w:r>
        <w:t xml:space="preserve"> Households and participants.</w:t>
      </w:r>
    </w:p>
    <w:p w14:paraId="5A91DBA7" w14:textId="4EED8E37" w:rsidR="005B6FA4" w:rsidRPr="00634348" w:rsidRDefault="005B6FA4" w:rsidP="005B6FA4">
      <w:pPr>
        <w:spacing w:before="60"/>
      </w:pPr>
      <w:r>
        <w:rPr>
          <w:b/>
          <w:bCs/>
        </w:rPr>
        <w:t xml:space="preserve">Grouped by: </w:t>
      </w:r>
      <w:r>
        <w:t>Agency name and referral name.</w:t>
      </w:r>
    </w:p>
    <w:p w14:paraId="28A48863" w14:textId="4EC3F136" w:rsidR="005B6FA4" w:rsidRDefault="005B6FA4" w:rsidP="005B6FA4">
      <w:pPr>
        <w:pStyle w:val="Caption"/>
        <w:spacing w:before="240"/>
      </w:pPr>
      <w:r>
        <w:t>Tab 3 – Race</w:t>
      </w:r>
    </w:p>
    <w:p w14:paraId="14C2BFD6" w14:textId="3D7F75F0" w:rsidR="005B6FA4" w:rsidRDefault="005B6FA4" w:rsidP="005B6FA4">
      <w:r w:rsidRPr="00A85613">
        <w:rPr>
          <w:noProof/>
        </w:rPr>
        <w:lastRenderedPageBreak/>
        <w:drawing>
          <wp:inline distT="0" distB="0" distL="0" distR="0" wp14:anchorId="5DDC5C71" wp14:editId="69D3363C">
            <wp:extent cx="4886706" cy="857250"/>
            <wp:effectExtent l="0" t="0" r="9525" b="0"/>
            <wp:docPr id="2891779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77979" name="Picture 1">
                      <a:extLst>
                        <a:ext uri="{C183D7F6-B498-43B3-948B-1728B52AA6E4}">
                          <adec:decorative xmlns:adec="http://schemas.microsoft.com/office/drawing/2017/decorative" val="1"/>
                        </a:ext>
                      </a:extLst>
                    </pic:cNvPr>
                    <pic:cNvPicPr/>
                  </pic:nvPicPr>
                  <pic:blipFill>
                    <a:blip r:embed="rId341"/>
                    <a:stretch>
                      <a:fillRect/>
                    </a:stretch>
                  </pic:blipFill>
                  <pic:spPr>
                    <a:xfrm>
                      <a:off x="0" y="0"/>
                      <a:ext cx="4886706" cy="857250"/>
                    </a:xfrm>
                    <a:prstGeom prst="rect">
                      <a:avLst/>
                    </a:prstGeom>
                  </pic:spPr>
                </pic:pic>
              </a:graphicData>
            </a:graphic>
          </wp:inline>
        </w:drawing>
      </w:r>
    </w:p>
    <w:p w14:paraId="0EC0FB5A" w14:textId="47B8F248" w:rsidR="005B6FA4" w:rsidRDefault="005B6FA4" w:rsidP="005B6FA4">
      <w:pPr>
        <w:spacing w:before="120" w:after="0"/>
      </w:pPr>
      <w:r w:rsidRPr="005B6FA4">
        <w:rPr>
          <w:b/>
          <w:bCs/>
        </w:rPr>
        <w:t>Columns:</w:t>
      </w:r>
      <w:r>
        <w:t xml:space="preserve"> Referral name (HIDDEN), referral ID – referral name, TOTAL.</w:t>
      </w:r>
    </w:p>
    <w:p w14:paraId="1C77761A" w14:textId="736109DC" w:rsidR="005B6FA4" w:rsidRDefault="005B6FA4" w:rsidP="005B6FA4">
      <w:pPr>
        <w:spacing w:before="120" w:after="0"/>
      </w:pPr>
      <w:r w:rsidRPr="005B6FA4">
        <w:rPr>
          <w:b/>
          <w:bCs/>
        </w:rPr>
        <w:t>Rows:</w:t>
      </w:r>
      <w:r>
        <w:t xml:space="preserve"> AGENCY TOTAL, race ethnicity or cultural identity.</w:t>
      </w:r>
    </w:p>
    <w:p w14:paraId="2DFA8515" w14:textId="0EE5360F" w:rsidR="005B6FA4" w:rsidRDefault="005B6FA4" w:rsidP="005B6FA4">
      <w:pPr>
        <w:spacing w:before="120" w:after="0"/>
        <w:rPr>
          <w:rFonts w:asciiTheme="minorHAnsi" w:eastAsiaTheme="majorEastAsia" w:hAnsiTheme="minorHAnsi" w:cstheme="majorBidi"/>
          <w:b/>
          <w:color w:val="003865" w:themeColor="accent1"/>
          <w:sz w:val="36"/>
          <w:szCs w:val="32"/>
        </w:rPr>
      </w:pPr>
      <w:r w:rsidRPr="005B6FA4">
        <w:rPr>
          <w:b/>
          <w:bCs/>
        </w:rPr>
        <w:t>Grouped by:</w:t>
      </w:r>
      <w:r>
        <w:t xml:space="preserve"> Agency name.</w:t>
      </w:r>
    </w:p>
    <w:p w14:paraId="4D67FA00" w14:textId="34713683" w:rsidR="005B6FA4" w:rsidRDefault="005B6FA4" w:rsidP="005B6FA4">
      <w:pPr>
        <w:pStyle w:val="Caption"/>
        <w:spacing w:before="240"/>
      </w:pPr>
      <w:r>
        <w:t>Tab 4 - Staff</w:t>
      </w:r>
    </w:p>
    <w:p w14:paraId="28EEC35E" w14:textId="403FF5F7" w:rsidR="005B6FA4" w:rsidRDefault="005B6FA4" w:rsidP="005B6FA4">
      <w:r w:rsidRPr="00A85613">
        <w:rPr>
          <w:noProof/>
        </w:rPr>
        <w:drawing>
          <wp:inline distT="0" distB="0" distL="0" distR="0" wp14:anchorId="70CBD247" wp14:editId="564EEDEB">
            <wp:extent cx="4886706" cy="857250"/>
            <wp:effectExtent l="0" t="0" r="9525" b="0"/>
            <wp:docPr id="20651217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21750" name="Picture 1">
                      <a:extLst>
                        <a:ext uri="{C183D7F6-B498-43B3-948B-1728B52AA6E4}">
                          <adec:decorative xmlns:adec="http://schemas.microsoft.com/office/drawing/2017/decorative" val="1"/>
                        </a:ext>
                      </a:extLst>
                    </pic:cNvPr>
                    <pic:cNvPicPr/>
                  </pic:nvPicPr>
                  <pic:blipFill>
                    <a:blip r:embed="rId342"/>
                    <a:stretch>
                      <a:fillRect/>
                    </a:stretch>
                  </pic:blipFill>
                  <pic:spPr>
                    <a:xfrm>
                      <a:off x="0" y="0"/>
                      <a:ext cx="4886706" cy="857250"/>
                    </a:xfrm>
                    <a:prstGeom prst="rect">
                      <a:avLst/>
                    </a:prstGeom>
                  </pic:spPr>
                </pic:pic>
              </a:graphicData>
            </a:graphic>
          </wp:inline>
        </w:drawing>
      </w:r>
    </w:p>
    <w:p w14:paraId="6AC9C02B" w14:textId="77777777" w:rsidR="005B6FA4" w:rsidRDefault="005B6FA4" w:rsidP="005B6FA4">
      <w:pPr>
        <w:spacing w:before="120" w:after="0"/>
      </w:pPr>
      <w:r w:rsidRPr="005B6FA4">
        <w:rPr>
          <w:b/>
          <w:bCs/>
        </w:rPr>
        <w:t>Columns:</w:t>
      </w:r>
      <w:r>
        <w:t xml:space="preserve"> Referral name (HIDDEN), referral ID – referral name, TOTAL.</w:t>
      </w:r>
    </w:p>
    <w:p w14:paraId="58DE1559" w14:textId="4AB21E30" w:rsidR="005B6FA4" w:rsidRDefault="005B6FA4" w:rsidP="005B6FA4">
      <w:pPr>
        <w:spacing w:before="120" w:after="0"/>
      </w:pPr>
      <w:r w:rsidRPr="005B6FA4">
        <w:rPr>
          <w:b/>
          <w:bCs/>
        </w:rPr>
        <w:t>Rows:</w:t>
      </w:r>
      <w:r>
        <w:t xml:space="preserve"> AGENCY TOTAL, staff name.</w:t>
      </w:r>
    </w:p>
    <w:p w14:paraId="5AE5EE8B" w14:textId="77777777" w:rsidR="005B6FA4" w:rsidRDefault="005B6FA4" w:rsidP="005B6FA4">
      <w:pPr>
        <w:spacing w:before="120" w:after="0"/>
        <w:rPr>
          <w:rFonts w:asciiTheme="minorHAnsi" w:eastAsiaTheme="majorEastAsia" w:hAnsiTheme="minorHAnsi" w:cstheme="majorBidi"/>
          <w:b/>
          <w:color w:val="003865" w:themeColor="accent1"/>
          <w:sz w:val="36"/>
          <w:szCs w:val="32"/>
        </w:rPr>
      </w:pPr>
      <w:r w:rsidRPr="005B6FA4">
        <w:rPr>
          <w:b/>
          <w:bCs/>
        </w:rPr>
        <w:t>Grouped by:</w:t>
      </w:r>
      <w:r>
        <w:t xml:space="preserve"> Agency name.</w:t>
      </w:r>
    </w:p>
    <w:p w14:paraId="2C3380F2" w14:textId="23462620" w:rsidR="005B6FA4" w:rsidRDefault="005B6FA4" w:rsidP="005B6FA4">
      <w:pPr>
        <w:pStyle w:val="Caption"/>
        <w:spacing w:before="240"/>
      </w:pPr>
      <w:r>
        <w:t>Tab 5 – WIC Type</w:t>
      </w:r>
    </w:p>
    <w:p w14:paraId="4EE69044" w14:textId="64CB720A" w:rsidR="005B6FA4" w:rsidRDefault="005B6FA4" w:rsidP="005B6FA4">
      <w:r w:rsidRPr="00A85613">
        <w:rPr>
          <w:noProof/>
        </w:rPr>
        <w:drawing>
          <wp:inline distT="0" distB="0" distL="0" distR="0" wp14:anchorId="6BE2D3CE" wp14:editId="77E46E6F">
            <wp:extent cx="4036568" cy="864362"/>
            <wp:effectExtent l="0" t="0" r="2540" b="0"/>
            <wp:docPr id="2039590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9076" name="Picture 1">
                      <a:extLst>
                        <a:ext uri="{C183D7F6-B498-43B3-948B-1728B52AA6E4}">
                          <adec:decorative xmlns:adec="http://schemas.microsoft.com/office/drawing/2017/decorative" val="1"/>
                        </a:ext>
                      </a:extLst>
                    </pic:cNvPr>
                    <pic:cNvPicPr/>
                  </pic:nvPicPr>
                  <pic:blipFill>
                    <a:blip r:embed="rId343"/>
                    <a:stretch>
                      <a:fillRect/>
                    </a:stretch>
                  </pic:blipFill>
                  <pic:spPr>
                    <a:xfrm>
                      <a:off x="0" y="0"/>
                      <a:ext cx="4036568" cy="864362"/>
                    </a:xfrm>
                    <a:prstGeom prst="rect">
                      <a:avLst/>
                    </a:prstGeom>
                  </pic:spPr>
                </pic:pic>
              </a:graphicData>
            </a:graphic>
          </wp:inline>
        </w:drawing>
      </w:r>
    </w:p>
    <w:p w14:paraId="7E395E0F" w14:textId="77777777" w:rsidR="005B6FA4" w:rsidRDefault="005B6FA4" w:rsidP="005B6FA4">
      <w:pPr>
        <w:spacing w:before="120" w:after="0"/>
      </w:pPr>
      <w:r w:rsidRPr="005B6FA4">
        <w:rPr>
          <w:b/>
          <w:bCs/>
        </w:rPr>
        <w:t>Columns:</w:t>
      </w:r>
      <w:r>
        <w:t xml:space="preserve"> Referral name (HIDDEN), referral ID – referral name, TOTAL.</w:t>
      </w:r>
    </w:p>
    <w:p w14:paraId="79DA7216" w14:textId="6CD0336A" w:rsidR="005B6FA4" w:rsidRDefault="005B6FA4" w:rsidP="005B6FA4">
      <w:pPr>
        <w:spacing w:before="120" w:after="0"/>
      </w:pPr>
      <w:r w:rsidRPr="005B6FA4">
        <w:rPr>
          <w:b/>
          <w:bCs/>
        </w:rPr>
        <w:t>Rows:</w:t>
      </w:r>
      <w:r>
        <w:t xml:space="preserve"> SORT (HIDDEN), AGENCY TOTAL, WIC Type.</w:t>
      </w:r>
    </w:p>
    <w:p w14:paraId="4C57B3F2" w14:textId="77777777" w:rsidR="005B6FA4" w:rsidRDefault="005B6FA4" w:rsidP="005B6FA4">
      <w:pPr>
        <w:spacing w:before="120" w:after="0"/>
        <w:rPr>
          <w:rFonts w:asciiTheme="minorHAnsi" w:eastAsiaTheme="majorEastAsia" w:hAnsiTheme="minorHAnsi" w:cstheme="majorBidi"/>
          <w:b/>
          <w:color w:val="003865" w:themeColor="accent1"/>
          <w:sz w:val="36"/>
          <w:szCs w:val="32"/>
        </w:rPr>
      </w:pPr>
      <w:r w:rsidRPr="005B6FA4">
        <w:rPr>
          <w:b/>
          <w:bCs/>
        </w:rPr>
        <w:t>Grouped by:</w:t>
      </w:r>
      <w:r>
        <w:t xml:space="preserve"> Agency name.</w:t>
      </w:r>
    </w:p>
    <w:p w14:paraId="68C5DE62" w14:textId="69BEF571" w:rsidR="005B6FA4" w:rsidRDefault="005B6FA4" w:rsidP="005B6FA4">
      <w:pPr>
        <w:pStyle w:val="Caption"/>
        <w:spacing w:before="240"/>
      </w:pPr>
      <w:r>
        <w:t>Tab 6 – HH/Clinic</w:t>
      </w:r>
    </w:p>
    <w:p w14:paraId="301AE37F" w14:textId="6F705DE9" w:rsidR="005B6FA4" w:rsidRPr="005B6FA4" w:rsidRDefault="005B6FA4" w:rsidP="005B6FA4">
      <w:r>
        <w:t>Table 1</w:t>
      </w:r>
    </w:p>
    <w:p w14:paraId="09F13EA8" w14:textId="4B61219D" w:rsidR="005B6FA4" w:rsidRDefault="005B6FA4" w:rsidP="005B6FA4">
      <w:r w:rsidRPr="00A85613">
        <w:rPr>
          <w:noProof/>
        </w:rPr>
        <w:drawing>
          <wp:inline distT="0" distB="0" distL="0" distR="0" wp14:anchorId="68536D15" wp14:editId="638CB1CB">
            <wp:extent cx="4732401" cy="857758"/>
            <wp:effectExtent l="0" t="0" r="0" b="0"/>
            <wp:docPr id="5718826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82627" name="Picture 1">
                      <a:extLst>
                        <a:ext uri="{C183D7F6-B498-43B3-948B-1728B52AA6E4}">
                          <adec:decorative xmlns:adec="http://schemas.microsoft.com/office/drawing/2017/decorative" val="1"/>
                        </a:ext>
                      </a:extLst>
                    </pic:cNvPr>
                    <pic:cNvPicPr/>
                  </pic:nvPicPr>
                  <pic:blipFill>
                    <a:blip r:embed="rId344"/>
                    <a:stretch>
                      <a:fillRect/>
                    </a:stretch>
                  </pic:blipFill>
                  <pic:spPr>
                    <a:xfrm>
                      <a:off x="0" y="0"/>
                      <a:ext cx="4732401" cy="857758"/>
                    </a:xfrm>
                    <a:prstGeom prst="rect">
                      <a:avLst/>
                    </a:prstGeom>
                  </pic:spPr>
                </pic:pic>
              </a:graphicData>
            </a:graphic>
          </wp:inline>
        </w:drawing>
      </w:r>
    </w:p>
    <w:p w14:paraId="06FD5979" w14:textId="6CD7732A" w:rsidR="005B6FA4" w:rsidRDefault="005B6FA4" w:rsidP="005B6FA4">
      <w:pPr>
        <w:spacing w:before="120" w:after="0"/>
      </w:pPr>
      <w:r w:rsidRPr="005B6FA4">
        <w:rPr>
          <w:b/>
          <w:bCs/>
        </w:rPr>
        <w:t>Columns:</w:t>
      </w:r>
      <w:r>
        <w:t xml:space="preserve"> Referral name (HIDDEN), referral ID – referral name, TOTAL HOUSEHOLDS.</w:t>
      </w:r>
    </w:p>
    <w:p w14:paraId="405E3167" w14:textId="70805F17" w:rsidR="005B6FA4" w:rsidRDefault="005B6FA4" w:rsidP="005B6FA4">
      <w:pPr>
        <w:spacing w:before="120" w:after="0"/>
      </w:pPr>
      <w:r w:rsidRPr="005B6FA4">
        <w:rPr>
          <w:b/>
          <w:bCs/>
        </w:rPr>
        <w:t>Rows:</w:t>
      </w:r>
      <w:r>
        <w:t xml:space="preserve"> AGENCY HOUSEHOLD TOTAL, clinic.</w:t>
      </w:r>
    </w:p>
    <w:p w14:paraId="789A09F7" w14:textId="77777777" w:rsidR="005B6FA4" w:rsidRDefault="005B6FA4" w:rsidP="005B6FA4">
      <w:pPr>
        <w:spacing w:before="120" w:after="0"/>
      </w:pPr>
      <w:r w:rsidRPr="005B6FA4">
        <w:rPr>
          <w:b/>
          <w:bCs/>
        </w:rPr>
        <w:lastRenderedPageBreak/>
        <w:t>Grouped by:</w:t>
      </w:r>
      <w:r>
        <w:t xml:space="preserve"> Agency name.</w:t>
      </w:r>
    </w:p>
    <w:p w14:paraId="29F16C5E" w14:textId="174EBBB7" w:rsidR="005B6FA4" w:rsidRDefault="005B6FA4" w:rsidP="005B6FA4">
      <w:pPr>
        <w:spacing w:before="240" w:after="0"/>
      </w:pPr>
      <w:r>
        <w:t>Table 2</w:t>
      </w:r>
    </w:p>
    <w:p w14:paraId="6B684BD7" w14:textId="1B3276DC" w:rsidR="005B6FA4" w:rsidRDefault="005B6FA4" w:rsidP="005B6FA4">
      <w:pPr>
        <w:spacing w:before="240" w:after="0"/>
      </w:pPr>
      <w:r w:rsidRPr="00A85613">
        <w:rPr>
          <w:noProof/>
        </w:rPr>
        <w:drawing>
          <wp:inline distT="0" distB="0" distL="0" distR="0" wp14:anchorId="7A06A438" wp14:editId="6BD6F16D">
            <wp:extent cx="4732401" cy="857758"/>
            <wp:effectExtent l="0" t="0" r="0" b="0"/>
            <wp:docPr id="4318376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37683" name="Picture 1">
                      <a:extLst>
                        <a:ext uri="{C183D7F6-B498-43B3-948B-1728B52AA6E4}">
                          <adec:decorative xmlns:adec="http://schemas.microsoft.com/office/drawing/2017/decorative" val="1"/>
                        </a:ext>
                      </a:extLst>
                    </pic:cNvPr>
                    <pic:cNvPicPr/>
                  </pic:nvPicPr>
                  <pic:blipFill>
                    <a:blip r:embed="rId345"/>
                    <a:stretch>
                      <a:fillRect/>
                    </a:stretch>
                  </pic:blipFill>
                  <pic:spPr>
                    <a:xfrm>
                      <a:off x="0" y="0"/>
                      <a:ext cx="4732401" cy="857758"/>
                    </a:xfrm>
                    <a:prstGeom prst="rect">
                      <a:avLst/>
                    </a:prstGeom>
                  </pic:spPr>
                </pic:pic>
              </a:graphicData>
            </a:graphic>
          </wp:inline>
        </w:drawing>
      </w:r>
    </w:p>
    <w:p w14:paraId="1FBE931B" w14:textId="5B242C85" w:rsidR="005B6FA4" w:rsidRDefault="005B6FA4" w:rsidP="005B6FA4">
      <w:pPr>
        <w:spacing w:before="120" w:after="0"/>
      </w:pPr>
      <w:r w:rsidRPr="005B6FA4">
        <w:rPr>
          <w:b/>
          <w:bCs/>
        </w:rPr>
        <w:t>Columns:</w:t>
      </w:r>
      <w:r>
        <w:t xml:space="preserve"> Referral name (HIDDEN), referral ID – referral name, TOTAL PARTICIPANTS.</w:t>
      </w:r>
    </w:p>
    <w:p w14:paraId="6D1E3591" w14:textId="18B0FEC5" w:rsidR="005B6FA4" w:rsidRDefault="005B6FA4" w:rsidP="005B6FA4">
      <w:pPr>
        <w:spacing w:before="120" w:after="0"/>
      </w:pPr>
      <w:r w:rsidRPr="005B6FA4">
        <w:rPr>
          <w:b/>
          <w:bCs/>
        </w:rPr>
        <w:t>Rows:</w:t>
      </w:r>
      <w:r>
        <w:t xml:space="preserve"> AGENCY PARTICIPANTS TOTAL, WIC Type.</w:t>
      </w:r>
    </w:p>
    <w:p w14:paraId="3AF9F5CF" w14:textId="77777777" w:rsidR="005B6FA4" w:rsidRDefault="005B6FA4" w:rsidP="005B6FA4">
      <w:pPr>
        <w:spacing w:before="120" w:after="0"/>
      </w:pPr>
      <w:r w:rsidRPr="005B6FA4">
        <w:rPr>
          <w:b/>
          <w:bCs/>
        </w:rPr>
        <w:t>Grouped by:</w:t>
      </w:r>
      <w:r>
        <w:t xml:space="preserve"> Agency name.</w:t>
      </w:r>
    </w:p>
    <w:p w14:paraId="661B9960" w14:textId="67091AE9" w:rsidR="005B6FA4" w:rsidRDefault="005B6FA4" w:rsidP="005B6FA4">
      <w:pPr>
        <w:pStyle w:val="Caption"/>
        <w:spacing w:before="240"/>
      </w:pPr>
      <w:r>
        <w:t>Tab 7 - Age</w:t>
      </w:r>
    </w:p>
    <w:p w14:paraId="4BD7E3D9" w14:textId="7C15F632" w:rsidR="005B6FA4" w:rsidRDefault="005B6FA4" w:rsidP="005B6FA4">
      <w:r w:rsidRPr="00A85613">
        <w:rPr>
          <w:noProof/>
        </w:rPr>
        <w:drawing>
          <wp:inline distT="0" distB="0" distL="0" distR="0" wp14:anchorId="7192C848" wp14:editId="271A768E">
            <wp:extent cx="4000881" cy="864362"/>
            <wp:effectExtent l="0" t="0" r="0" b="0"/>
            <wp:docPr id="11264426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42605" name="Picture 1">
                      <a:extLst>
                        <a:ext uri="{C183D7F6-B498-43B3-948B-1728B52AA6E4}">
                          <adec:decorative xmlns:adec="http://schemas.microsoft.com/office/drawing/2017/decorative" val="1"/>
                        </a:ext>
                      </a:extLst>
                    </pic:cNvPr>
                    <pic:cNvPicPr/>
                  </pic:nvPicPr>
                  <pic:blipFill>
                    <a:blip r:embed="rId346"/>
                    <a:stretch>
                      <a:fillRect/>
                    </a:stretch>
                  </pic:blipFill>
                  <pic:spPr>
                    <a:xfrm>
                      <a:off x="0" y="0"/>
                      <a:ext cx="4000881" cy="864362"/>
                    </a:xfrm>
                    <a:prstGeom prst="rect">
                      <a:avLst/>
                    </a:prstGeom>
                  </pic:spPr>
                </pic:pic>
              </a:graphicData>
            </a:graphic>
          </wp:inline>
        </w:drawing>
      </w:r>
    </w:p>
    <w:p w14:paraId="344CCBDB" w14:textId="77777777" w:rsidR="005B6FA4" w:rsidRDefault="005B6FA4" w:rsidP="005B6FA4">
      <w:pPr>
        <w:spacing w:before="120" w:after="0"/>
      </w:pPr>
      <w:r w:rsidRPr="005B6FA4">
        <w:rPr>
          <w:b/>
          <w:bCs/>
        </w:rPr>
        <w:t>Columns:</w:t>
      </w:r>
      <w:r>
        <w:t xml:space="preserve"> Referral name (HIDDEN), referral ID – referral name, TOTAL.</w:t>
      </w:r>
    </w:p>
    <w:p w14:paraId="01356A1A" w14:textId="60542088" w:rsidR="005B6FA4" w:rsidRDefault="005B6FA4" w:rsidP="005B6FA4">
      <w:pPr>
        <w:spacing w:before="120" w:after="0"/>
      </w:pPr>
      <w:r w:rsidRPr="005B6FA4">
        <w:rPr>
          <w:b/>
          <w:bCs/>
        </w:rPr>
        <w:t>Rows:</w:t>
      </w:r>
      <w:r>
        <w:t xml:space="preserve"> SORT (HIDDEN), AGENCY TOTAL, age category.</w:t>
      </w:r>
    </w:p>
    <w:p w14:paraId="79341D3E" w14:textId="77777777" w:rsidR="005B6FA4" w:rsidRDefault="005B6FA4" w:rsidP="005B6FA4">
      <w:pPr>
        <w:spacing w:before="120" w:after="0"/>
        <w:rPr>
          <w:rFonts w:asciiTheme="minorHAnsi" w:eastAsiaTheme="majorEastAsia" w:hAnsiTheme="minorHAnsi" w:cstheme="majorBidi"/>
          <w:b/>
          <w:color w:val="003865" w:themeColor="accent1"/>
          <w:sz w:val="36"/>
          <w:szCs w:val="32"/>
        </w:rPr>
      </w:pPr>
      <w:r w:rsidRPr="005B6FA4">
        <w:rPr>
          <w:b/>
          <w:bCs/>
        </w:rPr>
        <w:t>Grouped by:</w:t>
      </w:r>
      <w:r>
        <w:t xml:space="preserve"> Agency name.</w:t>
      </w:r>
    </w:p>
    <w:p w14:paraId="608BF643" w14:textId="1BF30E36" w:rsidR="005B6FA4" w:rsidRDefault="005B6FA4" w:rsidP="005B6FA4">
      <w:pPr>
        <w:pStyle w:val="Caption"/>
        <w:spacing w:before="240"/>
      </w:pPr>
      <w:r>
        <w:t>Tab 8 – Simple Output</w:t>
      </w:r>
    </w:p>
    <w:p w14:paraId="74735595" w14:textId="19B4A797" w:rsidR="005B6FA4" w:rsidRDefault="005B6FA4" w:rsidP="005B6FA4">
      <w:r w:rsidRPr="00C7696F">
        <w:rPr>
          <w:noProof/>
        </w:rPr>
        <w:drawing>
          <wp:inline distT="0" distB="0" distL="0" distR="0" wp14:anchorId="428DFF8E" wp14:editId="2E7D7897">
            <wp:extent cx="5994400" cy="368300"/>
            <wp:effectExtent l="0" t="0" r="6350" b="0"/>
            <wp:docPr id="10072714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71415" name="Picture 1">
                      <a:extLst>
                        <a:ext uri="{C183D7F6-B498-43B3-948B-1728B52AA6E4}">
                          <adec:decorative xmlns:adec="http://schemas.microsoft.com/office/drawing/2017/decorative" val="1"/>
                        </a:ext>
                      </a:extLst>
                    </pic:cNvPr>
                    <pic:cNvPicPr/>
                  </pic:nvPicPr>
                  <pic:blipFill>
                    <a:blip r:embed="rId347"/>
                    <a:stretch>
                      <a:fillRect/>
                    </a:stretch>
                  </pic:blipFill>
                  <pic:spPr>
                    <a:xfrm>
                      <a:off x="0" y="0"/>
                      <a:ext cx="5994400" cy="368300"/>
                    </a:xfrm>
                    <a:prstGeom prst="rect">
                      <a:avLst/>
                    </a:prstGeom>
                  </pic:spPr>
                </pic:pic>
              </a:graphicData>
            </a:graphic>
          </wp:inline>
        </w:drawing>
      </w:r>
    </w:p>
    <w:p w14:paraId="07A72EE4" w14:textId="01C45F9F" w:rsidR="005B6FA4" w:rsidRDefault="005B6FA4" w:rsidP="005B6FA4">
      <w:pPr>
        <w:spacing w:before="60"/>
      </w:pPr>
      <w:r>
        <w:rPr>
          <w:b/>
          <w:bCs/>
        </w:rPr>
        <w:t xml:space="preserve">Columns: </w:t>
      </w:r>
      <w:r>
        <w:t>Agency ID, Household ID, First Name, Last Name, Mail Address, Mail City, Mail State, Mail Zip.</w:t>
      </w:r>
    </w:p>
    <w:p w14:paraId="59440232" w14:textId="327E3A17" w:rsidR="008126D7" w:rsidRDefault="008126D7" w:rsidP="008126D7">
      <w:pPr>
        <w:pStyle w:val="Heading3"/>
      </w:pPr>
      <w:bookmarkStart w:id="216" w:name="_Toc244010850"/>
      <w:r>
        <w:t>Specified Referral(s) Given during Specified Dates with Current Age</w:t>
      </w:r>
      <w:bookmarkEnd w:id="216"/>
    </w:p>
    <w:p w14:paraId="2115148E" w14:textId="619710FA" w:rsidR="008126D7" w:rsidRDefault="008126D7" w:rsidP="008126D7">
      <w:r>
        <w:t>Revised August 24, 2026</w:t>
      </w:r>
    </w:p>
    <w:p w14:paraId="6E0C8C45" w14:textId="147D11FB" w:rsidR="008126D7" w:rsidRDefault="008126D7" w:rsidP="008126D7">
      <w:r>
        <w:t>Previous title: REFERRAL CONTACT(S) DURING SPECIFIED TIME PERIOD AND CURRENT AGE</w:t>
      </w:r>
    </w:p>
    <w:p w14:paraId="40C23DA3" w14:textId="77777777" w:rsidR="008126D7" w:rsidRDefault="008126D7" w:rsidP="008126D7">
      <w:pPr>
        <w:pStyle w:val="Heading4"/>
      </w:pPr>
      <w:r>
        <w:t>Overview</w:t>
      </w:r>
    </w:p>
    <w:p w14:paraId="76C37CF0" w14:textId="1316436F" w:rsidR="008126D7" w:rsidRDefault="003D221E" w:rsidP="008126D7">
      <w:r>
        <w:t xml:space="preserve">Two lists, infants/children and women, and a cross-tab count of participants who belonged to the specified agencies when they </w:t>
      </w:r>
      <w:r w:rsidRPr="00382B86">
        <w:rPr>
          <w:b/>
          <w:bCs/>
        </w:rPr>
        <w:t>were given the specified referral(s) during the specified dates</w:t>
      </w:r>
      <w:r>
        <w:t xml:space="preserve">. Both lists include a distinct count of participants and households. The cross-tab count provides total participant and household counts by agency and referral, as well as counts by “WIC week”. Optional input controls allow you to filter the list of </w:t>
      </w:r>
      <w:r>
        <w:lastRenderedPageBreak/>
        <w:t>infants/children by current age in months, the list of women by current age in years, the cross-tab counts by current age and WIC Type, and Reference tab by whether the referral is currently active.</w:t>
      </w:r>
    </w:p>
    <w:p w14:paraId="449D0484" w14:textId="77777777" w:rsidR="008126D7" w:rsidRDefault="008126D7" w:rsidP="008126D7">
      <w:pPr>
        <w:pStyle w:val="Heading4"/>
      </w:pPr>
      <w:r>
        <w:t>Some uses</w:t>
      </w:r>
    </w:p>
    <w:p w14:paraId="56C30335" w14:textId="77777777" w:rsidR="008126D7" w:rsidRDefault="008126D7" w:rsidP="008126D7">
      <w:pPr>
        <w:pStyle w:val="ListParagraph"/>
      </w:pPr>
      <w:r w:rsidRPr="000B0F49">
        <w:t xml:space="preserve">Identify </w:t>
      </w:r>
      <w:r>
        <w:t>infants/children and women who are of a certain age given specific referrals during a specific date range for outreach.</w:t>
      </w:r>
    </w:p>
    <w:p w14:paraId="125EFE7E" w14:textId="77777777" w:rsidR="008126D7" w:rsidRPr="000B0F49" w:rsidRDefault="008126D7" w:rsidP="008126D7">
      <w:pPr>
        <w:pStyle w:val="ListParagraph"/>
      </w:pPr>
      <w:r>
        <w:t>Obtain a count of participants and households given specific referrals by agency or WIC week.</w:t>
      </w:r>
    </w:p>
    <w:p w14:paraId="6155F360" w14:textId="77777777" w:rsidR="008126D7" w:rsidRDefault="008126D7" w:rsidP="008126D7">
      <w:pPr>
        <w:pStyle w:val="Heading4"/>
      </w:pPr>
      <w:r>
        <w:t>Prompts</w:t>
      </w:r>
    </w:p>
    <w:p w14:paraId="39668E48" w14:textId="77777777" w:rsidR="008126D7" w:rsidRDefault="008126D7" w:rsidP="008126D7">
      <w:pPr>
        <w:pStyle w:val="ListParagraph"/>
      </w:pPr>
      <w:r>
        <w:t>%AgencyID% - the agency found in the referral name (since not unique between agencies).</w:t>
      </w:r>
    </w:p>
    <w:p w14:paraId="2E6D22EB" w14:textId="77777777" w:rsidR="008126D7" w:rsidRDefault="008126D7" w:rsidP="008126D7">
      <w:pPr>
        <w:pStyle w:val="ListParagraph"/>
      </w:pPr>
      <w:r>
        <w:t>Agency ID(s) – agencies where the referral contact was documented.</w:t>
      </w:r>
    </w:p>
    <w:p w14:paraId="2BE16524" w14:textId="77777777" w:rsidR="008126D7" w:rsidRDefault="008126D7" w:rsidP="008126D7">
      <w:pPr>
        <w:pStyle w:val="ListParagraph"/>
      </w:pPr>
      <w:r>
        <w:t>Start Date – the first date in the time period during which the referral was documented.</w:t>
      </w:r>
    </w:p>
    <w:p w14:paraId="00F1F2C5" w14:textId="77777777" w:rsidR="008126D7" w:rsidRDefault="008126D7" w:rsidP="008126D7">
      <w:pPr>
        <w:pStyle w:val="ListParagraph"/>
      </w:pPr>
      <w:r>
        <w:t>End Date – the last date in the time period during which the referral was documented.</w:t>
      </w:r>
    </w:p>
    <w:p w14:paraId="5CFB1721" w14:textId="77777777" w:rsidR="008126D7" w:rsidRDefault="008126D7" w:rsidP="008126D7">
      <w:pPr>
        <w:pStyle w:val="ListParagraph"/>
      </w:pPr>
      <w:r>
        <w:t>Referral ID(s) – the unique IDs associated with a specific referral.</w:t>
      </w:r>
    </w:p>
    <w:p w14:paraId="27B3233C" w14:textId="77777777" w:rsidR="008126D7" w:rsidRDefault="008126D7" w:rsidP="008126D7">
      <w:pPr>
        <w:pStyle w:val="Heading4"/>
      </w:pPr>
      <w:r>
        <w:t>Report outputs</w:t>
      </w:r>
    </w:p>
    <w:p w14:paraId="1E5B765D" w14:textId="77777777" w:rsidR="008126D7" w:rsidRDefault="008126D7" w:rsidP="008126D7">
      <w:pPr>
        <w:pStyle w:val="Caption"/>
      </w:pPr>
      <w:r>
        <w:t>Tab 1 – Reference</w:t>
      </w:r>
    </w:p>
    <w:p w14:paraId="35D87ECA" w14:textId="77777777" w:rsidR="008126D7" w:rsidRDefault="008126D7" w:rsidP="008126D7">
      <w:pPr>
        <w:pStyle w:val="Caption"/>
        <w:spacing w:before="60"/>
      </w:pPr>
      <w:r w:rsidRPr="00331539">
        <w:rPr>
          <w:noProof/>
        </w:rPr>
        <w:drawing>
          <wp:inline distT="0" distB="0" distL="0" distR="0" wp14:anchorId="3C048FBE" wp14:editId="160B45F1">
            <wp:extent cx="4635373" cy="437515"/>
            <wp:effectExtent l="0" t="0" r="0" b="635"/>
            <wp:docPr id="14612903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0333" name="Picture 1">
                      <a:extLst>
                        <a:ext uri="{C183D7F6-B498-43B3-948B-1728B52AA6E4}">
                          <adec:decorative xmlns:adec="http://schemas.microsoft.com/office/drawing/2017/decorative" val="1"/>
                        </a:ext>
                      </a:extLst>
                    </pic:cNvPr>
                    <pic:cNvPicPr/>
                  </pic:nvPicPr>
                  <pic:blipFill>
                    <a:blip r:embed="rId321"/>
                    <a:stretch>
                      <a:fillRect/>
                    </a:stretch>
                  </pic:blipFill>
                  <pic:spPr>
                    <a:xfrm>
                      <a:off x="0" y="0"/>
                      <a:ext cx="4635373" cy="437515"/>
                    </a:xfrm>
                    <a:prstGeom prst="rect">
                      <a:avLst/>
                    </a:prstGeom>
                  </pic:spPr>
                </pic:pic>
              </a:graphicData>
            </a:graphic>
          </wp:inline>
        </w:drawing>
      </w:r>
    </w:p>
    <w:p w14:paraId="4D84DD47" w14:textId="77777777" w:rsidR="008126D7" w:rsidRPr="00032F4B" w:rsidRDefault="008126D7" w:rsidP="008126D7">
      <w:r>
        <w:rPr>
          <w:b/>
          <w:bCs/>
        </w:rPr>
        <w:t xml:space="preserve">Columns: </w:t>
      </w:r>
      <w:r>
        <w:t>Referral ID, Referral Name, Active.</w:t>
      </w:r>
    </w:p>
    <w:p w14:paraId="7D29DB16" w14:textId="77777777" w:rsidR="008126D7" w:rsidRDefault="008126D7" w:rsidP="008126D7">
      <w:pPr>
        <w:pStyle w:val="Caption"/>
      </w:pPr>
      <w:r>
        <w:t>Tab 2 – Infants and Children List</w:t>
      </w:r>
    </w:p>
    <w:p w14:paraId="49C6C338" w14:textId="77777777" w:rsidR="008126D7" w:rsidRDefault="008126D7" w:rsidP="008126D7">
      <w:r>
        <w:t>Page 1</w:t>
      </w:r>
    </w:p>
    <w:p w14:paraId="693C084B" w14:textId="77777777" w:rsidR="008126D7" w:rsidRDefault="008126D7" w:rsidP="008126D7">
      <w:r w:rsidRPr="00331539">
        <w:rPr>
          <w:noProof/>
        </w:rPr>
        <w:drawing>
          <wp:inline distT="0" distB="0" distL="0" distR="0" wp14:anchorId="4986E0D4" wp14:editId="566BFA48">
            <wp:extent cx="5994400" cy="817880"/>
            <wp:effectExtent l="0" t="0" r="6350" b="1270"/>
            <wp:docPr id="12002112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11218" name="Picture 1">
                      <a:extLst>
                        <a:ext uri="{C183D7F6-B498-43B3-948B-1728B52AA6E4}">
                          <adec:decorative xmlns:adec="http://schemas.microsoft.com/office/drawing/2017/decorative" val="1"/>
                        </a:ext>
                      </a:extLst>
                    </pic:cNvPr>
                    <pic:cNvPicPr/>
                  </pic:nvPicPr>
                  <pic:blipFill>
                    <a:blip r:embed="rId348"/>
                    <a:stretch>
                      <a:fillRect/>
                    </a:stretch>
                  </pic:blipFill>
                  <pic:spPr>
                    <a:xfrm>
                      <a:off x="0" y="0"/>
                      <a:ext cx="5994400" cy="817880"/>
                    </a:xfrm>
                    <a:prstGeom prst="rect">
                      <a:avLst/>
                    </a:prstGeom>
                  </pic:spPr>
                </pic:pic>
              </a:graphicData>
            </a:graphic>
          </wp:inline>
        </w:drawing>
      </w:r>
    </w:p>
    <w:p w14:paraId="3F1713FE" w14:textId="77777777" w:rsidR="008126D7" w:rsidRDefault="008126D7" w:rsidP="008126D7">
      <w:r>
        <w:t>Page 2</w:t>
      </w:r>
    </w:p>
    <w:p w14:paraId="7366BC94" w14:textId="77777777" w:rsidR="008126D7" w:rsidRDefault="008126D7" w:rsidP="008126D7">
      <w:r w:rsidRPr="00105669">
        <w:rPr>
          <w:noProof/>
        </w:rPr>
        <w:drawing>
          <wp:inline distT="0" distB="0" distL="0" distR="0" wp14:anchorId="076D9120" wp14:editId="11651A7F">
            <wp:extent cx="5943600" cy="562610"/>
            <wp:effectExtent l="0" t="0" r="0" b="8890"/>
            <wp:docPr id="7882366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36645" name="Picture 1">
                      <a:extLst>
                        <a:ext uri="{C183D7F6-B498-43B3-948B-1728B52AA6E4}">
                          <adec:decorative xmlns:adec="http://schemas.microsoft.com/office/drawing/2017/decorative" val="1"/>
                        </a:ext>
                      </a:extLst>
                    </pic:cNvPr>
                    <pic:cNvPicPr/>
                  </pic:nvPicPr>
                  <pic:blipFill>
                    <a:blip r:embed="rId349"/>
                    <a:stretch>
                      <a:fillRect/>
                    </a:stretch>
                  </pic:blipFill>
                  <pic:spPr>
                    <a:xfrm>
                      <a:off x="0" y="0"/>
                      <a:ext cx="5943600" cy="562610"/>
                    </a:xfrm>
                    <a:prstGeom prst="rect">
                      <a:avLst/>
                    </a:prstGeom>
                  </pic:spPr>
                </pic:pic>
              </a:graphicData>
            </a:graphic>
          </wp:inline>
        </w:drawing>
      </w:r>
    </w:p>
    <w:p w14:paraId="475D7AA4" w14:textId="77777777" w:rsidR="008126D7" w:rsidRDefault="008126D7" w:rsidP="008126D7">
      <w:r>
        <w:t>Page 3</w:t>
      </w:r>
    </w:p>
    <w:p w14:paraId="6836CF99" w14:textId="77777777" w:rsidR="008126D7" w:rsidRPr="000B0F49" w:rsidRDefault="008126D7" w:rsidP="008126D7">
      <w:r w:rsidRPr="00105669">
        <w:rPr>
          <w:noProof/>
        </w:rPr>
        <w:drawing>
          <wp:inline distT="0" distB="0" distL="0" distR="0" wp14:anchorId="6EB63182" wp14:editId="5E962AFB">
            <wp:extent cx="742950" cy="587756"/>
            <wp:effectExtent l="0" t="0" r="0" b="3175"/>
            <wp:docPr id="1952371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7132" name="Picture 1">
                      <a:extLst>
                        <a:ext uri="{C183D7F6-B498-43B3-948B-1728B52AA6E4}">
                          <adec:decorative xmlns:adec="http://schemas.microsoft.com/office/drawing/2017/decorative" val="1"/>
                        </a:ext>
                      </a:extLst>
                    </pic:cNvPr>
                    <pic:cNvPicPr/>
                  </pic:nvPicPr>
                  <pic:blipFill>
                    <a:blip r:embed="rId350"/>
                    <a:stretch>
                      <a:fillRect/>
                    </a:stretch>
                  </pic:blipFill>
                  <pic:spPr>
                    <a:xfrm>
                      <a:off x="0" y="0"/>
                      <a:ext cx="742950" cy="587756"/>
                    </a:xfrm>
                    <a:prstGeom prst="rect">
                      <a:avLst/>
                    </a:prstGeom>
                  </pic:spPr>
                </pic:pic>
              </a:graphicData>
            </a:graphic>
          </wp:inline>
        </w:drawing>
      </w:r>
    </w:p>
    <w:p w14:paraId="508B1490" w14:textId="13635EC5" w:rsidR="00FD2F48" w:rsidRDefault="008126D7" w:rsidP="008126D7">
      <w:pPr>
        <w:spacing w:before="60"/>
      </w:pPr>
      <w:r>
        <w:rPr>
          <w:b/>
          <w:bCs/>
        </w:rPr>
        <w:lastRenderedPageBreak/>
        <w:t>Columns</w:t>
      </w:r>
      <w:r w:rsidR="00FD2F48">
        <w:rPr>
          <w:b/>
          <w:bCs/>
        </w:rPr>
        <w:t xml:space="preserve"> – Page 1: </w:t>
      </w:r>
      <w:r>
        <w:t>Referral Date, Household ID, State WIC ID, First Name, Last Name, M/F, DOB, Age in Months, WIC Type, Race Ethnicity or Cultural Identity, Language</w:t>
      </w:r>
    </w:p>
    <w:p w14:paraId="1DC41F5C" w14:textId="77777777" w:rsidR="00FD2F48" w:rsidRDefault="00FD2F48" w:rsidP="008126D7">
      <w:pPr>
        <w:spacing w:before="60"/>
      </w:pPr>
      <w:r w:rsidRPr="00FD2F48">
        <w:rPr>
          <w:b/>
          <w:bCs/>
        </w:rPr>
        <w:t>Columns – Page 2:</w:t>
      </w:r>
      <w:r>
        <w:t xml:space="preserve"> </w:t>
      </w:r>
      <w:r w:rsidR="008126D7">
        <w:t>Auth Rep FN, Auth Rep LN, Relationship, Auth Rep DOB, Telephone 1, Telephone 2, Comment 2, Clinic ID, Address, City</w:t>
      </w:r>
      <w:r>
        <w:t>.</w:t>
      </w:r>
    </w:p>
    <w:p w14:paraId="19C7219C" w14:textId="756BD78B" w:rsidR="008126D7" w:rsidRDefault="00FD2F48" w:rsidP="008126D7">
      <w:pPr>
        <w:spacing w:before="60"/>
      </w:pPr>
      <w:r>
        <w:rPr>
          <w:b/>
          <w:bCs/>
        </w:rPr>
        <w:t xml:space="preserve">Columns – Page 3: </w:t>
      </w:r>
      <w:r w:rsidR="008126D7">
        <w:t>State, Zip Code.</w:t>
      </w:r>
    </w:p>
    <w:p w14:paraId="07612F46" w14:textId="77777777" w:rsidR="008126D7" w:rsidRDefault="008126D7" w:rsidP="008126D7">
      <w:pPr>
        <w:spacing w:before="60"/>
      </w:pPr>
      <w:r>
        <w:rPr>
          <w:b/>
          <w:bCs/>
        </w:rPr>
        <w:t>Counts:</w:t>
      </w:r>
      <w:r>
        <w:t xml:space="preserve"> Participants.</w:t>
      </w:r>
    </w:p>
    <w:p w14:paraId="365F3C7D" w14:textId="5C363753" w:rsidR="008126D7" w:rsidRPr="00634348" w:rsidRDefault="008126D7" w:rsidP="008126D7">
      <w:pPr>
        <w:spacing w:before="60"/>
      </w:pPr>
      <w:r>
        <w:rPr>
          <w:b/>
          <w:bCs/>
        </w:rPr>
        <w:t xml:space="preserve">Grouped by: </w:t>
      </w:r>
      <w:r w:rsidR="005B6FA4">
        <w:t>Agency name and referral name.</w:t>
      </w:r>
    </w:p>
    <w:p w14:paraId="7EA059C1" w14:textId="77777777" w:rsidR="008126D7" w:rsidRDefault="008126D7" w:rsidP="008126D7">
      <w:pPr>
        <w:pStyle w:val="Caption"/>
      </w:pPr>
      <w:r>
        <w:t>Tab 3 – Women List</w:t>
      </w:r>
    </w:p>
    <w:p w14:paraId="68A032DA" w14:textId="77777777" w:rsidR="008126D7" w:rsidRPr="000B0F49" w:rsidRDefault="008126D7" w:rsidP="008126D7">
      <w:r>
        <w:t>Page 1</w:t>
      </w:r>
    </w:p>
    <w:p w14:paraId="64CBCB35" w14:textId="77777777" w:rsidR="008126D7" w:rsidRDefault="008126D7" w:rsidP="008126D7">
      <w:pPr>
        <w:spacing w:before="60"/>
      </w:pPr>
      <w:r w:rsidRPr="00331539">
        <w:rPr>
          <w:noProof/>
        </w:rPr>
        <w:drawing>
          <wp:inline distT="0" distB="0" distL="0" distR="0" wp14:anchorId="41FBC89C" wp14:editId="734BD1F3">
            <wp:extent cx="5994400" cy="828040"/>
            <wp:effectExtent l="0" t="0" r="6350" b="0"/>
            <wp:docPr id="2125843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43655" name="Picture 1">
                      <a:extLst>
                        <a:ext uri="{C183D7F6-B498-43B3-948B-1728B52AA6E4}">
                          <adec:decorative xmlns:adec="http://schemas.microsoft.com/office/drawing/2017/decorative" val="1"/>
                        </a:ext>
                      </a:extLst>
                    </pic:cNvPr>
                    <pic:cNvPicPr/>
                  </pic:nvPicPr>
                  <pic:blipFill>
                    <a:blip r:embed="rId351"/>
                    <a:stretch>
                      <a:fillRect/>
                    </a:stretch>
                  </pic:blipFill>
                  <pic:spPr>
                    <a:xfrm>
                      <a:off x="0" y="0"/>
                      <a:ext cx="5994400" cy="828040"/>
                    </a:xfrm>
                    <a:prstGeom prst="rect">
                      <a:avLst/>
                    </a:prstGeom>
                  </pic:spPr>
                </pic:pic>
              </a:graphicData>
            </a:graphic>
          </wp:inline>
        </w:drawing>
      </w:r>
    </w:p>
    <w:p w14:paraId="793F8D50" w14:textId="77777777" w:rsidR="008126D7" w:rsidRDefault="008126D7" w:rsidP="008126D7">
      <w:pPr>
        <w:spacing w:before="60"/>
      </w:pPr>
      <w:r>
        <w:t>Page 2</w:t>
      </w:r>
    </w:p>
    <w:p w14:paraId="161D26D5" w14:textId="77777777" w:rsidR="008126D7" w:rsidRDefault="008126D7" w:rsidP="008126D7">
      <w:pPr>
        <w:spacing w:before="60"/>
      </w:pPr>
      <w:r w:rsidRPr="00105669">
        <w:rPr>
          <w:noProof/>
        </w:rPr>
        <w:drawing>
          <wp:inline distT="0" distB="0" distL="0" distR="0" wp14:anchorId="3EC249D8" wp14:editId="3E97B2F8">
            <wp:extent cx="5943600" cy="581025"/>
            <wp:effectExtent l="0" t="0" r="0" b="9525"/>
            <wp:docPr id="14093338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33805" name="Picture 1">
                      <a:extLst>
                        <a:ext uri="{C183D7F6-B498-43B3-948B-1728B52AA6E4}">
                          <adec:decorative xmlns:adec="http://schemas.microsoft.com/office/drawing/2017/decorative" val="1"/>
                        </a:ext>
                      </a:extLst>
                    </pic:cNvPr>
                    <pic:cNvPicPr/>
                  </pic:nvPicPr>
                  <pic:blipFill>
                    <a:blip r:embed="rId352"/>
                    <a:stretch>
                      <a:fillRect/>
                    </a:stretch>
                  </pic:blipFill>
                  <pic:spPr>
                    <a:xfrm>
                      <a:off x="0" y="0"/>
                      <a:ext cx="5943600" cy="581025"/>
                    </a:xfrm>
                    <a:prstGeom prst="rect">
                      <a:avLst/>
                    </a:prstGeom>
                  </pic:spPr>
                </pic:pic>
              </a:graphicData>
            </a:graphic>
          </wp:inline>
        </w:drawing>
      </w:r>
    </w:p>
    <w:p w14:paraId="149A2C8C" w14:textId="77777777" w:rsidR="00FD2F48" w:rsidRDefault="008126D7" w:rsidP="008126D7">
      <w:pPr>
        <w:spacing w:before="60"/>
      </w:pPr>
      <w:r>
        <w:rPr>
          <w:b/>
          <w:bCs/>
        </w:rPr>
        <w:t>Columns</w:t>
      </w:r>
      <w:r w:rsidR="00FD2F48">
        <w:rPr>
          <w:b/>
          <w:bCs/>
        </w:rPr>
        <w:t xml:space="preserve"> – Page 1</w:t>
      </w:r>
      <w:r>
        <w:rPr>
          <w:b/>
          <w:bCs/>
        </w:rPr>
        <w:t xml:space="preserve">: </w:t>
      </w:r>
      <w:r>
        <w:t>Referral Date, Household ID, State WIC ID, First Name, Last Name, DOB, Age in Year, WIC Type, Expected Due Date, Race Ethnicity or Cultural Identity</w:t>
      </w:r>
      <w:r w:rsidR="00FD2F48">
        <w:t>.</w:t>
      </w:r>
    </w:p>
    <w:p w14:paraId="77677B17" w14:textId="0AAC1A41" w:rsidR="008126D7" w:rsidRDefault="00FD2F48" w:rsidP="008126D7">
      <w:pPr>
        <w:spacing w:before="60"/>
      </w:pPr>
      <w:r>
        <w:rPr>
          <w:b/>
          <w:bCs/>
        </w:rPr>
        <w:t>Columns – Page 2:</w:t>
      </w:r>
      <w:r w:rsidR="008126D7">
        <w:t xml:space="preserve"> Language, Telephone 1, Telephone 2, Comment 2, Clinic ID, Address, City, State, Zip Code.</w:t>
      </w:r>
    </w:p>
    <w:p w14:paraId="57EA06A8" w14:textId="77777777" w:rsidR="008126D7" w:rsidRDefault="008126D7" w:rsidP="008126D7">
      <w:pPr>
        <w:spacing w:before="60"/>
      </w:pPr>
      <w:r>
        <w:rPr>
          <w:b/>
          <w:bCs/>
        </w:rPr>
        <w:t>Counts:</w:t>
      </w:r>
      <w:r>
        <w:t xml:space="preserve"> Participants.</w:t>
      </w:r>
    </w:p>
    <w:p w14:paraId="480E4B0D" w14:textId="60A10783" w:rsidR="008126D7" w:rsidRPr="00634348" w:rsidRDefault="008126D7" w:rsidP="008126D7">
      <w:pPr>
        <w:spacing w:before="60"/>
      </w:pPr>
      <w:r>
        <w:rPr>
          <w:b/>
          <w:bCs/>
        </w:rPr>
        <w:t xml:space="preserve">Grouped by: </w:t>
      </w:r>
      <w:r w:rsidR="005B6FA4">
        <w:t>Agency name and referral name.</w:t>
      </w:r>
    </w:p>
    <w:p w14:paraId="6761FA67" w14:textId="77777777" w:rsidR="008126D7" w:rsidRDefault="008126D7" w:rsidP="008126D7">
      <w:pPr>
        <w:pStyle w:val="Caption"/>
      </w:pPr>
      <w:r>
        <w:t>Tab 4 - Counts</w:t>
      </w:r>
    </w:p>
    <w:p w14:paraId="34D0229A" w14:textId="77777777" w:rsidR="008126D7" w:rsidRDefault="008126D7" w:rsidP="008126D7">
      <w:pPr>
        <w:spacing w:before="120" w:after="0"/>
      </w:pPr>
      <w:r w:rsidRPr="00331539">
        <w:rPr>
          <w:noProof/>
        </w:rPr>
        <w:drawing>
          <wp:inline distT="0" distB="0" distL="0" distR="0" wp14:anchorId="5CB9A337" wp14:editId="58B76DFD">
            <wp:extent cx="5994400" cy="655320"/>
            <wp:effectExtent l="0" t="0" r="6350" b="0"/>
            <wp:docPr id="15894098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09819" name="Picture 1">
                      <a:extLst>
                        <a:ext uri="{C183D7F6-B498-43B3-948B-1728B52AA6E4}">
                          <adec:decorative xmlns:adec="http://schemas.microsoft.com/office/drawing/2017/decorative" val="1"/>
                        </a:ext>
                      </a:extLst>
                    </pic:cNvPr>
                    <pic:cNvPicPr/>
                  </pic:nvPicPr>
                  <pic:blipFill>
                    <a:blip r:embed="rId353"/>
                    <a:stretch>
                      <a:fillRect/>
                    </a:stretch>
                  </pic:blipFill>
                  <pic:spPr>
                    <a:xfrm>
                      <a:off x="0" y="0"/>
                      <a:ext cx="5994400" cy="655320"/>
                    </a:xfrm>
                    <a:prstGeom prst="rect">
                      <a:avLst/>
                    </a:prstGeom>
                  </pic:spPr>
                </pic:pic>
              </a:graphicData>
            </a:graphic>
          </wp:inline>
        </w:drawing>
      </w:r>
    </w:p>
    <w:p w14:paraId="2FCC37FA" w14:textId="77777777" w:rsidR="008126D7" w:rsidRDefault="008126D7" w:rsidP="008126D7">
      <w:pPr>
        <w:spacing w:before="120" w:after="0"/>
      </w:pPr>
      <w:r>
        <w:t>Columns: WIC week (variable – HIDDEN), start date – end date, WIC week dates, TOTAL PPTS, TOTAL HHS, Participants, Households.</w:t>
      </w:r>
    </w:p>
    <w:p w14:paraId="488C36FB" w14:textId="77777777" w:rsidR="008126D7" w:rsidRDefault="008126D7" w:rsidP="008126D7">
      <w:pPr>
        <w:spacing w:before="120" w:after="0"/>
      </w:pPr>
      <w:r>
        <w:t>Rows: Agency name (ID) and referral names (ID).</w:t>
      </w:r>
    </w:p>
    <w:p w14:paraId="462607C3" w14:textId="77777777" w:rsidR="008126D7" w:rsidRDefault="008126D7" w:rsidP="008126D7">
      <w:pPr>
        <w:spacing w:before="120" w:after="0"/>
        <w:rPr>
          <w:rFonts w:asciiTheme="minorHAnsi" w:eastAsiaTheme="majorEastAsia" w:hAnsiTheme="minorHAnsi" w:cstheme="majorBidi"/>
          <w:b/>
          <w:color w:val="003865" w:themeColor="accent1"/>
          <w:sz w:val="36"/>
          <w:szCs w:val="32"/>
        </w:rPr>
      </w:pPr>
      <w:r>
        <w:t>Grouped by: Agency name.</w:t>
      </w:r>
    </w:p>
    <w:p w14:paraId="7EFB58EE" w14:textId="09A97C0D" w:rsidR="00992684" w:rsidRDefault="00992684" w:rsidP="00992684">
      <w:pPr>
        <w:pStyle w:val="Heading2"/>
      </w:pPr>
      <w:bookmarkStart w:id="217" w:name="_Toc244010851"/>
      <w:r>
        <w:lastRenderedPageBreak/>
        <w:t>Risk Factors</w:t>
      </w:r>
      <w:bookmarkEnd w:id="211"/>
      <w:bookmarkEnd w:id="217"/>
    </w:p>
    <w:p w14:paraId="0B8FB147" w14:textId="77777777" w:rsidR="00992684" w:rsidRDefault="00992684" w:rsidP="00992684">
      <w:pPr>
        <w:pStyle w:val="Heading3"/>
      </w:pPr>
      <w:bookmarkStart w:id="218" w:name="_Toc235422924"/>
      <w:bookmarkStart w:id="219" w:name="_Toc244010852"/>
      <w:r>
        <w:t>Risk Factor Assigned at Certification</w:t>
      </w:r>
      <w:bookmarkEnd w:id="218"/>
      <w:bookmarkEnd w:id="219"/>
    </w:p>
    <w:p w14:paraId="2290AC5D" w14:textId="77777777" w:rsidR="00992684" w:rsidRDefault="00992684" w:rsidP="00992684">
      <w:r>
        <w:t>Revised Feb. 20, 2025</w:t>
      </w:r>
    </w:p>
    <w:p w14:paraId="23312EC6" w14:textId="77777777" w:rsidR="00992684" w:rsidRDefault="00992684" w:rsidP="00992684">
      <w:pPr>
        <w:pStyle w:val="Heading4"/>
      </w:pPr>
      <w:r>
        <w:t>Overview</w:t>
      </w:r>
    </w:p>
    <w:p w14:paraId="30DC243E" w14:textId="77777777" w:rsidR="00992684" w:rsidRDefault="00992684" w:rsidP="00992684">
      <w:r w:rsidRPr="00EA1F21">
        <w:t>A list and count</w:t>
      </w:r>
      <w:r>
        <w:t>s</w:t>
      </w:r>
      <w:r w:rsidRPr="00EA1F21">
        <w:t xml:space="preserve"> of participants who were certified at the specified agency during the specified </w:t>
      </w:r>
      <w:r>
        <w:t>dates</w:t>
      </w:r>
      <w:r w:rsidRPr="00EA1F21">
        <w:t xml:space="preserve"> and assigned the specified risk factor </w:t>
      </w:r>
      <w:r>
        <w:t>(RF)</w:t>
      </w:r>
      <w:r w:rsidRPr="00EA1F21">
        <w:t xml:space="preserve"> at the time of the certification. The </w:t>
      </w:r>
      <w:r>
        <w:t>agency counts include</w:t>
      </w:r>
      <w:r w:rsidRPr="00EA1F21">
        <w:t xml:space="preserve"> </w:t>
      </w:r>
      <w:r>
        <w:t>counts by clinic(s) and: by certifier and households with members assigned the risk factor; by WIC type and total certs with percentage; cultural identity and race ethnicity. The state counts include counts by agency and: WIC type and total certs with percentage; cultural identity and race ethnicity; and household. Tab 1 – Reference-Risk Factors provides a list of risk factor Ds and risk factors.</w:t>
      </w:r>
    </w:p>
    <w:p w14:paraId="08672EDA" w14:textId="77777777" w:rsidR="00992684" w:rsidRDefault="00992684" w:rsidP="00992684">
      <w:pPr>
        <w:pStyle w:val="Heading4"/>
      </w:pPr>
      <w:r>
        <w:t>Some uses</w:t>
      </w:r>
    </w:p>
    <w:p w14:paraId="797D09E1" w14:textId="77777777" w:rsidR="00992684" w:rsidRPr="00EA1F21" w:rsidRDefault="00992684" w:rsidP="009264CD">
      <w:pPr>
        <w:pStyle w:val="ListParagraph"/>
      </w:pPr>
      <w:r w:rsidRPr="00EA1F21">
        <w:t>Identify participants assigned a specific RF</w:t>
      </w:r>
      <w:r>
        <w:t xml:space="preserve"> at a specific agency</w:t>
      </w:r>
      <w:r w:rsidRPr="00EA1F21">
        <w:t>.</w:t>
      </w:r>
    </w:p>
    <w:p w14:paraId="4CF0EEC7" w14:textId="77777777" w:rsidR="00992684" w:rsidRPr="00EA1F21" w:rsidRDefault="00992684" w:rsidP="009264CD">
      <w:pPr>
        <w:pStyle w:val="ListParagraph"/>
      </w:pPr>
      <w:r>
        <w:t>Identify VOC (out-of-state transfers are</w:t>
      </w:r>
      <w:r w:rsidRPr="00EA1F21">
        <w:t xml:space="preserve"> assigned RF 502</w:t>
      </w:r>
      <w:r>
        <w:t>).</w:t>
      </w:r>
    </w:p>
    <w:p w14:paraId="520533D0" w14:textId="77777777" w:rsidR="00992684" w:rsidRPr="00EA1F21" w:rsidRDefault="00992684" w:rsidP="009264CD">
      <w:pPr>
        <w:pStyle w:val="ListParagraph"/>
      </w:pPr>
      <w:r w:rsidRPr="00EA1F21">
        <w:t>Obtain a count</w:t>
      </w:r>
      <w:r>
        <w:t xml:space="preserve"> and percentage</w:t>
      </w:r>
      <w:r w:rsidRPr="00EA1F21">
        <w:t xml:space="preserve"> of participants assigned a RF</w:t>
      </w:r>
      <w:r>
        <w:t xml:space="preserve"> </w:t>
      </w:r>
      <w:r w:rsidRPr="00EA1F21">
        <w:t>by clinic, agency</w:t>
      </w:r>
      <w:r>
        <w:t>,</w:t>
      </w:r>
      <w:r w:rsidRPr="00EA1F21">
        <w:t xml:space="preserve"> and state.</w:t>
      </w:r>
    </w:p>
    <w:p w14:paraId="2CA1A581" w14:textId="77777777" w:rsidR="00992684" w:rsidRPr="00EA1F21" w:rsidRDefault="00992684" w:rsidP="009264CD">
      <w:pPr>
        <w:pStyle w:val="ListParagraph"/>
      </w:pPr>
      <w:r w:rsidRPr="00EA1F21">
        <w:t xml:space="preserve">Obtain a count of households with a member assigned </w:t>
      </w:r>
      <w:r>
        <w:t>a specific RF by clinic, agency, and state.</w:t>
      </w:r>
    </w:p>
    <w:p w14:paraId="505711C4" w14:textId="77777777" w:rsidR="00992684" w:rsidRPr="00EA1F21" w:rsidRDefault="00992684" w:rsidP="009264CD">
      <w:pPr>
        <w:pStyle w:val="ListParagraph"/>
      </w:pPr>
      <w:r w:rsidRPr="00EA1F21">
        <w:t xml:space="preserve">Identify staff assigning a </w:t>
      </w:r>
      <w:r>
        <w:t>RF</w:t>
      </w:r>
      <w:r w:rsidRPr="00EA1F21">
        <w:t xml:space="preserve"> to help assess staff understanding and </w:t>
      </w:r>
      <w:r>
        <w:t>potential training needs.</w:t>
      </w:r>
    </w:p>
    <w:p w14:paraId="3751661E" w14:textId="77777777" w:rsidR="00992684" w:rsidRPr="00EA1F21" w:rsidRDefault="00992684" w:rsidP="009264CD">
      <w:pPr>
        <w:pStyle w:val="ListParagraph"/>
      </w:pPr>
      <w:r w:rsidRPr="00EA1F21">
        <w:t>Compare agency totals by WIC type and race/ethnicity across the state.</w:t>
      </w:r>
    </w:p>
    <w:p w14:paraId="48C7658A" w14:textId="77777777" w:rsidR="00992684" w:rsidRPr="008B2990" w:rsidRDefault="00992684" w:rsidP="00992684">
      <w:pPr>
        <w:pStyle w:val="Heading4"/>
      </w:pPr>
      <w:r>
        <w:t>Prompts</w:t>
      </w:r>
    </w:p>
    <w:p w14:paraId="248F3467" w14:textId="77777777" w:rsidR="00992684" w:rsidRDefault="00992684" w:rsidP="009264CD">
      <w:pPr>
        <w:pStyle w:val="ListParagraph"/>
      </w:pPr>
      <w:r>
        <w:t>Agency ID – agency where the participants currently belong.</w:t>
      </w:r>
    </w:p>
    <w:p w14:paraId="24DA2205" w14:textId="77777777" w:rsidR="00992684" w:rsidRDefault="00992684" w:rsidP="009264CD">
      <w:pPr>
        <w:pStyle w:val="ListParagraph"/>
      </w:pPr>
      <w:r>
        <w:t>Start Date – the first date in the time period during participants were certified.</w:t>
      </w:r>
    </w:p>
    <w:p w14:paraId="5F57E20C" w14:textId="77777777" w:rsidR="00992684" w:rsidRDefault="00992684" w:rsidP="009264CD">
      <w:pPr>
        <w:pStyle w:val="ListParagraph"/>
      </w:pPr>
      <w:r>
        <w:t>End Date – the last date in the time period during which participants were certified.</w:t>
      </w:r>
    </w:p>
    <w:p w14:paraId="4987C418" w14:textId="77777777" w:rsidR="00992684" w:rsidRDefault="00992684" w:rsidP="009264CD">
      <w:pPr>
        <w:pStyle w:val="ListParagraph"/>
      </w:pPr>
      <w:r>
        <w:t>Risk Factor ID – the code associated with the risk factor assigned during the certification.</w:t>
      </w:r>
    </w:p>
    <w:p w14:paraId="787AAF79" w14:textId="77777777" w:rsidR="00992684" w:rsidRDefault="00992684" w:rsidP="00992684">
      <w:pPr>
        <w:pStyle w:val="Heading4"/>
      </w:pPr>
      <w:r>
        <w:t>Report outputs</w:t>
      </w:r>
    </w:p>
    <w:p w14:paraId="15AA9E3C" w14:textId="77777777" w:rsidR="00992684" w:rsidRDefault="00992684" w:rsidP="00992684">
      <w:pPr>
        <w:pStyle w:val="Caption"/>
      </w:pPr>
      <w:r>
        <w:t>Tab 1 – Reference-Risk Factors</w:t>
      </w:r>
    </w:p>
    <w:p w14:paraId="4D851F37" w14:textId="77777777" w:rsidR="00992684" w:rsidRDefault="00992684" w:rsidP="00992684">
      <w:pPr>
        <w:pStyle w:val="Caption"/>
        <w:spacing w:before="60"/>
      </w:pPr>
      <w:r w:rsidRPr="004A2477">
        <w:rPr>
          <w:noProof/>
        </w:rPr>
        <w:drawing>
          <wp:inline distT="0" distB="0" distL="0" distR="0" wp14:anchorId="79BFFA24" wp14:editId="54EC31CF">
            <wp:extent cx="3422142" cy="435737"/>
            <wp:effectExtent l="0" t="0" r="6985" b="2540"/>
            <wp:docPr id="7075077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07773" name="Picture 1">
                      <a:extLst>
                        <a:ext uri="{C183D7F6-B498-43B3-948B-1728B52AA6E4}">
                          <adec:decorative xmlns:adec="http://schemas.microsoft.com/office/drawing/2017/decorative" val="1"/>
                        </a:ext>
                      </a:extLst>
                    </pic:cNvPr>
                    <pic:cNvPicPr/>
                  </pic:nvPicPr>
                  <pic:blipFill>
                    <a:blip r:embed="rId354"/>
                    <a:stretch>
                      <a:fillRect/>
                    </a:stretch>
                  </pic:blipFill>
                  <pic:spPr>
                    <a:xfrm>
                      <a:off x="0" y="0"/>
                      <a:ext cx="3422142" cy="435737"/>
                    </a:xfrm>
                    <a:prstGeom prst="rect">
                      <a:avLst/>
                    </a:prstGeom>
                  </pic:spPr>
                </pic:pic>
              </a:graphicData>
            </a:graphic>
          </wp:inline>
        </w:drawing>
      </w:r>
    </w:p>
    <w:p w14:paraId="070B5C66" w14:textId="77777777" w:rsidR="00992684" w:rsidRPr="008B2990" w:rsidRDefault="00992684" w:rsidP="00992684">
      <w:r>
        <w:rPr>
          <w:b/>
          <w:bCs/>
        </w:rPr>
        <w:t xml:space="preserve">Columns: </w:t>
      </w:r>
      <w:r>
        <w:t>Risk Factor ID, Risk Factor Description.</w:t>
      </w:r>
    </w:p>
    <w:p w14:paraId="59E4593E" w14:textId="77777777" w:rsidR="00992684" w:rsidRDefault="00992684" w:rsidP="00992684">
      <w:pPr>
        <w:pStyle w:val="Caption"/>
      </w:pPr>
      <w:r>
        <w:t>Tab 2 – Agency-Participant List</w:t>
      </w:r>
    </w:p>
    <w:p w14:paraId="28409576" w14:textId="77777777" w:rsidR="00992684" w:rsidRDefault="00992684" w:rsidP="00992684">
      <w:pPr>
        <w:spacing w:before="60"/>
      </w:pPr>
      <w:r w:rsidRPr="00427413">
        <w:rPr>
          <w:noProof/>
        </w:rPr>
        <w:lastRenderedPageBreak/>
        <w:drawing>
          <wp:inline distT="0" distB="0" distL="0" distR="0" wp14:anchorId="043FC06C" wp14:editId="1CC5AA21">
            <wp:extent cx="4845177" cy="681736"/>
            <wp:effectExtent l="0" t="0" r="0" b="4445"/>
            <wp:docPr id="15381597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59731" name="Picture 1">
                      <a:extLst>
                        <a:ext uri="{C183D7F6-B498-43B3-948B-1728B52AA6E4}">
                          <adec:decorative xmlns:adec="http://schemas.microsoft.com/office/drawing/2017/decorative" val="1"/>
                        </a:ext>
                      </a:extLst>
                    </pic:cNvPr>
                    <pic:cNvPicPr/>
                  </pic:nvPicPr>
                  <pic:blipFill>
                    <a:blip r:embed="rId355"/>
                    <a:stretch>
                      <a:fillRect/>
                    </a:stretch>
                  </pic:blipFill>
                  <pic:spPr>
                    <a:xfrm>
                      <a:off x="0" y="0"/>
                      <a:ext cx="4845177" cy="681736"/>
                    </a:xfrm>
                    <a:prstGeom prst="rect">
                      <a:avLst/>
                    </a:prstGeom>
                  </pic:spPr>
                </pic:pic>
              </a:graphicData>
            </a:graphic>
          </wp:inline>
        </w:drawing>
      </w:r>
    </w:p>
    <w:p w14:paraId="50B2A5F6" w14:textId="77777777" w:rsidR="00992684" w:rsidRDefault="00992684" w:rsidP="00992684">
      <w:pPr>
        <w:spacing w:before="60"/>
      </w:pPr>
      <w:r>
        <w:rPr>
          <w:b/>
          <w:bCs/>
        </w:rPr>
        <w:t>Columns:</w:t>
      </w:r>
      <w:r>
        <w:t xml:space="preserve"> Clinic ID, Household ID, State WIC ID, WIC Type at Cert, Cert Date, HR (high risk) at Cert, Race/Ethnicity or Cultural Identity, Certifier.</w:t>
      </w:r>
    </w:p>
    <w:p w14:paraId="70959CE4" w14:textId="77777777" w:rsidR="00992684" w:rsidRPr="008B2990" w:rsidRDefault="00992684" w:rsidP="00992684">
      <w:pPr>
        <w:spacing w:before="60"/>
      </w:pPr>
      <w:r>
        <w:rPr>
          <w:b/>
          <w:bCs/>
        </w:rPr>
        <w:t>Counts:</w:t>
      </w:r>
      <w:r>
        <w:t xml:space="preserve"> Households and participants.</w:t>
      </w:r>
    </w:p>
    <w:p w14:paraId="36B0BE74" w14:textId="77777777" w:rsidR="00992684" w:rsidRDefault="00992684" w:rsidP="00992684">
      <w:pPr>
        <w:pStyle w:val="Caption"/>
      </w:pPr>
      <w:r>
        <w:t>Tab 3 – Agency-Counts Certifier</w:t>
      </w:r>
    </w:p>
    <w:p w14:paraId="35874A13" w14:textId="77777777" w:rsidR="00992684" w:rsidRDefault="00992684" w:rsidP="00992684">
      <w:pPr>
        <w:spacing w:before="60"/>
      </w:pPr>
      <w:r w:rsidRPr="00B26503">
        <w:rPr>
          <w:noProof/>
        </w:rPr>
        <w:drawing>
          <wp:inline distT="0" distB="0" distL="0" distR="0" wp14:anchorId="661C84FC" wp14:editId="6F269EF2">
            <wp:extent cx="4752467" cy="1141476"/>
            <wp:effectExtent l="0" t="0" r="0" b="1905"/>
            <wp:docPr id="2135118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1860" name="Picture 1">
                      <a:extLst>
                        <a:ext uri="{C183D7F6-B498-43B3-948B-1728B52AA6E4}">
                          <adec:decorative xmlns:adec="http://schemas.microsoft.com/office/drawing/2017/decorative" val="1"/>
                        </a:ext>
                      </a:extLst>
                    </pic:cNvPr>
                    <pic:cNvPicPr/>
                  </pic:nvPicPr>
                  <pic:blipFill>
                    <a:blip r:embed="rId356"/>
                    <a:stretch>
                      <a:fillRect/>
                    </a:stretch>
                  </pic:blipFill>
                  <pic:spPr>
                    <a:xfrm>
                      <a:off x="0" y="0"/>
                      <a:ext cx="4752467" cy="1141476"/>
                    </a:xfrm>
                    <a:prstGeom prst="rect">
                      <a:avLst/>
                    </a:prstGeom>
                  </pic:spPr>
                </pic:pic>
              </a:graphicData>
            </a:graphic>
          </wp:inline>
        </w:drawing>
      </w:r>
    </w:p>
    <w:p w14:paraId="22317DE4" w14:textId="77777777" w:rsidR="00992684" w:rsidRDefault="00992684" w:rsidP="00992684">
      <w:pPr>
        <w:spacing w:before="60"/>
      </w:pPr>
      <w:r>
        <w:rPr>
          <w:b/>
          <w:bCs/>
        </w:rPr>
        <w:t>Columns:</w:t>
      </w:r>
      <w:r>
        <w:t xml:space="preserve"> Total Certified Participants Assigned Risk Factor &lt;ID&gt;, CLINIC ID(s).</w:t>
      </w:r>
    </w:p>
    <w:p w14:paraId="5FB75623" w14:textId="77777777" w:rsidR="00992684" w:rsidRPr="008B2990" w:rsidRDefault="00992684" w:rsidP="00992684">
      <w:pPr>
        <w:spacing w:before="60"/>
      </w:pPr>
      <w:r>
        <w:rPr>
          <w:b/>
          <w:bCs/>
        </w:rPr>
        <w:t>Rows:</w:t>
      </w:r>
      <w:r>
        <w:t xml:space="preserve"> AGENCY ID TOTAL, staff names (certifiers).</w:t>
      </w:r>
    </w:p>
    <w:p w14:paraId="17707367" w14:textId="77777777" w:rsidR="00992684" w:rsidRDefault="00992684" w:rsidP="00992684">
      <w:pPr>
        <w:pStyle w:val="Caption"/>
      </w:pPr>
      <w:r>
        <w:t>Tab 4 – Agency-Counts PPTs &amp; HHs</w:t>
      </w:r>
    </w:p>
    <w:p w14:paraId="50080577" w14:textId="77777777" w:rsidR="00992684" w:rsidRDefault="00992684" w:rsidP="00992684">
      <w:r w:rsidRPr="00F07EED">
        <w:rPr>
          <w:noProof/>
        </w:rPr>
        <w:drawing>
          <wp:inline distT="0" distB="0" distL="0" distR="0" wp14:anchorId="37AC9D3B" wp14:editId="7418A8E3">
            <wp:extent cx="3093339" cy="907288"/>
            <wp:effectExtent l="0" t="0" r="0" b="7620"/>
            <wp:docPr id="21106579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13033" name="Picture 1">
                      <a:extLst>
                        <a:ext uri="{C183D7F6-B498-43B3-948B-1728B52AA6E4}">
                          <adec:decorative xmlns:adec="http://schemas.microsoft.com/office/drawing/2017/decorative" val="1"/>
                        </a:ext>
                      </a:extLst>
                    </pic:cNvPr>
                    <pic:cNvPicPr/>
                  </pic:nvPicPr>
                  <pic:blipFill>
                    <a:blip r:embed="rId357"/>
                    <a:stretch>
                      <a:fillRect/>
                    </a:stretch>
                  </pic:blipFill>
                  <pic:spPr>
                    <a:xfrm>
                      <a:off x="0" y="0"/>
                      <a:ext cx="3093339" cy="907288"/>
                    </a:xfrm>
                    <a:prstGeom prst="rect">
                      <a:avLst/>
                    </a:prstGeom>
                  </pic:spPr>
                </pic:pic>
              </a:graphicData>
            </a:graphic>
          </wp:inline>
        </w:drawing>
      </w:r>
    </w:p>
    <w:p w14:paraId="5EC69845" w14:textId="77777777" w:rsidR="00992684" w:rsidRDefault="00992684" w:rsidP="00992684">
      <w:r>
        <w:rPr>
          <w:b/>
          <w:bCs/>
        </w:rPr>
        <w:t xml:space="preserve">Columns: </w:t>
      </w:r>
      <w:r>
        <w:t>Total Certified Participants Assigned Risk Factor &lt;ID&gt;, Total Households with Certified Member Assigned Risk Factor &lt;ID&gt;.</w:t>
      </w:r>
    </w:p>
    <w:p w14:paraId="03CC7A71" w14:textId="77777777" w:rsidR="00992684" w:rsidRPr="008B2990" w:rsidRDefault="00992684" w:rsidP="00992684">
      <w:r>
        <w:rPr>
          <w:b/>
          <w:bCs/>
        </w:rPr>
        <w:t xml:space="preserve">Rows: </w:t>
      </w:r>
      <w:r>
        <w:t>AGENCY ID TOTAL, CLINIC ID(s).</w:t>
      </w:r>
    </w:p>
    <w:p w14:paraId="5681FFB1" w14:textId="77777777" w:rsidR="00992684" w:rsidRDefault="00992684" w:rsidP="00992684">
      <w:pPr>
        <w:pStyle w:val="Caption"/>
      </w:pPr>
      <w:r>
        <w:t>Tab 5 – Agency-Counts WIC Type</w:t>
      </w:r>
    </w:p>
    <w:p w14:paraId="543AFD72" w14:textId="77777777" w:rsidR="00992684" w:rsidRDefault="00992684" w:rsidP="00992684">
      <w:r w:rsidRPr="004C2C88">
        <w:rPr>
          <w:noProof/>
        </w:rPr>
        <w:drawing>
          <wp:inline distT="0" distB="0" distL="0" distR="0" wp14:anchorId="7113FF1A" wp14:editId="272E855A">
            <wp:extent cx="6146800" cy="838835"/>
            <wp:effectExtent l="0" t="0" r="6350" b="0"/>
            <wp:docPr id="6985784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05388" name="Picture 1">
                      <a:extLst>
                        <a:ext uri="{C183D7F6-B498-43B3-948B-1728B52AA6E4}">
                          <adec:decorative xmlns:adec="http://schemas.microsoft.com/office/drawing/2017/decorative" val="1"/>
                        </a:ext>
                      </a:extLst>
                    </pic:cNvPr>
                    <pic:cNvPicPr/>
                  </pic:nvPicPr>
                  <pic:blipFill>
                    <a:blip r:embed="rId358"/>
                    <a:stretch>
                      <a:fillRect/>
                    </a:stretch>
                  </pic:blipFill>
                  <pic:spPr>
                    <a:xfrm>
                      <a:off x="0" y="0"/>
                      <a:ext cx="6146800" cy="838835"/>
                    </a:xfrm>
                    <a:prstGeom prst="rect">
                      <a:avLst/>
                    </a:prstGeom>
                  </pic:spPr>
                </pic:pic>
              </a:graphicData>
            </a:graphic>
          </wp:inline>
        </w:drawing>
      </w:r>
    </w:p>
    <w:p w14:paraId="7619D793" w14:textId="77777777" w:rsidR="00992684" w:rsidRDefault="00992684" w:rsidP="00992684">
      <w:r>
        <w:rPr>
          <w:b/>
          <w:bCs/>
        </w:rPr>
        <w:t>Columns:</w:t>
      </w:r>
      <w:r>
        <w:t xml:space="preserve"> Total Participants Assigned Risk Factor &lt;ID&gt; at Cert, Total Participants Certified (% Assigned RF &lt;ID&gt;, Certified Infants Assigned RF &lt;ID&gt;, Certified Infants (% Assigned RF &lt;ID&gt;), Certified Children Assigned RF &lt;ID&gt;, Certified Children (% Assigned RF &lt;ID&gt;), Certified Pregnant Women Assigned RF &lt;ID&gt;, Certified Pregnant Women (% Assigned RF &lt;ID&gt;), Certified BF Women Assigned RF &lt;ID&gt;, Certified BF Women (% Assigned RF &lt;ID&gt;),</w:t>
      </w:r>
      <w:r w:rsidRPr="008B2990">
        <w:t xml:space="preserve"> </w:t>
      </w:r>
      <w:r>
        <w:t>Certified Non-BF Women Assigned RF &lt;ID&gt;, Certified Non-BF Women (% Assigned RF &lt;ID&gt;).</w:t>
      </w:r>
    </w:p>
    <w:p w14:paraId="58702873" w14:textId="77777777" w:rsidR="00992684" w:rsidRPr="008B2990" w:rsidRDefault="00992684" w:rsidP="00992684">
      <w:r>
        <w:rPr>
          <w:b/>
          <w:bCs/>
        </w:rPr>
        <w:lastRenderedPageBreak/>
        <w:t xml:space="preserve">Rows: </w:t>
      </w:r>
      <w:r>
        <w:t>AGENCY ID, CLINIC ID(s).</w:t>
      </w:r>
    </w:p>
    <w:p w14:paraId="61CC9BF7" w14:textId="77777777" w:rsidR="00992684" w:rsidRDefault="00992684" w:rsidP="00992684">
      <w:pPr>
        <w:pStyle w:val="Caption"/>
      </w:pPr>
      <w:r>
        <w:t>Tab 6 – Agency-Counts Race or CI</w:t>
      </w:r>
    </w:p>
    <w:p w14:paraId="01884AEB" w14:textId="77777777" w:rsidR="00992684" w:rsidRDefault="00992684" w:rsidP="00992684">
      <w:r w:rsidRPr="00427413">
        <w:rPr>
          <w:noProof/>
        </w:rPr>
        <w:drawing>
          <wp:inline distT="0" distB="0" distL="0" distR="0" wp14:anchorId="3EBE9FBE" wp14:editId="320311E4">
            <wp:extent cx="5943600" cy="767715"/>
            <wp:effectExtent l="0" t="0" r="0" b="0"/>
            <wp:docPr id="14900554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34179" name="Picture 1">
                      <a:extLst>
                        <a:ext uri="{C183D7F6-B498-43B3-948B-1728B52AA6E4}">
                          <adec:decorative xmlns:adec="http://schemas.microsoft.com/office/drawing/2017/decorative" val="1"/>
                        </a:ext>
                      </a:extLst>
                    </pic:cNvPr>
                    <pic:cNvPicPr/>
                  </pic:nvPicPr>
                  <pic:blipFill>
                    <a:blip r:embed="rId359"/>
                    <a:stretch>
                      <a:fillRect/>
                    </a:stretch>
                  </pic:blipFill>
                  <pic:spPr>
                    <a:xfrm>
                      <a:off x="0" y="0"/>
                      <a:ext cx="5943600" cy="767715"/>
                    </a:xfrm>
                    <a:prstGeom prst="rect">
                      <a:avLst/>
                    </a:prstGeom>
                  </pic:spPr>
                </pic:pic>
              </a:graphicData>
            </a:graphic>
          </wp:inline>
        </w:drawing>
      </w:r>
    </w:p>
    <w:p w14:paraId="64AEDA55" w14:textId="77777777" w:rsidR="00992684" w:rsidRDefault="00992684" w:rsidP="00992684">
      <w:r>
        <w:rPr>
          <w:b/>
          <w:bCs/>
        </w:rPr>
        <w:t>Columns:</w:t>
      </w:r>
      <w:r>
        <w:t xml:space="preserve"> AGENCY ID TOTAL, CLINIC ID(s).</w:t>
      </w:r>
    </w:p>
    <w:p w14:paraId="22FADB3A" w14:textId="77777777" w:rsidR="00992684" w:rsidRPr="008B2990" w:rsidRDefault="00992684" w:rsidP="00992684">
      <w:r>
        <w:rPr>
          <w:b/>
          <w:bCs/>
        </w:rPr>
        <w:t xml:space="preserve">Rows: </w:t>
      </w:r>
      <w:r>
        <w:t>TOTALS, race/ethnicity or cultural identity.</w:t>
      </w:r>
    </w:p>
    <w:p w14:paraId="0CB9180A" w14:textId="77777777" w:rsidR="00992684" w:rsidRDefault="00992684" w:rsidP="00992684">
      <w:pPr>
        <w:pStyle w:val="Caption"/>
      </w:pPr>
      <w:r>
        <w:t>Tab 7 – State-Counts PPTs &amp; HHs</w:t>
      </w:r>
    </w:p>
    <w:p w14:paraId="33DBF48D" w14:textId="77777777" w:rsidR="00992684" w:rsidRDefault="00992684" w:rsidP="00992684">
      <w:r w:rsidRPr="00DF3C20">
        <w:rPr>
          <w:noProof/>
        </w:rPr>
        <w:drawing>
          <wp:inline distT="0" distB="0" distL="0" distR="0" wp14:anchorId="3AD237D0" wp14:editId="2DB3F431">
            <wp:extent cx="4956810" cy="911479"/>
            <wp:effectExtent l="0" t="0" r="0" b="3175"/>
            <wp:docPr id="13530680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99516" name="Picture 1">
                      <a:extLst>
                        <a:ext uri="{C183D7F6-B498-43B3-948B-1728B52AA6E4}">
                          <adec:decorative xmlns:adec="http://schemas.microsoft.com/office/drawing/2017/decorative" val="1"/>
                        </a:ext>
                      </a:extLst>
                    </pic:cNvPr>
                    <pic:cNvPicPr/>
                  </pic:nvPicPr>
                  <pic:blipFill>
                    <a:blip r:embed="rId360"/>
                    <a:stretch>
                      <a:fillRect/>
                    </a:stretch>
                  </pic:blipFill>
                  <pic:spPr>
                    <a:xfrm>
                      <a:off x="0" y="0"/>
                      <a:ext cx="4956810" cy="911479"/>
                    </a:xfrm>
                    <a:prstGeom prst="rect">
                      <a:avLst/>
                    </a:prstGeom>
                  </pic:spPr>
                </pic:pic>
              </a:graphicData>
            </a:graphic>
          </wp:inline>
        </w:drawing>
      </w:r>
    </w:p>
    <w:p w14:paraId="1841928D" w14:textId="77777777" w:rsidR="00992684" w:rsidRDefault="00992684" w:rsidP="00992684">
      <w:r>
        <w:rPr>
          <w:b/>
          <w:bCs/>
        </w:rPr>
        <w:t>Columns:</w:t>
      </w:r>
      <w:r>
        <w:t xml:space="preserve"> Total Participants Assigned Risk Factor &lt;ID&gt; at Cert, Total Households with Certified Member Assigned Risk Factor &lt;ID&gt; at Cert.</w:t>
      </w:r>
    </w:p>
    <w:p w14:paraId="269FF015" w14:textId="77777777" w:rsidR="00992684" w:rsidRPr="008B2990" w:rsidRDefault="00992684" w:rsidP="00992684">
      <w:r>
        <w:rPr>
          <w:b/>
          <w:bCs/>
        </w:rPr>
        <w:t xml:space="preserve">Rows: </w:t>
      </w:r>
      <w:r>
        <w:t>MINNESOTA WIC, AGENCY NAMES &lt;ID&gt;.</w:t>
      </w:r>
    </w:p>
    <w:p w14:paraId="60CA2CB2" w14:textId="77777777" w:rsidR="00992684" w:rsidRDefault="00992684" w:rsidP="00992684">
      <w:pPr>
        <w:pStyle w:val="Caption"/>
      </w:pPr>
      <w:r>
        <w:t>Tab 8 – State Counts WIC Type</w:t>
      </w:r>
    </w:p>
    <w:p w14:paraId="4721850D" w14:textId="77777777" w:rsidR="00992684" w:rsidRDefault="00992684" w:rsidP="00992684">
      <w:pPr>
        <w:pStyle w:val="Caption"/>
        <w:spacing w:before="120"/>
      </w:pPr>
      <w:r w:rsidRPr="00F07EED">
        <w:rPr>
          <w:noProof/>
        </w:rPr>
        <w:drawing>
          <wp:inline distT="0" distB="0" distL="0" distR="0" wp14:anchorId="6BABB62B" wp14:editId="35787C91">
            <wp:extent cx="6146800" cy="732155"/>
            <wp:effectExtent l="0" t="0" r="6350" b="0"/>
            <wp:docPr id="19594956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493200" name="Picture 1">
                      <a:extLst>
                        <a:ext uri="{C183D7F6-B498-43B3-948B-1728B52AA6E4}">
                          <adec:decorative xmlns:adec="http://schemas.microsoft.com/office/drawing/2017/decorative" val="1"/>
                        </a:ext>
                      </a:extLst>
                    </pic:cNvPr>
                    <pic:cNvPicPr/>
                  </pic:nvPicPr>
                  <pic:blipFill>
                    <a:blip r:embed="rId361"/>
                    <a:stretch>
                      <a:fillRect/>
                    </a:stretch>
                  </pic:blipFill>
                  <pic:spPr>
                    <a:xfrm>
                      <a:off x="0" y="0"/>
                      <a:ext cx="6146800" cy="732155"/>
                    </a:xfrm>
                    <a:prstGeom prst="rect">
                      <a:avLst/>
                    </a:prstGeom>
                  </pic:spPr>
                </pic:pic>
              </a:graphicData>
            </a:graphic>
          </wp:inline>
        </w:drawing>
      </w:r>
    </w:p>
    <w:p w14:paraId="6BFA1C23" w14:textId="77777777" w:rsidR="00992684" w:rsidRDefault="00992684" w:rsidP="00992684">
      <w:r>
        <w:rPr>
          <w:b/>
          <w:bCs/>
        </w:rPr>
        <w:t>Columns:</w:t>
      </w:r>
      <w:r>
        <w:t xml:space="preserve"> Total Participants Assigned Risk Factor &lt;ID&gt; at Cert, Total Participants Certified (% Assigned RF &lt;ID&gt;, Certified Infants Assigned RF &lt;ID&gt;, Certified Infants (% Assigned RF &lt;ID&gt;), Certified Children Assigned RF &lt;ID&gt;, Certified Children (% Assigned RF &lt;ID&gt;), Certified Pregnant Women Assigned RF &lt;ID&gt;, Certified Pregnant Women (% Assigned RF &lt;ID&gt;), Certified BF Women Assigned RF &lt;ID&gt;, Certified BF Women (% Assigned RF &lt;ID&gt;),</w:t>
      </w:r>
      <w:r w:rsidRPr="008B2990">
        <w:t xml:space="preserve"> </w:t>
      </w:r>
      <w:r>
        <w:t>Certified Non-BF Women Assigned RF &lt;ID&gt;, Certified Non-BF Women (% Assigned RF &lt;ID&gt;).</w:t>
      </w:r>
    </w:p>
    <w:p w14:paraId="75165170" w14:textId="77777777" w:rsidR="00992684" w:rsidRPr="008B2990" w:rsidRDefault="00992684" w:rsidP="00992684">
      <w:r>
        <w:rPr>
          <w:b/>
          <w:bCs/>
        </w:rPr>
        <w:t xml:space="preserve">Rows: </w:t>
      </w:r>
      <w:r>
        <w:t>MINNESOTA WIC, AGENCY NAMES &lt;ID&gt;.</w:t>
      </w:r>
    </w:p>
    <w:p w14:paraId="743F3716" w14:textId="77777777" w:rsidR="00992684" w:rsidRDefault="00992684" w:rsidP="00992684">
      <w:pPr>
        <w:pStyle w:val="Caption"/>
      </w:pPr>
      <w:r>
        <w:t>Tab 9 – State-Counts Race or CI</w:t>
      </w:r>
    </w:p>
    <w:p w14:paraId="38313B82" w14:textId="77777777" w:rsidR="00992684" w:rsidRDefault="00992684" w:rsidP="00992684">
      <w:r w:rsidRPr="00427413">
        <w:rPr>
          <w:noProof/>
        </w:rPr>
        <w:drawing>
          <wp:inline distT="0" distB="0" distL="0" distR="0" wp14:anchorId="6A4FA4B5" wp14:editId="0C6EB263">
            <wp:extent cx="5943600" cy="601345"/>
            <wp:effectExtent l="0" t="0" r="0" b="8255"/>
            <wp:docPr id="2042305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82406" name="Picture 1">
                      <a:extLst>
                        <a:ext uri="{C183D7F6-B498-43B3-948B-1728B52AA6E4}">
                          <adec:decorative xmlns:adec="http://schemas.microsoft.com/office/drawing/2017/decorative" val="1"/>
                        </a:ext>
                      </a:extLst>
                    </pic:cNvPr>
                    <pic:cNvPicPr/>
                  </pic:nvPicPr>
                  <pic:blipFill>
                    <a:blip r:embed="rId362"/>
                    <a:stretch>
                      <a:fillRect/>
                    </a:stretch>
                  </pic:blipFill>
                  <pic:spPr>
                    <a:xfrm>
                      <a:off x="0" y="0"/>
                      <a:ext cx="5943600" cy="601345"/>
                    </a:xfrm>
                    <a:prstGeom prst="rect">
                      <a:avLst/>
                    </a:prstGeom>
                  </pic:spPr>
                </pic:pic>
              </a:graphicData>
            </a:graphic>
          </wp:inline>
        </w:drawing>
      </w:r>
    </w:p>
    <w:p w14:paraId="53C4AF16" w14:textId="77777777" w:rsidR="00992684" w:rsidRDefault="00992684" w:rsidP="00992684">
      <w:r w:rsidRPr="00427413">
        <w:rPr>
          <w:noProof/>
        </w:rPr>
        <w:lastRenderedPageBreak/>
        <w:drawing>
          <wp:inline distT="0" distB="0" distL="0" distR="0" wp14:anchorId="0DBE3265" wp14:editId="54A00988">
            <wp:extent cx="5943600" cy="725805"/>
            <wp:effectExtent l="0" t="0" r="0" b="0"/>
            <wp:docPr id="16897610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16276" name="Picture 1">
                      <a:extLst>
                        <a:ext uri="{C183D7F6-B498-43B3-948B-1728B52AA6E4}">
                          <adec:decorative xmlns:adec="http://schemas.microsoft.com/office/drawing/2017/decorative" val="1"/>
                        </a:ext>
                      </a:extLst>
                    </pic:cNvPr>
                    <pic:cNvPicPr/>
                  </pic:nvPicPr>
                  <pic:blipFill>
                    <a:blip r:embed="rId363"/>
                    <a:stretch>
                      <a:fillRect/>
                    </a:stretch>
                  </pic:blipFill>
                  <pic:spPr>
                    <a:xfrm>
                      <a:off x="0" y="0"/>
                      <a:ext cx="5943600" cy="725805"/>
                    </a:xfrm>
                    <a:prstGeom prst="rect">
                      <a:avLst/>
                    </a:prstGeom>
                  </pic:spPr>
                </pic:pic>
              </a:graphicData>
            </a:graphic>
          </wp:inline>
        </w:drawing>
      </w:r>
    </w:p>
    <w:p w14:paraId="3B7DB60F" w14:textId="77777777" w:rsidR="00992684" w:rsidRDefault="00992684" w:rsidP="00992684">
      <w:r>
        <w:rPr>
          <w:b/>
          <w:bCs/>
        </w:rPr>
        <w:t xml:space="preserve">Columns: </w:t>
      </w:r>
      <w:r>
        <w:t>Total Participants Assigned RF &lt;ID&gt; at Cert, race/ethnicity or cultural identity.</w:t>
      </w:r>
    </w:p>
    <w:p w14:paraId="60BE39D6" w14:textId="77777777" w:rsidR="00992684" w:rsidRPr="008B2990" w:rsidRDefault="00992684" w:rsidP="00992684">
      <w:r>
        <w:rPr>
          <w:b/>
          <w:bCs/>
        </w:rPr>
        <w:t xml:space="preserve">Rows: </w:t>
      </w:r>
      <w:r>
        <w:t>MINNESOTA WIC, AGENCY NAMES &lt;ID&gt;.</w:t>
      </w:r>
    </w:p>
    <w:p w14:paraId="006796F2"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220" w:name="_Toc235422925"/>
      <w:bookmarkEnd w:id="212"/>
      <w:r>
        <w:br w:type="page"/>
      </w:r>
    </w:p>
    <w:p w14:paraId="7CBD9F27" w14:textId="78341070" w:rsidR="00992684" w:rsidRDefault="00992684" w:rsidP="00992684">
      <w:pPr>
        <w:pStyle w:val="Heading2"/>
      </w:pPr>
      <w:bookmarkStart w:id="221" w:name="_Toc244010853"/>
      <w:r>
        <w:lastRenderedPageBreak/>
        <w:t>Staff Management</w:t>
      </w:r>
      <w:bookmarkEnd w:id="220"/>
      <w:bookmarkEnd w:id="221"/>
    </w:p>
    <w:p w14:paraId="118FA843" w14:textId="77777777" w:rsidR="00992684" w:rsidRDefault="00992684" w:rsidP="00992684">
      <w:pPr>
        <w:pStyle w:val="Heading3"/>
      </w:pPr>
      <w:bookmarkStart w:id="222" w:name="_Toc235422926"/>
      <w:bookmarkStart w:id="223" w:name="_Toc244010854"/>
      <w:r>
        <w:t>Active WIC Staff</w:t>
      </w:r>
      <w:bookmarkEnd w:id="222"/>
      <w:bookmarkEnd w:id="223"/>
    </w:p>
    <w:p w14:paraId="4F36C704" w14:textId="7FEE96B9" w:rsidR="00992684" w:rsidRDefault="00992684" w:rsidP="00992684">
      <w:r>
        <w:t>Revised July 2</w:t>
      </w:r>
      <w:r w:rsidR="003545CC">
        <w:t>9</w:t>
      </w:r>
      <w:r>
        <w:t>, 2026</w:t>
      </w:r>
    </w:p>
    <w:p w14:paraId="037DB288" w14:textId="77777777" w:rsidR="00992684" w:rsidRDefault="00992684" w:rsidP="00992684">
      <w:pPr>
        <w:pStyle w:val="Heading4"/>
      </w:pPr>
      <w:r>
        <w:t>Overview</w:t>
      </w:r>
    </w:p>
    <w:p w14:paraId="0836C93A" w14:textId="77777777" w:rsidR="00992684" w:rsidRDefault="00992684" w:rsidP="00992684">
      <w:r>
        <w:t>A statewide list and count of active users grouped by agency name. Provides the user ID, username, last name, first name, and last login. An input control allows the user to filter by agency. (Previous title: STAFF IDS AND NAMES)</w:t>
      </w:r>
    </w:p>
    <w:p w14:paraId="38D263ED" w14:textId="77777777" w:rsidR="00992684" w:rsidRDefault="00992684" w:rsidP="00992684">
      <w:pPr>
        <w:pStyle w:val="Heading4"/>
      </w:pPr>
      <w:r>
        <w:t>Some uses</w:t>
      </w:r>
    </w:p>
    <w:p w14:paraId="7A505B3A" w14:textId="77777777" w:rsidR="00992684" w:rsidRDefault="00992684" w:rsidP="009264CD">
      <w:pPr>
        <w:pStyle w:val="ListParagraph"/>
      </w:pPr>
      <w:r>
        <w:t xml:space="preserve">Identify staff based on user IDs or usernames. </w:t>
      </w:r>
    </w:p>
    <w:p w14:paraId="77C8C1FE" w14:textId="77777777" w:rsidR="00992684" w:rsidRDefault="00992684" w:rsidP="009264CD">
      <w:pPr>
        <w:pStyle w:val="ListParagraph"/>
      </w:pPr>
      <w:r>
        <w:t>Determine last login for active WIC staff.</w:t>
      </w:r>
    </w:p>
    <w:p w14:paraId="6BC72C46" w14:textId="77777777" w:rsidR="00992684" w:rsidRPr="008B2990" w:rsidRDefault="00992684" w:rsidP="009264CD">
      <w:pPr>
        <w:pStyle w:val="ListParagraph"/>
      </w:pPr>
      <w:r>
        <w:t>Identify staff who should be deactivated.</w:t>
      </w:r>
    </w:p>
    <w:p w14:paraId="52FA7523" w14:textId="77777777" w:rsidR="00992684" w:rsidRDefault="00992684" w:rsidP="00992684">
      <w:pPr>
        <w:pStyle w:val="Heading4"/>
      </w:pPr>
      <w:r>
        <w:t>Prompts</w:t>
      </w:r>
    </w:p>
    <w:p w14:paraId="6D6C955B" w14:textId="242C4EC3" w:rsidR="00992684" w:rsidRDefault="00992684" w:rsidP="009264CD">
      <w:pPr>
        <w:pStyle w:val="ListBullet"/>
      </w:pPr>
      <w:r>
        <w:t>None. Click the Refresh icon to update the report.</w:t>
      </w:r>
    </w:p>
    <w:p w14:paraId="79AAB57F" w14:textId="77777777" w:rsidR="00992684" w:rsidRDefault="00992684" w:rsidP="00992684">
      <w:pPr>
        <w:pStyle w:val="Heading4"/>
      </w:pPr>
      <w:r>
        <w:t>Report output</w:t>
      </w:r>
    </w:p>
    <w:p w14:paraId="2501C9A4" w14:textId="77777777" w:rsidR="00992684" w:rsidRDefault="00992684" w:rsidP="00992684">
      <w:pPr>
        <w:pStyle w:val="Caption"/>
      </w:pPr>
      <w:r>
        <w:t>Tab 1 – List</w:t>
      </w:r>
    </w:p>
    <w:p w14:paraId="50A15FD6" w14:textId="13851D9D" w:rsidR="00992684" w:rsidRDefault="003545CC" w:rsidP="00992684">
      <w:r w:rsidRPr="001D5612">
        <w:rPr>
          <w:noProof/>
        </w:rPr>
        <w:drawing>
          <wp:inline distT="0" distB="0" distL="0" distR="0" wp14:anchorId="74CDB92B" wp14:editId="13459C1D">
            <wp:extent cx="4834255" cy="838835"/>
            <wp:effectExtent l="0" t="0" r="4445" b="0"/>
            <wp:docPr id="7551484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48496" name="Picture 1">
                      <a:extLst>
                        <a:ext uri="{C183D7F6-B498-43B3-948B-1728B52AA6E4}">
                          <adec:decorative xmlns:adec="http://schemas.microsoft.com/office/drawing/2017/decorative" val="1"/>
                        </a:ext>
                      </a:extLst>
                    </pic:cNvPr>
                    <pic:cNvPicPr/>
                  </pic:nvPicPr>
                  <pic:blipFill>
                    <a:blip r:embed="rId364"/>
                    <a:stretch>
                      <a:fillRect/>
                    </a:stretch>
                  </pic:blipFill>
                  <pic:spPr>
                    <a:xfrm>
                      <a:off x="0" y="0"/>
                      <a:ext cx="4834255" cy="838835"/>
                    </a:xfrm>
                    <a:prstGeom prst="rect">
                      <a:avLst/>
                    </a:prstGeom>
                  </pic:spPr>
                </pic:pic>
              </a:graphicData>
            </a:graphic>
          </wp:inline>
        </w:drawing>
      </w:r>
    </w:p>
    <w:p w14:paraId="59E6649D" w14:textId="77777777" w:rsidR="00992684" w:rsidRDefault="00992684" w:rsidP="00992684">
      <w:r>
        <w:rPr>
          <w:b/>
          <w:bCs/>
        </w:rPr>
        <w:t>Columns:</w:t>
      </w:r>
      <w:r>
        <w:t xml:space="preserve"> USERNAME, USER ID, LAST NAME, FIRST NAME, LAST LOGIN</w:t>
      </w:r>
    </w:p>
    <w:p w14:paraId="76AECD00" w14:textId="77777777" w:rsidR="00992684" w:rsidRDefault="00992684" w:rsidP="00992684">
      <w:r>
        <w:rPr>
          <w:b/>
          <w:bCs/>
        </w:rPr>
        <w:t xml:space="preserve">Counts: </w:t>
      </w:r>
      <w:r>
        <w:t>Username.</w:t>
      </w:r>
    </w:p>
    <w:p w14:paraId="2AFB5D68" w14:textId="77777777" w:rsidR="00992684" w:rsidRDefault="00992684" w:rsidP="00992684">
      <w:r>
        <w:rPr>
          <w:b/>
          <w:bCs/>
        </w:rPr>
        <w:t xml:space="preserve">Grouped by: </w:t>
      </w:r>
      <w:r>
        <w:t>Agency name.</w:t>
      </w:r>
    </w:p>
    <w:p w14:paraId="04BD3F00" w14:textId="775E75AA" w:rsidR="003545CC" w:rsidRDefault="003545CC" w:rsidP="003545CC">
      <w:pPr>
        <w:pStyle w:val="Caption"/>
      </w:pPr>
      <w:r>
        <w:t>Tab 2 – Statewide Count</w:t>
      </w:r>
    </w:p>
    <w:p w14:paraId="6A415949" w14:textId="11746F50" w:rsidR="003545CC" w:rsidRDefault="003545CC" w:rsidP="00992684">
      <w:r w:rsidRPr="001D5612">
        <w:rPr>
          <w:noProof/>
        </w:rPr>
        <w:drawing>
          <wp:inline distT="0" distB="0" distL="0" distR="0" wp14:anchorId="3ADEFE25" wp14:editId="17C8A01E">
            <wp:extent cx="3757930" cy="550037"/>
            <wp:effectExtent l="0" t="0" r="0" b="2540"/>
            <wp:docPr id="9649822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82220" name="Picture 1">
                      <a:extLst>
                        <a:ext uri="{C183D7F6-B498-43B3-948B-1728B52AA6E4}">
                          <adec:decorative xmlns:adec="http://schemas.microsoft.com/office/drawing/2017/decorative" val="1"/>
                        </a:ext>
                      </a:extLst>
                    </pic:cNvPr>
                    <pic:cNvPicPr/>
                  </pic:nvPicPr>
                  <pic:blipFill>
                    <a:blip r:embed="rId365"/>
                    <a:stretch>
                      <a:fillRect/>
                    </a:stretch>
                  </pic:blipFill>
                  <pic:spPr>
                    <a:xfrm>
                      <a:off x="0" y="0"/>
                      <a:ext cx="3757930" cy="550037"/>
                    </a:xfrm>
                    <a:prstGeom prst="rect">
                      <a:avLst/>
                    </a:prstGeom>
                  </pic:spPr>
                </pic:pic>
              </a:graphicData>
            </a:graphic>
          </wp:inline>
        </w:drawing>
      </w:r>
    </w:p>
    <w:p w14:paraId="15A40ECB" w14:textId="7DA3F7E4" w:rsidR="003545CC" w:rsidRDefault="003545CC" w:rsidP="003545CC">
      <w:r>
        <w:rPr>
          <w:b/>
          <w:bCs/>
        </w:rPr>
        <w:t>Columns:</w:t>
      </w:r>
      <w:r>
        <w:t xml:space="preserve"> Totals</w:t>
      </w:r>
    </w:p>
    <w:p w14:paraId="51D838D1" w14:textId="6ACF5010" w:rsidR="003545CC" w:rsidRPr="003545CC" w:rsidRDefault="003545CC" w:rsidP="003545CC">
      <w:r>
        <w:rPr>
          <w:b/>
          <w:bCs/>
        </w:rPr>
        <w:t xml:space="preserve">Rows: </w:t>
      </w:r>
      <w:r>
        <w:t>MN WIC PROGRAM, Local Agency Name (ID).</w:t>
      </w:r>
    </w:p>
    <w:p w14:paraId="083B218C" w14:textId="77777777" w:rsidR="00992684" w:rsidRDefault="00992684" w:rsidP="00992684">
      <w:pPr>
        <w:pStyle w:val="Heading3"/>
      </w:pPr>
      <w:bookmarkStart w:id="224" w:name="_Toc235422927"/>
      <w:bookmarkStart w:id="225" w:name="_Toc244010855"/>
      <w:r>
        <w:lastRenderedPageBreak/>
        <w:t>Certs &amp; MCAs Completed by the Specified Staff Person</w:t>
      </w:r>
      <w:bookmarkEnd w:id="224"/>
      <w:bookmarkEnd w:id="225"/>
    </w:p>
    <w:p w14:paraId="5F82A544" w14:textId="77777777" w:rsidR="00992684" w:rsidRDefault="00992684" w:rsidP="00992684">
      <w:r>
        <w:t>Revised Oct. 27, 2025</w:t>
      </w:r>
    </w:p>
    <w:p w14:paraId="320AFE64" w14:textId="77777777" w:rsidR="00992684" w:rsidRPr="008B2990" w:rsidRDefault="00992684" w:rsidP="00992684">
      <w:pPr>
        <w:pStyle w:val="Heading4"/>
      </w:pPr>
      <w:r>
        <w:t>Overview</w:t>
      </w:r>
    </w:p>
    <w:p w14:paraId="6ACE1040" w14:textId="77777777" w:rsidR="00992684" w:rsidRDefault="00992684" w:rsidP="00992684">
      <w:r>
        <w:t xml:space="preserve">A list and count of certifications/recertifications and Mid-certification Assessments completed by the specified staff person at the specified agency during the specified time period. </w:t>
      </w:r>
    </w:p>
    <w:p w14:paraId="7E5263DA" w14:textId="77777777" w:rsidR="00992684" w:rsidRDefault="00992684" w:rsidP="00992684">
      <w:pPr>
        <w:pStyle w:val="Heading4"/>
      </w:pPr>
      <w:r>
        <w:t>Some uses</w:t>
      </w:r>
    </w:p>
    <w:p w14:paraId="39CDA519" w14:textId="77777777" w:rsidR="00992684" w:rsidRDefault="00992684" w:rsidP="00992684">
      <w:pPr>
        <w:pStyle w:val="ListBullet"/>
      </w:pPr>
      <w:r>
        <w:t>Obtain list of certs/recerts and MCAs completed by a specific staff person for auditing purposes.</w:t>
      </w:r>
    </w:p>
    <w:p w14:paraId="21437026" w14:textId="77777777" w:rsidR="00992684" w:rsidRDefault="00992684" w:rsidP="00992684">
      <w:pPr>
        <w:pStyle w:val="Heading4"/>
      </w:pPr>
      <w:r>
        <w:t>Prompts</w:t>
      </w:r>
    </w:p>
    <w:p w14:paraId="333220E5" w14:textId="77777777" w:rsidR="00992684" w:rsidRDefault="00992684" w:rsidP="009264CD">
      <w:pPr>
        <w:pStyle w:val="ListParagraph"/>
      </w:pPr>
      <w:r>
        <w:t>Agency ID – agency where the participants were certified or had a MCA completed.</w:t>
      </w:r>
    </w:p>
    <w:p w14:paraId="2524C8C9" w14:textId="77777777" w:rsidR="00992684" w:rsidRDefault="00992684" w:rsidP="009264CD">
      <w:pPr>
        <w:pStyle w:val="ListParagraph"/>
      </w:pPr>
      <w:r>
        <w:t>Staff’s First Name – the first name of the staff person who completed the certs and MCAs.</w:t>
      </w:r>
    </w:p>
    <w:p w14:paraId="0F378776" w14:textId="77777777" w:rsidR="00992684" w:rsidRDefault="00992684" w:rsidP="009264CD">
      <w:pPr>
        <w:pStyle w:val="ListParagraph"/>
      </w:pPr>
      <w:r>
        <w:t>Staff’s Last Name – the last name of the staff person who completed the certs and MCAs.</w:t>
      </w:r>
    </w:p>
    <w:p w14:paraId="6054756F" w14:textId="77777777" w:rsidR="00992684" w:rsidRDefault="00992684" w:rsidP="009264CD">
      <w:pPr>
        <w:pStyle w:val="ListParagraph"/>
      </w:pPr>
      <w:r>
        <w:t>Start Date – the first date in time period during which the certs or MCAs were completed.</w:t>
      </w:r>
    </w:p>
    <w:p w14:paraId="232A0CAD" w14:textId="77777777" w:rsidR="00992684" w:rsidRDefault="00992684" w:rsidP="009264CD">
      <w:pPr>
        <w:pStyle w:val="ListParagraph"/>
      </w:pPr>
      <w:r>
        <w:t>End Date – the last date in time period during which the certs or MCAs were completed.</w:t>
      </w:r>
    </w:p>
    <w:p w14:paraId="1F350B29" w14:textId="77777777" w:rsidR="00992684" w:rsidRDefault="00992684" w:rsidP="00992684">
      <w:pPr>
        <w:pStyle w:val="Heading4"/>
      </w:pPr>
      <w:r>
        <w:t>Report output</w:t>
      </w:r>
    </w:p>
    <w:p w14:paraId="50F9F438" w14:textId="77777777" w:rsidR="00992684" w:rsidRPr="008B2990" w:rsidRDefault="00992684" w:rsidP="00992684">
      <w:pPr>
        <w:pStyle w:val="Caption"/>
      </w:pPr>
      <w:r>
        <w:t>Tab 1 – Certs &amp; MCAs</w:t>
      </w:r>
    </w:p>
    <w:p w14:paraId="201AD765" w14:textId="77777777" w:rsidR="00992684" w:rsidRPr="001A57A1" w:rsidRDefault="00992684" w:rsidP="00992684">
      <w:r w:rsidRPr="00645472">
        <w:rPr>
          <w:noProof/>
        </w:rPr>
        <w:drawing>
          <wp:inline distT="0" distB="0" distL="0" distR="0" wp14:anchorId="4122FDC9" wp14:editId="766EE7ED">
            <wp:extent cx="5943600" cy="692785"/>
            <wp:effectExtent l="0" t="0" r="0" b="0"/>
            <wp:docPr id="15499738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73848" name="Picture 1">
                      <a:extLst>
                        <a:ext uri="{C183D7F6-B498-43B3-948B-1728B52AA6E4}">
                          <adec:decorative xmlns:adec="http://schemas.microsoft.com/office/drawing/2017/decorative" val="1"/>
                        </a:ext>
                      </a:extLst>
                    </pic:cNvPr>
                    <pic:cNvPicPr/>
                  </pic:nvPicPr>
                  <pic:blipFill>
                    <a:blip r:embed="rId366"/>
                    <a:stretch>
                      <a:fillRect/>
                    </a:stretch>
                  </pic:blipFill>
                  <pic:spPr>
                    <a:xfrm>
                      <a:off x="0" y="0"/>
                      <a:ext cx="5943600" cy="692785"/>
                    </a:xfrm>
                    <a:prstGeom prst="rect">
                      <a:avLst/>
                    </a:prstGeom>
                  </pic:spPr>
                </pic:pic>
              </a:graphicData>
            </a:graphic>
          </wp:inline>
        </w:drawing>
      </w:r>
    </w:p>
    <w:p w14:paraId="40C6095F" w14:textId="77777777" w:rsidR="00992684" w:rsidRDefault="00992684" w:rsidP="00992684">
      <w:r>
        <w:rPr>
          <w:b/>
          <w:bCs/>
        </w:rPr>
        <w:t xml:space="preserve">Columns: </w:t>
      </w:r>
      <w:r>
        <w:t>Contact Type. Cert Date, MCA Date, Household ID, State WIC ID, Last Name (ppt), First Name (ppt), Date of Birth, WIC Type, High Risk.</w:t>
      </w:r>
    </w:p>
    <w:p w14:paraId="08624686" w14:textId="77777777" w:rsidR="00992684" w:rsidRDefault="00992684" w:rsidP="00992684">
      <w:r w:rsidRPr="001A57A1">
        <w:rPr>
          <w:b/>
          <w:bCs/>
        </w:rPr>
        <w:t>Counts:</w:t>
      </w:r>
      <w:r>
        <w:rPr>
          <w:b/>
          <w:bCs/>
        </w:rPr>
        <w:t xml:space="preserve"> </w:t>
      </w:r>
      <w:r>
        <w:t>Total Contacts, Total Certs, Total MCAs.</w:t>
      </w:r>
    </w:p>
    <w:p w14:paraId="3D384152" w14:textId="77777777" w:rsidR="00992684" w:rsidRDefault="00992684" w:rsidP="00992684">
      <w:pPr>
        <w:pStyle w:val="Heading3"/>
      </w:pPr>
      <w:bookmarkStart w:id="226" w:name="_Toc235422928"/>
      <w:bookmarkStart w:id="227" w:name="_Toc244010856"/>
      <w:r>
        <w:t>Interpreter Needed Certs &amp; MCAs Completed by Specified Staff Person</w:t>
      </w:r>
      <w:bookmarkEnd w:id="226"/>
      <w:bookmarkEnd w:id="227"/>
    </w:p>
    <w:p w14:paraId="322EBAEF" w14:textId="77777777" w:rsidR="00992684" w:rsidRDefault="00992684" w:rsidP="00992684">
      <w:r>
        <w:t>Created March 12, 2025</w:t>
      </w:r>
    </w:p>
    <w:p w14:paraId="45C63BFD" w14:textId="77777777" w:rsidR="00992684" w:rsidRDefault="00992684" w:rsidP="00992684">
      <w:pPr>
        <w:pStyle w:val="Heading4"/>
      </w:pPr>
      <w:r>
        <w:t>Overview</w:t>
      </w:r>
    </w:p>
    <w:p w14:paraId="60F83898" w14:textId="77777777" w:rsidR="00992684" w:rsidRDefault="00992684" w:rsidP="00992684">
      <w:r>
        <w:t>A list and count of certifications and MCAs completed by the specified staff person for households/participants with Interpreter Needed selected in Household Demographics. The count is by language and clinic. The report output on both tabs can be filtered by language using an optional Input Control.</w:t>
      </w:r>
    </w:p>
    <w:p w14:paraId="2D9FF756" w14:textId="77777777" w:rsidR="00992684" w:rsidRDefault="00992684" w:rsidP="00992684">
      <w:pPr>
        <w:pStyle w:val="Heading4"/>
      </w:pPr>
      <w:r>
        <w:lastRenderedPageBreak/>
        <w:t xml:space="preserve">Some uses </w:t>
      </w:r>
    </w:p>
    <w:p w14:paraId="6CE06918" w14:textId="77777777" w:rsidR="00992684" w:rsidRDefault="00992684" w:rsidP="00992684">
      <w:pPr>
        <w:pStyle w:val="ListBullet"/>
      </w:pPr>
      <w:r>
        <w:t>Identify certifications or MCAs completed by staff providing translation services during appointments.</w:t>
      </w:r>
    </w:p>
    <w:p w14:paraId="782CA92A" w14:textId="77777777" w:rsidR="00992684" w:rsidRDefault="00992684" w:rsidP="00992684">
      <w:pPr>
        <w:pStyle w:val="Heading4"/>
      </w:pPr>
      <w:r>
        <w:t>Prompts</w:t>
      </w:r>
    </w:p>
    <w:p w14:paraId="64629C61" w14:textId="77777777" w:rsidR="00992684" w:rsidRDefault="00992684" w:rsidP="009264CD">
      <w:pPr>
        <w:pStyle w:val="ListParagraph"/>
      </w:pPr>
      <w:r>
        <w:t>Agency ID – agency where the participants currently belong.</w:t>
      </w:r>
    </w:p>
    <w:p w14:paraId="36161346" w14:textId="77777777" w:rsidR="00992684" w:rsidRDefault="00992684" w:rsidP="009264CD">
      <w:pPr>
        <w:pStyle w:val="ListParagraph"/>
      </w:pPr>
      <w:r>
        <w:t>Start Date – the first date in time period during which the certs or MCAs were completed.</w:t>
      </w:r>
    </w:p>
    <w:p w14:paraId="07EE3CB3" w14:textId="77777777" w:rsidR="00992684" w:rsidRDefault="00992684" w:rsidP="009264CD">
      <w:pPr>
        <w:pStyle w:val="ListParagraph"/>
      </w:pPr>
      <w:r>
        <w:t>End Date – the last date in time period during which the certs or MCAs were completed.</w:t>
      </w:r>
    </w:p>
    <w:p w14:paraId="599B5174" w14:textId="77777777" w:rsidR="00992684" w:rsidRDefault="00992684" w:rsidP="00992684">
      <w:pPr>
        <w:pStyle w:val="Heading4"/>
      </w:pPr>
      <w:r>
        <w:t>Report outputs</w:t>
      </w:r>
    </w:p>
    <w:p w14:paraId="3690B259" w14:textId="77777777" w:rsidR="00992684" w:rsidRDefault="00992684" w:rsidP="00992684">
      <w:pPr>
        <w:pStyle w:val="Caption"/>
      </w:pPr>
      <w:r>
        <w:t>Tab 1 – Participant List</w:t>
      </w:r>
    </w:p>
    <w:p w14:paraId="6816C6B0" w14:textId="77777777" w:rsidR="00992684" w:rsidRDefault="00992684" w:rsidP="00992684">
      <w:pPr>
        <w:pStyle w:val="Caption"/>
        <w:spacing w:before="60"/>
      </w:pPr>
      <w:r w:rsidRPr="00A14636">
        <w:rPr>
          <w:noProof/>
        </w:rPr>
        <w:drawing>
          <wp:inline distT="0" distB="0" distL="0" distR="0" wp14:anchorId="17C45C1F" wp14:editId="630ECFD3">
            <wp:extent cx="5943600" cy="728345"/>
            <wp:effectExtent l="0" t="0" r="0" b="0"/>
            <wp:docPr id="3107170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17099" name="Picture 1">
                      <a:extLst>
                        <a:ext uri="{C183D7F6-B498-43B3-948B-1728B52AA6E4}">
                          <adec:decorative xmlns:adec="http://schemas.microsoft.com/office/drawing/2017/decorative" val="1"/>
                        </a:ext>
                      </a:extLst>
                    </pic:cNvPr>
                    <pic:cNvPicPr/>
                  </pic:nvPicPr>
                  <pic:blipFill>
                    <a:blip r:embed="rId367"/>
                    <a:stretch>
                      <a:fillRect/>
                    </a:stretch>
                  </pic:blipFill>
                  <pic:spPr>
                    <a:xfrm>
                      <a:off x="0" y="0"/>
                      <a:ext cx="5943600" cy="728345"/>
                    </a:xfrm>
                    <a:prstGeom prst="rect">
                      <a:avLst/>
                    </a:prstGeom>
                  </pic:spPr>
                </pic:pic>
              </a:graphicData>
            </a:graphic>
          </wp:inline>
        </w:drawing>
      </w:r>
    </w:p>
    <w:p w14:paraId="4CD13D48" w14:textId="77777777" w:rsidR="00992684" w:rsidRDefault="00992684" w:rsidP="00992684">
      <w:r>
        <w:rPr>
          <w:b/>
          <w:bCs/>
        </w:rPr>
        <w:t xml:space="preserve">Columns: </w:t>
      </w:r>
      <w:r>
        <w:t>Certifier, Clinic ID, Household ID, State WIC ID, Participant First Name, Participant Last Name, Contact Type, Contact Date, Language, Interp. (interpreter) Needed?, WIC Type.</w:t>
      </w:r>
    </w:p>
    <w:p w14:paraId="1228C9DA" w14:textId="77777777" w:rsidR="00992684" w:rsidRDefault="00992684" w:rsidP="00992684">
      <w:r>
        <w:rPr>
          <w:b/>
          <w:bCs/>
        </w:rPr>
        <w:t xml:space="preserve">Counts: </w:t>
      </w:r>
      <w:r>
        <w:t>Households and participants.</w:t>
      </w:r>
    </w:p>
    <w:p w14:paraId="41D469BE" w14:textId="77777777" w:rsidR="00992684" w:rsidRPr="00C32C00" w:rsidRDefault="00992684" w:rsidP="00992684">
      <w:r>
        <w:rPr>
          <w:b/>
          <w:bCs/>
        </w:rPr>
        <w:t xml:space="preserve">Grouped by: </w:t>
      </w:r>
      <w:r>
        <w:t>Clinic ID.</w:t>
      </w:r>
    </w:p>
    <w:p w14:paraId="0CE964AF" w14:textId="77777777" w:rsidR="00992684" w:rsidRDefault="00992684" w:rsidP="00992684">
      <w:pPr>
        <w:pStyle w:val="Caption"/>
      </w:pPr>
      <w:r>
        <w:t>Tab 2 – Count</w:t>
      </w:r>
    </w:p>
    <w:p w14:paraId="70C84C10" w14:textId="77777777" w:rsidR="00992684" w:rsidRDefault="00992684" w:rsidP="00992684">
      <w:pPr>
        <w:spacing w:before="60"/>
      </w:pPr>
      <w:r w:rsidRPr="004D4882">
        <w:rPr>
          <w:noProof/>
        </w:rPr>
        <w:drawing>
          <wp:inline distT="0" distB="0" distL="0" distR="0" wp14:anchorId="4A47C531" wp14:editId="3E64C616">
            <wp:extent cx="3350641" cy="678688"/>
            <wp:effectExtent l="0" t="0" r="2540" b="7620"/>
            <wp:docPr id="1954455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5514" name="Picture 1">
                      <a:extLst>
                        <a:ext uri="{C183D7F6-B498-43B3-948B-1728B52AA6E4}">
                          <adec:decorative xmlns:adec="http://schemas.microsoft.com/office/drawing/2017/decorative" val="1"/>
                        </a:ext>
                      </a:extLst>
                    </pic:cNvPr>
                    <pic:cNvPicPr/>
                  </pic:nvPicPr>
                  <pic:blipFill>
                    <a:blip r:embed="rId368"/>
                    <a:stretch>
                      <a:fillRect/>
                    </a:stretch>
                  </pic:blipFill>
                  <pic:spPr>
                    <a:xfrm>
                      <a:off x="0" y="0"/>
                      <a:ext cx="3350641" cy="678688"/>
                    </a:xfrm>
                    <a:prstGeom prst="rect">
                      <a:avLst/>
                    </a:prstGeom>
                  </pic:spPr>
                </pic:pic>
              </a:graphicData>
            </a:graphic>
          </wp:inline>
        </w:drawing>
      </w:r>
    </w:p>
    <w:p w14:paraId="4F1AEE62" w14:textId="77777777" w:rsidR="00992684" w:rsidRDefault="00992684" w:rsidP="00992684">
      <w:pPr>
        <w:spacing w:before="60"/>
      </w:pPr>
      <w:r>
        <w:rPr>
          <w:b/>
          <w:bCs/>
        </w:rPr>
        <w:t xml:space="preserve">Columns: </w:t>
      </w:r>
      <w:r>
        <w:t>CLINIC ID HH Count, CLINIC ID PPT Count.</w:t>
      </w:r>
    </w:p>
    <w:p w14:paraId="57380715" w14:textId="77777777" w:rsidR="00992684" w:rsidRDefault="00992684" w:rsidP="00992684">
      <w:pPr>
        <w:spacing w:before="60"/>
      </w:pPr>
      <w:r>
        <w:rPr>
          <w:b/>
          <w:bCs/>
        </w:rPr>
        <w:t xml:space="preserve">Rows: </w:t>
      </w:r>
      <w:r>
        <w:t>TOTAL Certs/MCAs, language.</w:t>
      </w:r>
    </w:p>
    <w:p w14:paraId="1B749689" w14:textId="77777777" w:rsidR="00992684" w:rsidRPr="00C32C00" w:rsidRDefault="00992684" w:rsidP="00992684">
      <w:pPr>
        <w:spacing w:before="60"/>
      </w:pPr>
      <w:r>
        <w:rPr>
          <w:b/>
          <w:bCs/>
        </w:rPr>
        <w:t xml:space="preserve">Grouped by: </w:t>
      </w:r>
      <w:r>
        <w:t>Staff name (certifier).</w:t>
      </w:r>
    </w:p>
    <w:p w14:paraId="62BFBA71" w14:textId="77777777" w:rsidR="00992684" w:rsidRDefault="00992684" w:rsidP="00992684">
      <w:pPr>
        <w:pStyle w:val="Heading3"/>
      </w:pPr>
      <w:bookmarkStart w:id="228" w:name="_Toc235422929"/>
      <w:bookmarkStart w:id="229" w:name="_Toc244010857"/>
      <w:r>
        <w:t>Daily Staff Productivity</w:t>
      </w:r>
      <w:bookmarkEnd w:id="228"/>
      <w:bookmarkEnd w:id="229"/>
    </w:p>
    <w:p w14:paraId="7060757D" w14:textId="77777777" w:rsidR="00992684" w:rsidRDefault="00992684" w:rsidP="00992684">
      <w:r>
        <w:t>Revised Feb. 3, 2025</w:t>
      </w:r>
    </w:p>
    <w:p w14:paraId="3F882097" w14:textId="77777777" w:rsidR="00992684" w:rsidRPr="008B2990" w:rsidRDefault="00992684" w:rsidP="00992684">
      <w:pPr>
        <w:pStyle w:val="Heading4"/>
      </w:pPr>
      <w:r>
        <w:t>Overview</w:t>
      </w:r>
    </w:p>
    <w:p w14:paraId="64571526" w14:textId="77777777" w:rsidR="00992684" w:rsidRDefault="00992684" w:rsidP="00992684">
      <w:pPr>
        <w:tabs>
          <w:tab w:val="left" w:pos="3690"/>
        </w:tabs>
      </w:pPr>
      <w:r>
        <w:t xml:space="preserve">List of contacts - New Cert, Recerts, Mid-Certification Assessments (MCAs), and Nutrition Education Contacts (NECs) – performed by staff based on the specified agency and time period.   The output provides a listing of contacts by staff name and date, including the start time of the contact (NECs are based on when benefits were </w:t>
      </w:r>
      <w:r>
        <w:lastRenderedPageBreak/>
        <w:t>issued). Total counts are provided by Contact Type and staff name for the specified time period and by individual date. The output has an OPTIONAL input control to filter the report by staff name.</w:t>
      </w:r>
    </w:p>
    <w:p w14:paraId="7BD339E7" w14:textId="77777777" w:rsidR="00992684" w:rsidRDefault="00992684" w:rsidP="00992684">
      <w:pPr>
        <w:pStyle w:val="Heading4"/>
      </w:pPr>
      <w:r>
        <w:t>Some uses</w:t>
      </w:r>
    </w:p>
    <w:p w14:paraId="716150B8" w14:textId="77777777" w:rsidR="00992684" w:rsidRPr="00FA3469" w:rsidRDefault="00992684" w:rsidP="00992684">
      <w:pPr>
        <w:pStyle w:val="ListBullet"/>
        <w:numPr>
          <w:ilvl w:val="0"/>
          <w:numId w:val="42"/>
        </w:numPr>
      </w:pPr>
      <w:r w:rsidRPr="00FA3469">
        <w:t>Assess a staff person’s productivity.</w:t>
      </w:r>
    </w:p>
    <w:p w14:paraId="3D62A226" w14:textId="77777777" w:rsidR="00992684" w:rsidRPr="00FA3469" w:rsidRDefault="00992684" w:rsidP="00992684">
      <w:pPr>
        <w:pStyle w:val="ListBullet"/>
        <w:numPr>
          <w:ilvl w:val="0"/>
          <w:numId w:val="42"/>
        </w:numPr>
      </w:pPr>
      <w:r w:rsidRPr="00FA3469">
        <w:t>Compare productivity of staff people during a time period.</w:t>
      </w:r>
    </w:p>
    <w:p w14:paraId="0BF356A9" w14:textId="77777777" w:rsidR="00992684" w:rsidRDefault="00992684" w:rsidP="00992684">
      <w:pPr>
        <w:pStyle w:val="Heading4"/>
      </w:pPr>
      <w:r>
        <w:t>Prompts</w:t>
      </w:r>
    </w:p>
    <w:p w14:paraId="1150567B" w14:textId="77777777" w:rsidR="00992684" w:rsidRDefault="00992684" w:rsidP="00992684">
      <w:pPr>
        <w:pStyle w:val="ListBullet"/>
        <w:numPr>
          <w:ilvl w:val="0"/>
          <w:numId w:val="42"/>
        </w:numPr>
      </w:pPr>
      <w:r>
        <w:t>Agency ID – agency where the contact occurred.</w:t>
      </w:r>
    </w:p>
    <w:p w14:paraId="5212724B" w14:textId="77777777" w:rsidR="00992684" w:rsidRDefault="00992684" w:rsidP="00992684">
      <w:pPr>
        <w:pStyle w:val="ListBullet"/>
        <w:numPr>
          <w:ilvl w:val="0"/>
          <w:numId w:val="42"/>
        </w:numPr>
      </w:pPr>
      <w:r>
        <w:t>Start Date – the first date in the time period during which the contact occurred.</w:t>
      </w:r>
    </w:p>
    <w:p w14:paraId="28B77745" w14:textId="77777777" w:rsidR="00992684" w:rsidRDefault="00992684" w:rsidP="00992684">
      <w:pPr>
        <w:pStyle w:val="ListBullet"/>
        <w:numPr>
          <w:ilvl w:val="0"/>
          <w:numId w:val="42"/>
        </w:numPr>
      </w:pPr>
      <w:r>
        <w:t>End Date – the last date in the time period during which the contact occurred.</w:t>
      </w:r>
    </w:p>
    <w:p w14:paraId="21676B9C" w14:textId="77777777" w:rsidR="00992684" w:rsidRDefault="00992684" w:rsidP="00992684">
      <w:pPr>
        <w:pStyle w:val="Heading4"/>
      </w:pPr>
      <w:r>
        <w:t>Report outputs</w:t>
      </w:r>
    </w:p>
    <w:p w14:paraId="1797F579" w14:textId="77777777" w:rsidR="00992684" w:rsidRDefault="00992684" w:rsidP="00992684">
      <w:pPr>
        <w:pStyle w:val="Caption"/>
      </w:pPr>
      <w:r>
        <w:t>Tab 1 – Daily Contacts</w:t>
      </w:r>
    </w:p>
    <w:p w14:paraId="3BB0E678" w14:textId="77777777" w:rsidR="00992684" w:rsidRDefault="00992684" w:rsidP="00992684">
      <w:pPr>
        <w:pStyle w:val="Caption"/>
        <w:spacing w:before="60"/>
      </w:pPr>
      <w:r w:rsidRPr="00CB142E">
        <w:rPr>
          <w:noProof/>
        </w:rPr>
        <w:drawing>
          <wp:inline distT="0" distB="0" distL="0" distR="0" wp14:anchorId="3B10194D" wp14:editId="73A77A9B">
            <wp:extent cx="5789295" cy="886333"/>
            <wp:effectExtent l="0" t="0" r="1905" b="9525"/>
            <wp:docPr id="1768951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51720" name="Picture 1">
                      <a:extLst>
                        <a:ext uri="{C183D7F6-B498-43B3-948B-1728B52AA6E4}">
                          <adec:decorative xmlns:adec="http://schemas.microsoft.com/office/drawing/2017/decorative" val="1"/>
                        </a:ext>
                      </a:extLst>
                    </pic:cNvPr>
                    <pic:cNvPicPr/>
                  </pic:nvPicPr>
                  <pic:blipFill>
                    <a:blip r:embed="rId369"/>
                    <a:stretch>
                      <a:fillRect/>
                    </a:stretch>
                  </pic:blipFill>
                  <pic:spPr>
                    <a:xfrm>
                      <a:off x="0" y="0"/>
                      <a:ext cx="5789295" cy="886333"/>
                    </a:xfrm>
                    <a:prstGeom prst="rect">
                      <a:avLst/>
                    </a:prstGeom>
                  </pic:spPr>
                </pic:pic>
              </a:graphicData>
            </a:graphic>
          </wp:inline>
        </w:drawing>
      </w:r>
    </w:p>
    <w:p w14:paraId="0C865653" w14:textId="77777777" w:rsidR="00992684" w:rsidRDefault="00992684" w:rsidP="00992684">
      <w:r>
        <w:rPr>
          <w:b/>
          <w:bCs/>
        </w:rPr>
        <w:t>Columns:</w:t>
      </w:r>
      <w:r>
        <w:t xml:space="preserve"> Agency ID, Clinic ID, Contact Date, Contact Time, Contact Type, Household ID, State WIC ID, WIC Type, Staff Person.</w:t>
      </w:r>
    </w:p>
    <w:p w14:paraId="18AA61A1" w14:textId="77777777" w:rsidR="00992684" w:rsidRPr="00FA3469" w:rsidRDefault="00992684" w:rsidP="00992684">
      <w:r>
        <w:rPr>
          <w:b/>
          <w:bCs/>
        </w:rPr>
        <w:t xml:space="preserve">Grouped by: </w:t>
      </w:r>
      <w:r>
        <w:t>Staff name.</w:t>
      </w:r>
    </w:p>
    <w:p w14:paraId="5B702F29" w14:textId="77777777" w:rsidR="00992684" w:rsidRDefault="00992684" w:rsidP="00992684">
      <w:pPr>
        <w:pStyle w:val="Caption"/>
      </w:pPr>
      <w:r>
        <w:t xml:space="preserve">Tab 2 – Total </w:t>
      </w:r>
      <w:r w:rsidRPr="008B2990">
        <w:t>Counts</w:t>
      </w:r>
    </w:p>
    <w:p w14:paraId="79CE1148" w14:textId="77777777" w:rsidR="00992684" w:rsidRDefault="00992684" w:rsidP="00992684">
      <w:pPr>
        <w:spacing w:before="60"/>
      </w:pPr>
      <w:r w:rsidRPr="003A5F89">
        <w:rPr>
          <w:noProof/>
        </w:rPr>
        <w:drawing>
          <wp:inline distT="0" distB="0" distL="0" distR="0" wp14:anchorId="7B179221" wp14:editId="524DE5B6">
            <wp:extent cx="4742180" cy="725043"/>
            <wp:effectExtent l="0" t="0" r="1270" b="0"/>
            <wp:docPr id="1154408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08524" name="Picture 1">
                      <a:extLst>
                        <a:ext uri="{C183D7F6-B498-43B3-948B-1728B52AA6E4}">
                          <adec:decorative xmlns:adec="http://schemas.microsoft.com/office/drawing/2017/decorative" val="1"/>
                        </a:ext>
                      </a:extLst>
                    </pic:cNvPr>
                    <pic:cNvPicPr/>
                  </pic:nvPicPr>
                  <pic:blipFill>
                    <a:blip r:embed="rId370"/>
                    <a:stretch>
                      <a:fillRect/>
                    </a:stretch>
                  </pic:blipFill>
                  <pic:spPr>
                    <a:xfrm>
                      <a:off x="0" y="0"/>
                      <a:ext cx="4742180" cy="725043"/>
                    </a:xfrm>
                    <a:prstGeom prst="rect">
                      <a:avLst/>
                    </a:prstGeom>
                  </pic:spPr>
                </pic:pic>
              </a:graphicData>
            </a:graphic>
          </wp:inline>
        </w:drawing>
      </w:r>
    </w:p>
    <w:p w14:paraId="7179EBBE" w14:textId="77777777" w:rsidR="00992684" w:rsidRDefault="00992684" w:rsidP="00992684">
      <w:pPr>
        <w:spacing w:before="60"/>
      </w:pPr>
      <w:r>
        <w:rPr>
          <w:b/>
          <w:bCs/>
        </w:rPr>
        <w:t xml:space="preserve">Columns: </w:t>
      </w:r>
      <w:r>
        <w:t>New Certs, Recerts, MCAs, Total New/Recerts/MCAs, NECs, Total.</w:t>
      </w:r>
    </w:p>
    <w:p w14:paraId="6D55CA23" w14:textId="77777777" w:rsidR="00992684" w:rsidRPr="00FA3469" w:rsidRDefault="00992684" w:rsidP="00992684">
      <w:pPr>
        <w:spacing w:before="60"/>
      </w:pPr>
      <w:r>
        <w:rPr>
          <w:b/>
          <w:bCs/>
        </w:rPr>
        <w:t>Rows:</w:t>
      </w:r>
      <w:r>
        <w:t xml:space="preserve"> Total, staff name.</w:t>
      </w:r>
    </w:p>
    <w:p w14:paraId="0F389322" w14:textId="77777777" w:rsidR="00992684" w:rsidRDefault="00992684" w:rsidP="00992684">
      <w:pPr>
        <w:pStyle w:val="Caption"/>
      </w:pPr>
      <w:r>
        <w:t xml:space="preserve">Tab 3 – Daily </w:t>
      </w:r>
      <w:r w:rsidRPr="008B2990">
        <w:t>Counts</w:t>
      </w:r>
    </w:p>
    <w:p w14:paraId="087140EB" w14:textId="77777777" w:rsidR="00992684" w:rsidRDefault="00992684" w:rsidP="00992684">
      <w:r w:rsidRPr="003A5F89">
        <w:rPr>
          <w:noProof/>
        </w:rPr>
        <w:drawing>
          <wp:inline distT="0" distB="0" distL="0" distR="0" wp14:anchorId="11725C59" wp14:editId="6B4D8504">
            <wp:extent cx="4742180" cy="760476"/>
            <wp:effectExtent l="0" t="0" r="1270" b="1905"/>
            <wp:docPr id="9732994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99428" name="Picture 1">
                      <a:extLst>
                        <a:ext uri="{C183D7F6-B498-43B3-948B-1728B52AA6E4}">
                          <adec:decorative xmlns:adec="http://schemas.microsoft.com/office/drawing/2017/decorative" val="1"/>
                        </a:ext>
                      </a:extLst>
                    </pic:cNvPr>
                    <pic:cNvPicPr/>
                  </pic:nvPicPr>
                  <pic:blipFill>
                    <a:blip r:embed="rId371"/>
                    <a:stretch>
                      <a:fillRect/>
                    </a:stretch>
                  </pic:blipFill>
                  <pic:spPr>
                    <a:xfrm>
                      <a:off x="0" y="0"/>
                      <a:ext cx="4742180" cy="760476"/>
                    </a:xfrm>
                    <a:prstGeom prst="rect">
                      <a:avLst/>
                    </a:prstGeom>
                  </pic:spPr>
                </pic:pic>
              </a:graphicData>
            </a:graphic>
          </wp:inline>
        </w:drawing>
      </w:r>
    </w:p>
    <w:p w14:paraId="7BD4285F" w14:textId="77777777" w:rsidR="00992684" w:rsidRDefault="00992684" w:rsidP="00992684">
      <w:pPr>
        <w:spacing w:before="60"/>
      </w:pPr>
      <w:r>
        <w:rPr>
          <w:b/>
          <w:bCs/>
        </w:rPr>
        <w:lastRenderedPageBreak/>
        <w:t xml:space="preserve">Columns: </w:t>
      </w:r>
      <w:r>
        <w:t>New Certs, Recerts, MCAs, Total New/Recerts/MCAs, NECs, Total.</w:t>
      </w:r>
    </w:p>
    <w:p w14:paraId="151DBCC6" w14:textId="77777777" w:rsidR="00992684" w:rsidRDefault="00992684" w:rsidP="00992684">
      <w:pPr>
        <w:spacing w:before="60"/>
      </w:pPr>
      <w:r>
        <w:rPr>
          <w:b/>
          <w:bCs/>
        </w:rPr>
        <w:t>Rows:</w:t>
      </w:r>
      <w:r>
        <w:t xml:space="preserve"> Total, staff name.</w:t>
      </w:r>
    </w:p>
    <w:p w14:paraId="30DFBFF0" w14:textId="77777777" w:rsidR="00992684" w:rsidRPr="00FA3469" w:rsidRDefault="00992684" w:rsidP="00992684">
      <w:pPr>
        <w:spacing w:before="60"/>
      </w:pPr>
      <w:r>
        <w:rPr>
          <w:b/>
          <w:bCs/>
        </w:rPr>
        <w:t xml:space="preserve">Grouped by: </w:t>
      </w:r>
      <w:r>
        <w:t>Contact date.</w:t>
      </w:r>
    </w:p>
    <w:p w14:paraId="12D32305" w14:textId="77777777" w:rsidR="00992684" w:rsidRDefault="00992684" w:rsidP="00992684">
      <w:pPr>
        <w:pStyle w:val="Caption"/>
      </w:pPr>
      <w:r>
        <w:t xml:space="preserve">Tab 3 – No </w:t>
      </w:r>
      <w:r w:rsidRPr="008B2990">
        <w:t>Signature</w:t>
      </w:r>
      <w:r>
        <w:t xml:space="preserve"> Captured</w:t>
      </w:r>
    </w:p>
    <w:p w14:paraId="48F33F92" w14:textId="77777777" w:rsidR="00992684" w:rsidRDefault="00992684" w:rsidP="00992684">
      <w:pPr>
        <w:spacing w:before="60"/>
      </w:pPr>
      <w:r w:rsidRPr="00760B0A">
        <w:rPr>
          <w:noProof/>
        </w:rPr>
        <w:drawing>
          <wp:inline distT="0" distB="0" distL="0" distR="0" wp14:anchorId="17F4DD9F" wp14:editId="27E6D748">
            <wp:extent cx="5715254" cy="801116"/>
            <wp:effectExtent l="0" t="0" r="0" b="0"/>
            <wp:docPr id="8061014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01493" name="Picture 1">
                      <a:extLst>
                        <a:ext uri="{C183D7F6-B498-43B3-948B-1728B52AA6E4}">
                          <adec:decorative xmlns:adec="http://schemas.microsoft.com/office/drawing/2017/decorative" val="1"/>
                        </a:ext>
                      </a:extLst>
                    </pic:cNvPr>
                    <pic:cNvPicPr/>
                  </pic:nvPicPr>
                  <pic:blipFill>
                    <a:blip r:embed="rId372"/>
                    <a:stretch>
                      <a:fillRect/>
                    </a:stretch>
                  </pic:blipFill>
                  <pic:spPr>
                    <a:xfrm>
                      <a:off x="0" y="0"/>
                      <a:ext cx="5715254" cy="801116"/>
                    </a:xfrm>
                    <a:prstGeom prst="rect">
                      <a:avLst/>
                    </a:prstGeom>
                  </pic:spPr>
                </pic:pic>
              </a:graphicData>
            </a:graphic>
          </wp:inline>
        </w:drawing>
      </w:r>
    </w:p>
    <w:p w14:paraId="36DAAC31" w14:textId="77777777" w:rsidR="00992684" w:rsidRPr="00FA3469" w:rsidRDefault="00992684" w:rsidP="00992684">
      <w:pPr>
        <w:spacing w:before="60"/>
      </w:pPr>
      <w:r>
        <w:rPr>
          <w:b/>
          <w:bCs/>
        </w:rPr>
        <w:t xml:space="preserve">Columns: </w:t>
      </w:r>
      <w:r>
        <w:t>No Signature Captured – Staff ID (legacy user ID format), Clinic ID, Contact Date, Contact Time, Contact Type, Household ID, State WIC ID, WIC Type, Agency ID.</w:t>
      </w:r>
    </w:p>
    <w:p w14:paraId="7E0C99B5" w14:textId="77777777" w:rsidR="00992684" w:rsidRDefault="00992684" w:rsidP="00992684">
      <w:pPr>
        <w:pStyle w:val="Heading3"/>
      </w:pPr>
      <w:bookmarkStart w:id="230" w:name="_Toc235422930"/>
      <w:bookmarkStart w:id="231" w:name="_Toc244010858"/>
      <w:r>
        <w:t>Staff &amp; Clinic Productivity</w:t>
      </w:r>
      <w:bookmarkEnd w:id="230"/>
      <w:bookmarkEnd w:id="231"/>
    </w:p>
    <w:p w14:paraId="4471A0A7" w14:textId="77777777" w:rsidR="00992684" w:rsidRDefault="00992684" w:rsidP="00992684">
      <w:r>
        <w:t>Revised April 16, 2025</w:t>
      </w:r>
    </w:p>
    <w:p w14:paraId="562CEFB9" w14:textId="77777777" w:rsidR="00992684" w:rsidRPr="008B2990" w:rsidRDefault="00992684" w:rsidP="00992684">
      <w:pPr>
        <w:pStyle w:val="Heading4"/>
      </w:pPr>
      <w:r>
        <w:t>Overview</w:t>
      </w:r>
    </w:p>
    <w:p w14:paraId="14F569DF" w14:textId="77777777" w:rsidR="00992684" w:rsidRDefault="00992684" w:rsidP="00992684">
      <w:pPr>
        <w:tabs>
          <w:tab w:val="left" w:pos="3690"/>
        </w:tabs>
      </w:pPr>
      <w:r>
        <w:t>Lists of participants who were certified, had an MCA completed or were issued benefits at the specified clinics during the specified time period.  The report also provides: 1) counts by staff person and clinic where the services were performed, including new certs, recerts, MCAs, total appointments, and nutrition education contacts (NECs); and 2) time the cert/MCA was started, time the benefits were issued, and the amount of time between the two. Counts are provided by clinic and staff, by clinic, by staff and by staff and language.</w:t>
      </w:r>
    </w:p>
    <w:p w14:paraId="25EB4570" w14:textId="77777777" w:rsidR="00992684" w:rsidRDefault="00992684" w:rsidP="00992684">
      <w:pPr>
        <w:pStyle w:val="Heading4"/>
      </w:pPr>
      <w:r>
        <w:t>Some uses</w:t>
      </w:r>
    </w:p>
    <w:p w14:paraId="4DD3A0B8" w14:textId="77777777" w:rsidR="00992684" w:rsidRDefault="00992684" w:rsidP="009264CD">
      <w:pPr>
        <w:pStyle w:val="ListParagraph"/>
      </w:pPr>
      <w:r>
        <w:t>Identify participants who’ve had services performed by a specific staff person for chart/staff audits.</w:t>
      </w:r>
    </w:p>
    <w:p w14:paraId="4AC9942D" w14:textId="77777777" w:rsidR="00992684" w:rsidRDefault="00992684" w:rsidP="009264CD">
      <w:pPr>
        <w:pStyle w:val="ListParagraph"/>
      </w:pPr>
      <w:r>
        <w:t>Assess a staff person’s or clinic’s productivity.</w:t>
      </w:r>
    </w:p>
    <w:p w14:paraId="32465A51" w14:textId="77777777" w:rsidR="00992684" w:rsidRDefault="00992684" w:rsidP="009264CD">
      <w:pPr>
        <w:pStyle w:val="ListParagraph"/>
      </w:pPr>
      <w:r>
        <w:t>Compare productivity of staff or clinics during the specified time period.</w:t>
      </w:r>
    </w:p>
    <w:p w14:paraId="50039258" w14:textId="77777777" w:rsidR="00992684" w:rsidRDefault="00992684" w:rsidP="009264CD">
      <w:pPr>
        <w:pStyle w:val="ListParagraph"/>
      </w:pPr>
      <w:r>
        <w:t>Assess length of certs and MCAs based on when the cert or MCA was started and when the benefits were issued.</w:t>
      </w:r>
    </w:p>
    <w:p w14:paraId="3412074C" w14:textId="77777777" w:rsidR="00992684" w:rsidRDefault="00992684" w:rsidP="009264CD">
      <w:pPr>
        <w:pStyle w:val="ListParagraph"/>
      </w:pPr>
      <w:r>
        <w:t>Assess distribution of interpreter-needed appointments among staff.</w:t>
      </w:r>
    </w:p>
    <w:p w14:paraId="32AEB378" w14:textId="77777777" w:rsidR="00992684" w:rsidRDefault="00992684" w:rsidP="00992684">
      <w:pPr>
        <w:pStyle w:val="Heading4"/>
      </w:pPr>
      <w:r>
        <w:t>Prompts</w:t>
      </w:r>
    </w:p>
    <w:p w14:paraId="7327D9A8" w14:textId="77777777" w:rsidR="00992684" w:rsidRDefault="00992684" w:rsidP="009264CD">
      <w:pPr>
        <w:pStyle w:val="ListParagraph"/>
      </w:pPr>
      <w:r>
        <w:t>Clinic ID(s) – clinic where the contact occurred.</w:t>
      </w:r>
    </w:p>
    <w:p w14:paraId="5AD604C8" w14:textId="77777777" w:rsidR="00992684" w:rsidRDefault="00992684" w:rsidP="009264CD">
      <w:pPr>
        <w:pStyle w:val="ListParagraph"/>
      </w:pPr>
      <w:r>
        <w:t>Start Date – the first date in the time period during which the contact occurred.</w:t>
      </w:r>
    </w:p>
    <w:p w14:paraId="5F824525" w14:textId="77777777" w:rsidR="00992684" w:rsidRDefault="00992684" w:rsidP="009264CD">
      <w:pPr>
        <w:pStyle w:val="ListParagraph"/>
      </w:pPr>
      <w:r>
        <w:t>End Date – the last date in the time period during which the contact occurred.</w:t>
      </w:r>
    </w:p>
    <w:p w14:paraId="23A38A23" w14:textId="77777777" w:rsidR="00992684" w:rsidRDefault="00992684" w:rsidP="00992684">
      <w:pPr>
        <w:pStyle w:val="Heading4"/>
      </w:pPr>
      <w:r>
        <w:t>Report outputs</w:t>
      </w:r>
    </w:p>
    <w:p w14:paraId="53F7378E" w14:textId="77777777" w:rsidR="00992684" w:rsidRDefault="00992684" w:rsidP="00992684">
      <w:pPr>
        <w:pStyle w:val="Caption"/>
      </w:pPr>
      <w:r>
        <w:t xml:space="preserve">Tab 1 – </w:t>
      </w:r>
      <w:r w:rsidRPr="008B2990">
        <w:t>New</w:t>
      </w:r>
      <w:r>
        <w:t xml:space="preserve"> Certs</w:t>
      </w:r>
    </w:p>
    <w:p w14:paraId="4E1B306E" w14:textId="77777777" w:rsidR="00992684" w:rsidRDefault="00992684" w:rsidP="00992684">
      <w:pPr>
        <w:pStyle w:val="Caption"/>
        <w:spacing w:before="60"/>
      </w:pPr>
      <w:r w:rsidRPr="00F072D1">
        <w:rPr>
          <w:noProof/>
        </w:rPr>
        <w:lastRenderedPageBreak/>
        <w:drawing>
          <wp:inline distT="0" distB="0" distL="0" distR="0" wp14:anchorId="5DDDB9AD" wp14:editId="1E28F77E">
            <wp:extent cx="5943600" cy="697865"/>
            <wp:effectExtent l="0" t="0" r="0" b="6985"/>
            <wp:docPr id="15047992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99272" name="Picture 1">
                      <a:extLst>
                        <a:ext uri="{C183D7F6-B498-43B3-948B-1728B52AA6E4}">
                          <adec:decorative xmlns:adec="http://schemas.microsoft.com/office/drawing/2017/decorative" val="1"/>
                        </a:ext>
                      </a:extLst>
                    </pic:cNvPr>
                    <pic:cNvPicPr/>
                  </pic:nvPicPr>
                  <pic:blipFill>
                    <a:blip r:embed="rId373"/>
                    <a:stretch>
                      <a:fillRect/>
                    </a:stretch>
                  </pic:blipFill>
                  <pic:spPr>
                    <a:xfrm>
                      <a:off x="0" y="0"/>
                      <a:ext cx="5943600" cy="697865"/>
                    </a:xfrm>
                    <a:prstGeom prst="rect">
                      <a:avLst/>
                    </a:prstGeom>
                  </pic:spPr>
                </pic:pic>
              </a:graphicData>
            </a:graphic>
          </wp:inline>
        </w:drawing>
      </w:r>
    </w:p>
    <w:p w14:paraId="041DD0BE" w14:textId="77777777" w:rsidR="00992684" w:rsidRDefault="00992684" w:rsidP="00992684">
      <w:pPr>
        <w:spacing w:before="60"/>
      </w:pPr>
      <w:r>
        <w:rPr>
          <w:b/>
          <w:bCs/>
        </w:rPr>
        <w:t xml:space="preserve">Columns: </w:t>
      </w:r>
      <w:r>
        <w:t>Certifier, Household ID, State WIC ID, DOB, WIC Type, Prescreen Date, Cert Date, Cert Started at, Benefits Issued at, Time bn Cert Start and Ben. Iss. (benefit issuance), Language, Interp. (interpreter) Needed, Clinic ID.</w:t>
      </w:r>
    </w:p>
    <w:p w14:paraId="06DDC844" w14:textId="77777777" w:rsidR="00992684" w:rsidRPr="008B2990" w:rsidRDefault="00992684" w:rsidP="00992684">
      <w:pPr>
        <w:spacing w:before="60"/>
      </w:pPr>
      <w:r>
        <w:rPr>
          <w:b/>
          <w:bCs/>
        </w:rPr>
        <w:t>Counts:</w:t>
      </w:r>
      <w:r>
        <w:t xml:space="preserve"> Households and participants.</w:t>
      </w:r>
    </w:p>
    <w:p w14:paraId="055897DF" w14:textId="77777777" w:rsidR="00992684" w:rsidRPr="00862319" w:rsidRDefault="00992684" w:rsidP="00992684">
      <w:pPr>
        <w:spacing w:before="60"/>
      </w:pPr>
      <w:r>
        <w:rPr>
          <w:b/>
          <w:bCs/>
        </w:rPr>
        <w:t xml:space="preserve">Grouped by: </w:t>
      </w:r>
      <w:r>
        <w:t>Clinic ID.</w:t>
      </w:r>
    </w:p>
    <w:p w14:paraId="32C6FE36" w14:textId="77777777" w:rsidR="00992684" w:rsidRDefault="00992684" w:rsidP="00992684">
      <w:pPr>
        <w:pStyle w:val="Caption"/>
      </w:pPr>
      <w:r>
        <w:t xml:space="preserve">Tab 2 – Certs &amp; </w:t>
      </w:r>
      <w:r w:rsidRPr="008B2990">
        <w:t>Recerts</w:t>
      </w:r>
    </w:p>
    <w:p w14:paraId="171319F0" w14:textId="77777777" w:rsidR="00992684" w:rsidRDefault="00992684" w:rsidP="00992684">
      <w:pPr>
        <w:spacing w:before="60"/>
      </w:pPr>
      <w:r w:rsidRPr="00F072D1">
        <w:rPr>
          <w:noProof/>
        </w:rPr>
        <w:drawing>
          <wp:inline distT="0" distB="0" distL="0" distR="0" wp14:anchorId="24AB67DB" wp14:editId="5EBBF02F">
            <wp:extent cx="5943600" cy="694690"/>
            <wp:effectExtent l="0" t="0" r="0" b="0"/>
            <wp:docPr id="1591548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4812" name="Picture 1">
                      <a:extLst>
                        <a:ext uri="{C183D7F6-B498-43B3-948B-1728B52AA6E4}">
                          <adec:decorative xmlns:adec="http://schemas.microsoft.com/office/drawing/2017/decorative" val="1"/>
                        </a:ext>
                      </a:extLst>
                    </pic:cNvPr>
                    <pic:cNvPicPr/>
                  </pic:nvPicPr>
                  <pic:blipFill>
                    <a:blip r:embed="rId374"/>
                    <a:stretch>
                      <a:fillRect/>
                    </a:stretch>
                  </pic:blipFill>
                  <pic:spPr>
                    <a:xfrm>
                      <a:off x="0" y="0"/>
                      <a:ext cx="5943600" cy="694690"/>
                    </a:xfrm>
                    <a:prstGeom prst="rect">
                      <a:avLst/>
                    </a:prstGeom>
                  </pic:spPr>
                </pic:pic>
              </a:graphicData>
            </a:graphic>
          </wp:inline>
        </w:drawing>
      </w:r>
    </w:p>
    <w:p w14:paraId="52D6C821" w14:textId="77777777" w:rsidR="00992684" w:rsidRDefault="00992684" w:rsidP="00992684">
      <w:pPr>
        <w:spacing w:before="60"/>
      </w:pPr>
      <w:r>
        <w:rPr>
          <w:b/>
          <w:bCs/>
        </w:rPr>
        <w:t xml:space="preserve">Columns: </w:t>
      </w:r>
      <w:r>
        <w:t>Certifier, Household ID, State WIC ID, DOB, WIC Type, Prescreen Date, Cert Date, Cert Started at, Benefits Issued at, Time bn Cert Start and Ben. Iss., Language, Interp. Needed, Clinic ID.</w:t>
      </w:r>
    </w:p>
    <w:p w14:paraId="14C87FD2" w14:textId="77777777" w:rsidR="00992684" w:rsidRPr="008B2990" w:rsidRDefault="00992684" w:rsidP="00992684">
      <w:pPr>
        <w:spacing w:before="60"/>
      </w:pPr>
      <w:r>
        <w:rPr>
          <w:b/>
          <w:bCs/>
        </w:rPr>
        <w:t>Counts:</w:t>
      </w:r>
      <w:r>
        <w:t xml:space="preserve"> Households and participants.</w:t>
      </w:r>
    </w:p>
    <w:p w14:paraId="6ADC48FE" w14:textId="77777777" w:rsidR="00992684" w:rsidRPr="00862319" w:rsidRDefault="00992684" w:rsidP="00992684">
      <w:pPr>
        <w:spacing w:before="60"/>
      </w:pPr>
      <w:r>
        <w:rPr>
          <w:b/>
          <w:bCs/>
        </w:rPr>
        <w:t xml:space="preserve">Grouped by: </w:t>
      </w:r>
      <w:r>
        <w:t>Clinic ID.</w:t>
      </w:r>
    </w:p>
    <w:p w14:paraId="1FE930D6" w14:textId="77777777" w:rsidR="00992684" w:rsidRDefault="00992684" w:rsidP="00992684">
      <w:pPr>
        <w:pStyle w:val="Caption"/>
      </w:pPr>
      <w:r>
        <w:t>Tab 3 – MCAs</w:t>
      </w:r>
    </w:p>
    <w:p w14:paraId="50033F42" w14:textId="77777777" w:rsidR="00992684" w:rsidRDefault="00992684" w:rsidP="00992684">
      <w:pPr>
        <w:spacing w:before="60"/>
      </w:pPr>
      <w:r w:rsidRPr="00862319">
        <w:rPr>
          <w:noProof/>
        </w:rPr>
        <w:drawing>
          <wp:inline distT="0" distB="0" distL="0" distR="0" wp14:anchorId="6AFA1AAE" wp14:editId="17DE7CB9">
            <wp:extent cx="5943600" cy="695325"/>
            <wp:effectExtent l="0" t="0" r="0" b="9525"/>
            <wp:docPr id="1527633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3329" name="Picture 1">
                      <a:extLst>
                        <a:ext uri="{C183D7F6-B498-43B3-948B-1728B52AA6E4}">
                          <adec:decorative xmlns:adec="http://schemas.microsoft.com/office/drawing/2017/decorative" val="1"/>
                        </a:ext>
                      </a:extLst>
                    </pic:cNvPr>
                    <pic:cNvPicPr/>
                  </pic:nvPicPr>
                  <pic:blipFill>
                    <a:blip r:embed="rId375"/>
                    <a:stretch>
                      <a:fillRect/>
                    </a:stretch>
                  </pic:blipFill>
                  <pic:spPr>
                    <a:xfrm>
                      <a:off x="0" y="0"/>
                      <a:ext cx="5943600" cy="695325"/>
                    </a:xfrm>
                    <a:prstGeom prst="rect">
                      <a:avLst/>
                    </a:prstGeom>
                  </pic:spPr>
                </pic:pic>
              </a:graphicData>
            </a:graphic>
          </wp:inline>
        </w:drawing>
      </w:r>
    </w:p>
    <w:p w14:paraId="279EA5B0" w14:textId="77777777" w:rsidR="00992684" w:rsidRDefault="00992684" w:rsidP="00992684">
      <w:pPr>
        <w:spacing w:before="60"/>
      </w:pPr>
      <w:r>
        <w:rPr>
          <w:b/>
          <w:bCs/>
        </w:rPr>
        <w:t xml:space="preserve">Columns: </w:t>
      </w:r>
      <w:r>
        <w:t>Certifier, Household ID, State WIC ID, DOB, WIC Type, Prescreen Date, MCA Date, MCA Started at, Benefits Issued at, Time bn MCA Start and Ben. Iss., Language, Interp. Needed, Clinic ID.</w:t>
      </w:r>
    </w:p>
    <w:p w14:paraId="0C471B32" w14:textId="77777777" w:rsidR="00992684" w:rsidRPr="008B2990" w:rsidRDefault="00992684" w:rsidP="00992684">
      <w:pPr>
        <w:spacing w:before="60"/>
      </w:pPr>
      <w:r>
        <w:rPr>
          <w:b/>
          <w:bCs/>
        </w:rPr>
        <w:t>Counts:</w:t>
      </w:r>
      <w:r>
        <w:t xml:space="preserve"> Households and participants.</w:t>
      </w:r>
    </w:p>
    <w:p w14:paraId="1EEB00DE" w14:textId="77777777" w:rsidR="00992684" w:rsidRPr="00862319" w:rsidRDefault="00992684" w:rsidP="00992684">
      <w:pPr>
        <w:spacing w:before="60"/>
      </w:pPr>
      <w:r>
        <w:rPr>
          <w:b/>
          <w:bCs/>
        </w:rPr>
        <w:t xml:space="preserve">Grouped by: </w:t>
      </w:r>
      <w:r>
        <w:t>Clinic ID</w:t>
      </w:r>
    </w:p>
    <w:p w14:paraId="388D04DD" w14:textId="77777777" w:rsidR="00992684" w:rsidRDefault="00992684" w:rsidP="00992684">
      <w:pPr>
        <w:pStyle w:val="Caption"/>
      </w:pPr>
      <w:r>
        <w:t xml:space="preserve">Tab 4 – </w:t>
      </w:r>
      <w:r w:rsidRPr="008B2990">
        <w:t>NECs</w:t>
      </w:r>
      <w:r>
        <w:t xml:space="preserve"> </w:t>
      </w:r>
    </w:p>
    <w:p w14:paraId="15005F50" w14:textId="77777777" w:rsidR="00992684" w:rsidRDefault="00992684" w:rsidP="00992684">
      <w:pPr>
        <w:spacing w:before="60"/>
      </w:pPr>
      <w:r w:rsidRPr="00F072D1">
        <w:rPr>
          <w:noProof/>
        </w:rPr>
        <w:drawing>
          <wp:inline distT="0" distB="0" distL="0" distR="0" wp14:anchorId="4D639442" wp14:editId="003B73A9">
            <wp:extent cx="5943600" cy="797560"/>
            <wp:effectExtent l="0" t="0" r="0" b="2540"/>
            <wp:docPr id="12676504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50473" name="Picture 1">
                      <a:extLst>
                        <a:ext uri="{C183D7F6-B498-43B3-948B-1728B52AA6E4}">
                          <adec:decorative xmlns:adec="http://schemas.microsoft.com/office/drawing/2017/decorative" val="1"/>
                        </a:ext>
                      </a:extLst>
                    </pic:cNvPr>
                    <pic:cNvPicPr/>
                  </pic:nvPicPr>
                  <pic:blipFill>
                    <a:blip r:embed="rId376"/>
                    <a:stretch>
                      <a:fillRect/>
                    </a:stretch>
                  </pic:blipFill>
                  <pic:spPr>
                    <a:xfrm>
                      <a:off x="0" y="0"/>
                      <a:ext cx="5943600" cy="797560"/>
                    </a:xfrm>
                    <a:prstGeom prst="rect">
                      <a:avLst/>
                    </a:prstGeom>
                  </pic:spPr>
                </pic:pic>
              </a:graphicData>
            </a:graphic>
          </wp:inline>
        </w:drawing>
      </w:r>
    </w:p>
    <w:p w14:paraId="4A554F69" w14:textId="77777777" w:rsidR="00992684" w:rsidRDefault="00992684" w:rsidP="00992684">
      <w:pPr>
        <w:spacing w:before="60"/>
      </w:pPr>
      <w:r>
        <w:rPr>
          <w:b/>
          <w:bCs/>
        </w:rPr>
        <w:t xml:space="preserve">Columns: </w:t>
      </w:r>
      <w:r>
        <w:t>Staff Issued Benefits, Household ID, State WIC ID, DOB, WIC Type, Ben. Iss. Date, Voided Date, Cert Date, Language, Interp. Needed, Clinic ID.</w:t>
      </w:r>
    </w:p>
    <w:p w14:paraId="45D456B2" w14:textId="77777777" w:rsidR="00992684" w:rsidRPr="008B2990" w:rsidRDefault="00992684" w:rsidP="00992684">
      <w:pPr>
        <w:spacing w:before="60"/>
      </w:pPr>
      <w:r>
        <w:rPr>
          <w:b/>
          <w:bCs/>
        </w:rPr>
        <w:t>Counts:</w:t>
      </w:r>
      <w:r>
        <w:t xml:space="preserve"> Households and participants.</w:t>
      </w:r>
    </w:p>
    <w:p w14:paraId="7E0EC58C" w14:textId="77777777" w:rsidR="00992684" w:rsidRPr="00862319" w:rsidRDefault="00992684" w:rsidP="00992684">
      <w:pPr>
        <w:spacing w:before="60"/>
      </w:pPr>
      <w:r>
        <w:rPr>
          <w:b/>
          <w:bCs/>
        </w:rPr>
        <w:lastRenderedPageBreak/>
        <w:t xml:space="preserve">Grouped by: </w:t>
      </w:r>
      <w:r>
        <w:t>Clinic ID.</w:t>
      </w:r>
    </w:p>
    <w:p w14:paraId="17BD98BA" w14:textId="77777777" w:rsidR="00992684" w:rsidRDefault="00992684" w:rsidP="00992684">
      <w:pPr>
        <w:pStyle w:val="Caption"/>
      </w:pPr>
      <w:r>
        <w:t>Tab 5 – Counts by Clinic &amp; Staff</w:t>
      </w:r>
    </w:p>
    <w:p w14:paraId="5F98DDA0" w14:textId="77777777" w:rsidR="00992684" w:rsidRDefault="00992684" w:rsidP="00992684">
      <w:pPr>
        <w:spacing w:before="60"/>
      </w:pPr>
      <w:r w:rsidRPr="0044001B">
        <w:rPr>
          <w:noProof/>
        </w:rPr>
        <w:drawing>
          <wp:inline distT="0" distB="0" distL="0" distR="0" wp14:anchorId="03D0B90B" wp14:editId="795799A2">
            <wp:extent cx="4596003" cy="613791"/>
            <wp:effectExtent l="0" t="0" r="0" b="0"/>
            <wp:docPr id="6228381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38134" name="Picture 1">
                      <a:extLst>
                        <a:ext uri="{C183D7F6-B498-43B3-948B-1728B52AA6E4}">
                          <adec:decorative xmlns:adec="http://schemas.microsoft.com/office/drawing/2017/decorative" val="1"/>
                        </a:ext>
                      </a:extLst>
                    </pic:cNvPr>
                    <pic:cNvPicPr/>
                  </pic:nvPicPr>
                  <pic:blipFill>
                    <a:blip r:embed="rId377"/>
                    <a:stretch>
                      <a:fillRect/>
                    </a:stretch>
                  </pic:blipFill>
                  <pic:spPr>
                    <a:xfrm>
                      <a:off x="0" y="0"/>
                      <a:ext cx="4596003" cy="613791"/>
                    </a:xfrm>
                    <a:prstGeom prst="rect">
                      <a:avLst/>
                    </a:prstGeom>
                  </pic:spPr>
                </pic:pic>
              </a:graphicData>
            </a:graphic>
          </wp:inline>
        </w:drawing>
      </w:r>
    </w:p>
    <w:p w14:paraId="067B3CF6" w14:textId="77777777" w:rsidR="00992684" w:rsidRDefault="00992684" w:rsidP="00992684">
      <w:pPr>
        <w:spacing w:before="60"/>
      </w:pPr>
      <w:r>
        <w:rPr>
          <w:b/>
          <w:bCs/>
        </w:rPr>
        <w:t xml:space="preserve">Columns: </w:t>
      </w:r>
      <w:r>
        <w:t>New Certs, Certs/Recerts, MCAs, Total New/Recerts/MCAs, NECs, TOTALS.</w:t>
      </w:r>
    </w:p>
    <w:p w14:paraId="40DE6A2E" w14:textId="77777777" w:rsidR="00992684" w:rsidRPr="00862319" w:rsidRDefault="00992684" w:rsidP="00992684">
      <w:pPr>
        <w:spacing w:before="60"/>
        <w:rPr>
          <w:b/>
          <w:bCs/>
        </w:rPr>
      </w:pPr>
      <w:r>
        <w:rPr>
          <w:b/>
          <w:bCs/>
        </w:rPr>
        <w:t xml:space="preserve">Rows: </w:t>
      </w:r>
      <w:r>
        <w:t>CLINIC TOTAL,</w:t>
      </w:r>
      <w:r w:rsidRPr="00862319">
        <w:t xml:space="preserve"> </w:t>
      </w:r>
      <w:r>
        <w:t>staff name.</w:t>
      </w:r>
    </w:p>
    <w:p w14:paraId="2F9C451F" w14:textId="77777777" w:rsidR="00992684" w:rsidRPr="00862319" w:rsidRDefault="00992684" w:rsidP="00992684">
      <w:pPr>
        <w:spacing w:before="60"/>
      </w:pPr>
      <w:r>
        <w:rPr>
          <w:b/>
          <w:bCs/>
        </w:rPr>
        <w:t xml:space="preserve">Grouped by: </w:t>
      </w:r>
      <w:r>
        <w:t>Clinic ID.</w:t>
      </w:r>
    </w:p>
    <w:p w14:paraId="19148B02" w14:textId="77777777" w:rsidR="00992684" w:rsidRDefault="00992684" w:rsidP="00992684">
      <w:pPr>
        <w:pStyle w:val="Caption"/>
      </w:pPr>
      <w:r>
        <w:t xml:space="preserve">Tab 6 – Counts by </w:t>
      </w:r>
      <w:r w:rsidRPr="008B2990">
        <w:t>Clinic</w:t>
      </w:r>
    </w:p>
    <w:p w14:paraId="44258FE9" w14:textId="77777777" w:rsidR="00992684" w:rsidRDefault="00992684" w:rsidP="00992684">
      <w:pPr>
        <w:spacing w:before="60"/>
      </w:pPr>
      <w:r w:rsidRPr="00BC42D2">
        <w:rPr>
          <w:noProof/>
        </w:rPr>
        <w:drawing>
          <wp:inline distT="0" distB="0" distL="0" distR="0" wp14:anchorId="30ADE4BC" wp14:editId="1A2CBDD1">
            <wp:extent cx="5943600" cy="532765"/>
            <wp:effectExtent l="0" t="0" r="0" b="635"/>
            <wp:docPr id="13750570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57052" name="Picture 1">
                      <a:extLst>
                        <a:ext uri="{C183D7F6-B498-43B3-948B-1728B52AA6E4}">
                          <adec:decorative xmlns:adec="http://schemas.microsoft.com/office/drawing/2017/decorative" val="1"/>
                        </a:ext>
                      </a:extLst>
                    </pic:cNvPr>
                    <pic:cNvPicPr/>
                  </pic:nvPicPr>
                  <pic:blipFill>
                    <a:blip r:embed="rId378"/>
                    <a:stretch>
                      <a:fillRect/>
                    </a:stretch>
                  </pic:blipFill>
                  <pic:spPr>
                    <a:xfrm>
                      <a:off x="0" y="0"/>
                      <a:ext cx="5943600" cy="532765"/>
                    </a:xfrm>
                    <a:prstGeom prst="rect">
                      <a:avLst/>
                    </a:prstGeom>
                  </pic:spPr>
                </pic:pic>
              </a:graphicData>
            </a:graphic>
          </wp:inline>
        </w:drawing>
      </w:r>
    </w:p>
    <w:p w14:paraId="700EC2B8" w14:textId="77777777" w:rsidR="00992684" w:rsidRDefault="00992684" w:rsidP="00992684">
      <w:pPr>
        <w:spacing w:before="60"/>
      </w:pPr>
      <w:r>
        <w:rPr>
          <w:b/>
          <w:bCs/>
        </w:rPr>
        <w:t xml:space="preserve">Columns: </w:t>
      </w:r>
      <w:r>
        <w:t>New Certs, Certs/Recerts, MCAs, Total New/Recerts/MCAs, % TOTAL APPTS, NECs, % NECs, TOTALS, % TOTAL.</w:t>
      </w:r>
    </w:p>
    <w:p w14:paraId="01510E53" w14:textId="77777777" w:rsidR="00992684" w:rsidRPr="00862319" w:rsidRDefault="00992684" w:rsidP="00992684">
      <w:pPr>
        <w:spacing w:before="60"/>
        <w:rPr>
          <w:b/>
          <w:bCs/>
        </w:rPr>
      </w:pPr>
      <w:r>
        <w:rPr>
          <w:b/>
          <w:bCs/>
        </w:rPr>
        <w:t xml:space="preserve">Rows: </w:t>
      </w:r>
      <w:r>
        <w:t>ALL CLINICS TOTAL</w:t>
      </w:r>
      <w:r w:rsidRPr="00862319">
        <w:t xml:space="preserve">, </w:t>
      </w:r>
      <w:r>
        <w:t>clinic ID(s).</w:t>
      </w:r>
    </w:p>
    <w:p w14:paraId="1D9F34D6" w14:textId="77777777" w:rsidR="00992684" w:rsidRDefault="00992684" w:rsidP="00992684">
      <w:pPr>
        <w:pStyle w:val="Caption"/>
      </w:pPr>
      <w:r>
        <w:t xml:space="preserve">Tab 7 – Counts </w:t>
      </w:r>
      <w:r w:rsidRPr="008B2990">
        <w:t>by</w:t>
      </w:r>
      <w:r>
        <w:t xml:space="preserve"> Staff</w:t>
      </w:r>
    </w:p>
    <w:p w14:paraId="7FBAAF6F" w14:textId="77777777" w:rsidR="00992684" w:rsidRDefault="00992684" w:rsidP="00992684">
      <w:r w:rsidRPr="00BC42D2">
        <w:rPr>
          <w:noProof/>
        </w:rPr>
        <w:drawing>
          <wp:inline distT="0" distB="0" distL="0" distR="0" wp14:anchorId="417AB346" wp14:editId="1B3C4EB0">
            <wp:extent cx="4596130" cy="613791"/>
            <wp:effectExtent l="0" t="0" r="0" b="0"/>
            <wp:docPr id="2051683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8329" name="Picture 1">
                      <a:extLst>
                        <a:ext uri="{C183D7F6-B498-43B3-948B-1728B52AA6E4}">
                          <adec:decorative xmlns:adec="http://schemas.microsoft.com/office/drawing/2017/decorative" val="1"/>
                        </a:ext>
                      </a:extLst>
                    </pic:cNvPr>
                    <pic:cNvPicPr/>
                  </pic:nvPicPr>
                  <pic:blipFill>
                    <a:blip r:embed="rId379"/>
                    <a:stretch>
                      <a:fillRect/>
                    </a:stretch>
                  </pic:blipFill>
                  <pic:spPr>
                    <a:xfrm>
                      <a:off x="0" y="0"/>
                      <a:ext cx="4596130" cy="613791"/>
                    </a:xfrm>
                    <a:prstGeom prst="rect">
                      <a:avLst/>
                    </a:prstGeom>
                  </pic:spPr>
                </pic:pic>
              </a:graphicData>
            </a:graphic>
          </wp:inline>
        </w:drawing>
      </w:r>
    </w:p>
    <w:p w14:paraId="37E93BC9" w14:textId="77777777" w:rsidR="00992684" w:rsidRDefault="00992684" w:rsidP="00992684">
      <w:pPr>
        <w:spacing w:before="60"/>
      </w:pPr>
      <w:r>
        <w:rPr>
          <w:b/>
          <w:bCs/>
        </w:rPr>
        <w:t xml:space="preserve">Columns: </w:t>
      </w:r>
      <w:r>
        <w:t>New Certs, Certs/Recerts, MCAs, Total New/Recerts/MCAs, NECs, TOTALS.</w:t>
      </w:r>
    </w:p>
    <w:p w14:paraId="09A75308" w14:textId="77777777" w:rsidR="00992684" w:rsidRPr="00862319" w:rsidRDefault="00992684" w:rsidP="00992684">
      <w:pPr>
        <w:spacing w:before="60"/>
        <w:rPr>
          <w:b/>
          <w:bCs/>
        </w:rPr>
      </w:pPr>
      <w:r>
        <w:rPr>
          <w:b/>
          <w:bCs/>
        </w:rPr>
        <w:t xml:space="preserve">Rows: </w:t>
      </w:r>
      <w:r>
        <w:t>ALL CLINICS TOTAL</w:t>
      </w:r>
      <w:r w:rsidRPr="00862319">
        <w:t xml:space="preserve">, </w:t>
      </w:r>
      <w:r>
        <w:t>staff name.</w:t>
      </w:r>
    </w:p>
    <w:p w14:paraId="7329188B" w14:textId="77777777" w:rsidR="00992684" w:rsidRDefault="00992684" w:rsidP="00992684">
      <w:pPr>
        <w:pStyle w:val="Caption"/>
      </w:pPr>
      <w:r>
        <w:t>Tab 7 – Counts by Staff</w:t>
      </w:r>
    </w:p>
    <w:p w14:paraId="0A9F8702" w14:textId="77777777" w:rsidR="00992684" w:rsidRPr="00862319" w:rsidRDefault="00992684" w:rsidP="00992684">
      <w:r w:rsidRPr="00F072D1">
        <w:rPr>
          <w:noProof/>
        </w:rPr>
        <w:drawing>
          <wp:inline distT="0" distB="0" distL="0" distR="0" wp14:anchorId="73A369A3" wp14:editId="5F1878CA">
            <wp:extent cx="3515360" cy="1843151"/>
            <wp:effectExtent l="0" t="0" r="0" b="5080"/>
            <wp:docPr id="17785849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84993" name="Picture 1">
                      <a:extLst>
                        <a:ext uri="{C183D7F6-B498-43B3-948B-1728B52AA6E4}">
                          <adec:decorative xmlns:adec="http://schemas.microsoft.com/office/drawing/2017/decorative" val="1"/>
                        </a:ext>
                      </a:extLst>
                    </pic:cNvPr>
                    <pic:cNvPicPr/>
                  </pic:nvPicPr>
                  <pic:blipFill>
                    <a:blip r:embed="rId380"/>
                    <a:stretch>
                      <a:fillRect/>
                    </a:stretch>
                  </pic:blipFill>
                  <pic:spPr>
                    <a:xfrm>
                      <a:off x="0" y="0"/>
                      <a:ext cx="3515360" cy="1843151"/>
                    </a:xfrm>
                    <a:prstGeom prst="rect">
                      <a:avLst/>
                    </a:prstGeom>
                  </pic:spPr>
                </pic:pic>
              </a:graphicData>
            </a:graphic>
          </wp:inline>
        </w:drawing>
      </w:r>
    </w:p>
    <w:p w14:paraId="250B0A9B" w14:textId="77777777" w:rsidR="00992684" w:rsidRDefault="00992684" w:rsidP="00992684">
      <w:pPr>
        <w:spacing w:before="60"/>
      </w:pPr>
      <w:r>
        <w:rPr>
          <w:b/>
          <w:bCs/>
        </w:rPr>
        <w:t xml:space="preserve">Columns: </w:t>
      </w:r>
      <w:r>
        <w:t>TOTAL, Interp. Needed, Language.</w:t>
      </w:r>
    </w:p>
    <w:p w14:paraId="33A29C99" w14:textId="77777777" w:rsidR="00992684" w:rsidRPr="00862319" w:rsidRDefault="00992684" w:rsidP="00992684">
      <w:pPr>
        <w:spacing w:before="60"/>
        <w:rPr>
          <w:b/>
          <w:bCs/>
        </w:rPr>
      </w:pPr>
      <w:r>
        <w:rPr>
          <w:b/>
          <w:bCs/>
        </w:rPr>
        <w:lastRenderedPageBreak/>
        <w:t xml:space="preserve">Rows: </w:t>
      </w:r>
      <w:r>
        <w:t>ALL CLINICS TOTAL, New Certs TOTAL, Certs/Recerts TOTAL, MCAs TOTAL, New/Recerts/MCAs TOTAL, NECs TOTAL; staff name, New Certs, Certs/Recerts, MCAs, Total New/Recerts/MCAs, NECs</w:t>
      </w:r>
    </w:p>
    <w:p w14:paraId="005E6D95" w14:textId="77777777" w:rsidR="00992684" w:rsidRDefault="00992684" w:rsidP="00992684">
      <w:pPr>
        <w:spacing w:before="60"/>
      </w:pPr>
      <w:r>
        <w:rPr>
          <w:b/>
          <w:bCs/>
        </w:rPr>
        <w:t xml:space="preserve">Grouped by: </w:t>
      </w:r>
      <w:r>
        <w:t>Staff name.</w:t>
      </w:r>
    </w:p>
    <w:p w14:paraId="6EA45595" w14:textId="77777777" w:rsidR="009264CD" w:rsidRDefault="009264CD">
      <w:pPr>
        <w:spacing w:before="120" w:after="0"/>
        <w:rPr>
          <w:rFonts w:asciiTheme="minorHAnsi" w:eastAsiaTheme="majorEastAsia" w:hAnsiTheme="minorHAnsi" w:cstheme="majorBidi"/>
          <w:b/>
          <w:color w:val="003865" w:themeColor="accent1"/>
          <w:sz w:val="36"/>
          <w:szCs w:val="32"/>
        </w:rPr>
      </w:pPr>
      <w:bookmarkStart w:id="232" w:name="_Toc235422931"/>
      <w:r>
        <w:br w:type="page"/>
      </w:r>
    </w:p>
    <w:p w14:paraId="419E91FE" w14:textId="29BDBA64" w:rsidR="00992684" w:rsidRDefault="00992684" w:rsidP="00992684">
      <w:pPr>
        <w:pStyle w:val="Heading2"/>
      </w:pPr>
      <w:bookmarkStart w:id="233" w:name="_Toc244010859"/>
      <w:r>
        <w:lastRenderedPageBreak/>
        <w:t>State Use Questions &gt;&gt; Cultural Identity</w:t>
      </w:r>
      <w:bookmarkEnd w:id="232"/>
      <w:bookmarkEnd w:id="233"/>
    </w:p>
    <w:p w14:paraId="7B53A532" w14:textId="77777777" w:rsidR="00992684" w:rsidRDefault="00992684" w:rsidP="00992684">
      <w:pPr>
        <w:pStyle w:val="Heading3"/>
      </w:pPr>
      <w:bookmarkStart w:id="234" w:name="_Toc235422932"/>
      <w:bookmarkStart w:id="235" w:name="_Toc244010860"/>
      <w:r>
        <w:t>Participation Month with Race/Ethnicity or Cultural Identity and Optional Local Use Answer</w:t>
      </w:r>
      <w:bookmarkEnd w:id="234"/>
      <w:bookmarkEnd w:id="235"/>
    </w:p>
    <w:p w14:paraId="52F57B47" w14:textId="77777777" w:rsidR="00992684" w:rsidRDefault="00992684" w:rsidP="00992684">
      <w:r>
        <w:t>Revised Aug. 28, 2025</w:t>
      </w:r>
    </w:p>
    <w:p w14:paraId="2E874669" w14:textId="77777777" w:rsidR="00992684" w:rsidRDefault="00992684" w:rsidP="00992684">
      <w:pPr>
        <w:pStyle w:val="Heading4"/>
      </w:pPr>
      <w:r>
        <w:t>Overview</w:t>
      </w:r>
    </w:p>
    <w:p w14:paraId="16A4E80A" w14:textId="77777777" w:rsidR="00992684" w:rsidRDefault="00992684" w:rsidP="00992684">
      <w:pPr>
        <w:rPr>
          <w:rFonts w:cs="Calibri"/>
        </w:rPr>
      </w:pPr>
      <w:r>
        <w:t xml:space="preserve">This report provides a list and count of participants counted during the specified participation month and their race/ethnicity or cultural identity. </w:t>
      </w:r>
      <w:r>
        <w:rPr>
          <w:rFonts w:cs="Calibri"/>
        </w:rPr>
        <w:t xml:space="preserve">The report output also displays specified answers to a local use question if selected before the last date of the participation month (agencies do </w:t>
      </w:r>
      <w:r w:rsidRPr="00F636A0">
        <w:rPr>
          <w:rFonts w:cs="Calibri"/>
          <w:b/>
          <w:bCs/>
        </w:rPr>
        <w:t>not</w:t>
      </w:r>
      <w:r>
        <w:rPr>
          <w:rFonts w:cs="Calibri"/>
        </w:rPr>
        <w:t xml:space="preserve"> have to use local use questions to use this report). </w:t>
      </w:r>
    </w:p>
    <w:p w14:paraId="4F667C75" w14:textId="77777777" w:rsidR="00992684" w:rsidRDefault="00992684" w:rsidP="00992684">
      <w:pPr>
        <w:rPr>
          <w:rFonts w:cs="Calibri"/>
        </w:rPr>
      </w:pPr>
      <w:r>
        <w:rPr>
          <w:rFonts w:cs="Calibri"/>
        </w:rPr>
        <w:t xml:space="preserve">There are two different list tabs: Tab 2-List-Answer displays participants with the specified local use answer(s) and Tab 3-List-No Answer displays participants without an answer. If no local use answers are specified in the prompts, and 9999999 is entered instead, only Tab 3-List-No Answer will display participants and both columns in Tab 4-Count will display the same total count. </w:t>
      </w:r>
    </w:p>
    <w:p w14:paraId="29C17084" w14:textId="77777777" w:rsidR="00992684" w:rsidRDefault="00992684" w:rsidP="00992684">
      <w:pPr>
        <w:rPr>
          <w:rFonts w:cs="Calibri"/>
        </w:rPr>
      </w:pPr>
      <w:r>
        <w:rPr>
          <w:rFonts w:cs="Calibri"/>
        </w:rPr>
        <w:t>Do you want answers to a local use question to display?</w:t>
      </w:r>
    </w:p>
    <w:p w14:paraId="7D0653E3" w14:textId="77777777" w:rsidR="00992684" w:rsidRPr="00CE6AA1" w:rsidRDefault="00992684" w:rsidP="00992684">
      <w:pPr>
        <w:pStyle w:val="ListBullet"/>
        <w:numPr>
          <w:ilvl w:val="0"/>
          <w:numId w:val="42"/>
        </w:numPr>
      </w:pPr>
      <w:r w:rsidRPr="00CE6AA1">
        <w:t>YES - If you want answers to a local use question to display, you will need to enter the Answer IDs. To do this, enter the Agency ID into the prompt, leaving the rest of the prompts as-is, and run the report. Refer to the Reference-Answer IDs tab for the Answer IDs.</w:t>
      </w:r>
      <w:r>
        <w:t xml:space="preserve"> All Answer IDs must be 4 digits and entered as they are listed in this tab (with preceding 0s).</w:t>
      </w:r>
    </w:p>
    <w:p w14:paraId="76CD26CB" w14:textId="77777777" w:rsidR="00992684" w:rsidRDefault="00992684" w:rsidP="00992684">
      <w:pPr>
        <w:pStyle w:val="ListBullet"/>
        <w:numPr>
          <w:ilvl w:val="0"/>
          <w:numId w:val="42"/>
        </w:numPr>
      </w:pPr>
      <w:r w:rsidRPr="00CE6AA1">
        <w:t xml:space="preserve">NO - If you do not want answers to a local use question to display, the “Enter </w:t>
      </w:r>
      <w:r>
        <w:t xml:space="preserve">4-digit </w:t>
      </w:r>
      <w:r w:rsidRPr="00CE6AA1">
        <w:t>Answer ID(s)” prompt is still required. Enter 9999999 (7 nines) into the prompt. This will meet the prompt requirement and ensure no answers are pulled into your output.</w:t>
      </w:r>
    </w:p>
    <w:p w14:paraId="3756395A" w14:textId="77777777" w:rsidR="00992684" w:rsidRDefault="00992684" w:rsidP="00992684">
      <w:pPr>
        <w:pStyle w:val="Heading4"/>
      </w:pPr>
      <w:r>
        <w:t>Some uses</w:t>
      </w:r>
    </w:p>
    <w:p w14:paraId="01E2F210" w14:textId="77777777" w:rsidR="00992684" w:rsidRDefault="00992684" w:rsidP="009264CD">
      <w:pPr>
        <w:pStyle w:val="ListParagraph"/>
      </w:pPr>
      <w:r>
        <w:t>Obtain a list and count by participation month and race/ethnicity and/or cultural identity.</w:t>
      </w:r>
    </w:p>
    <w:p w14:paraId="7A6D0469" w14:textId="77777777" w:rsidR="00992684" w:rsidRDefault="00992684" w:rsidP="009264CD">
      <w:pPr>
        <w:pStyle w:val="ListParagraph"/>
      </w:pPr>
      <w:r>
        <w:t>Obtain a list and count of participants with specified local use answers and those without an answer.</w:t>
      </w:r>
    </w:p>
    <w:p w14:paraId="434F1D9E" w14:textId="77777777" w:rsidR="00992684" w:rsidRDefault="00992684" w:rsidP="00992684">
      <w:pPr>
        <w:pStyle w:val="Heading4"/>
      </w:pPr>
      <w:r>
        <w:t>Prompts</w:t>
      </w:r>
    </w:p>
    <w:p w14:paraId="4D300F56" w14:textId="77777777" w:rsidR="00992684" w:rsidRDefault="00992684" w:rsidP="009264CD">
      <w:pPr>
        <w:pStyle w:val="ListParagraph"/>
      </w:pPr>
      <w:r>
        <w:t>Agency ID – agency where the participants were counted for the specified participation month.</w:t>
      </w:r>
    </w:p>
    <w:p w14:paraId="47C94762" w14:textId="77777777" w:rsidR="00992684" w:rsidRDefault="00992684" w:rsidP="009264CD">
      <w:pPr>
        <w:pStyle w:val="ListParagraph"/>
      </w:pPr>
      <w:r>
        <w:t>PPTN Mo (YYYYMM) – the participation month the participants were counted for.</w:t>
      </w:r>
    </w:p>
    <w:p w14:paraId="0FC45F15" w14:textId="77777777" w:rsidR="00992684" w:rsidRDefault="00992684" w:rsidP="009264CD">
      <w:pPr>
        <w:pStyle w:val="ListParagraph"/>
      </w:pPr>
      <w:r>
        <w:t>Last Date of PPTN Mo – the last date of the participation month, which is the max date of the most recent local use answer selected.</w:t>
      </w:r>
    </w:p>
    <w:p w14:paraId="7B80725B" w14:textId="77777777" w:rsidR="00992684" w:rsidRDefault="00992684" w:rsidP="009264CD">
      <w:pPr>
        <w:pStyle w:val="ListParagraph"/>
      </w:pPr>
      <w:r>
        <w:t>Answer ID(s) – the code associated with answers to a specific local use questions. 9999999 is the code if not using local use questions.</w:t>
      </w:r>
    </w:p>
    <w:p w14:paraId="09B00313" w14:textId="77777777" w:rsidR="00992684" w:rsidRDefault="00992684" w:rsidP="00992684">
      <w:pPr>
        <w:pStyle w:val="Heading4"/>
      </w:pPr>
      <w:r>
        <w:lastRenderedPageBreak/>
        <w:t>Report outputs</w:t>
      </w:r>
    </w:p>
    <w:p w14:paraId="4072A6AD" w14:textId="77777777" w:rsidR="00992684" w:rsidRDefault="00992684" w:rsidP="00992684">
      <w:pPr>
        <w:pStyle w:val="Caption"/>
      </w:pPr>
      <w:r>
        <w:t>Tab 1 – Reference-</w:t>
      </w:r>
      <w:r w:rsidRPr="008B2990">
        <w:t>Answer</w:t>
      </w:r>
      <w:r>
        <w:t xml:space="preserve"> IDs</w:t>
      </w:r>
    </w:p>
    <w:p w14:paraId="09710C39" w14:textId="77777777" w:rsidR="00992684" w:rsidRDefault="00992684" w:rsidP="00992684">
      <w:r w:rsidRPr="000500E1">
        <w:rPr>
          <w:noProof/>
        </w:rPr>
        <w:drawing>
          <wp:inline distT="0" distB="0" distL="0" distR="0" wp14:anchorId="48DED0D9" wp14:editId="26FEEB27">
            <wp:extent cx="4692269" cy="703834"/>
            <wp:effectExtent l="0" t="0" r="0" b="1270"/>
            <wp:docPr id="4257817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81725" name="Picture 1">
                      <a:extLst>
                        <a:ext uri="{C183D7F6-B498-43B3-948B-1728B52AA6E4}">
                          <adec:decorative xmlns:adec="http://schemas.microsoft.com/office/drawing/2017/decorative" val="1"/>
                        </a:ext>
                      </a:extLst>
                    </pic:cNvPr>
                    <pic:cNvPicPr/>
                  </pic:nvPicPr>
                  <pic:blipFill>
                    <a:blip r:embed="rId381"/>
                    <a:stretch>
                      <a:fillRect/>
                    </a:stretch>
                  </pic:blipFill>
                  <pic:spPr>
                    <a:xfrm>
                      <a:off x="0" y="0"/>
                      <a:ext cx="4692269" cy="703834"/>
                    </a:xfrm>
                    <a:prstGeom prst="rect">
                      <a:avLst/>
                    </a:prstGeom>
                  </pic:spPr>
                </pic:pic>
              </a:graphicData>
            </a:graphic>
          </wp:inline>
        </w:drawing>
      </w:r>
    </w:p>
    <w:p w14:paraId="50EEA439" w14:textId="77777777" w:rsidR="00992684" w:rsidRDefault="00992684" w:rsidP="00992684">
      <w:r>
        <w:rPr>
          <w:b/>
          <w:bCs/>
        </w:rPr>
        <w:t xml:space="preserve">Columns: </w:t>
      </w:r>
      <w:r>
        <w:t>Answer ID, Question’s WIC Type, Answer, Answer is Use?, Question in Use?</w:t>
      </w:r>
    </w:p>
    <w:p w14:paraId="6E1EFD6A" w14:textId="77777777" w:rsidR="00992684" w:rsidRPr="008B2990" w:rsidRDefault="00992684" w:rsidP="00992684">
      <w:r>
        <w:rPr>
          <w:b/>
          <w:bCs/>
        </w:rPr>
        <w:t xml:space="preserve">Grouped by: </w:t>
      </w:r>
      <w:r>
        <w:t>Local use question.</w:t>
      </w:r>
    </w:p>
    <w:p w14:paraId="35ECBC20" w14:textId="77777777" w:rsidR="00992684" w:rsidRDefault="00992684" w:rsidP="00992684">
      <w:pPr>
        <w:pStyle w:val="Caption"/>
      </w:pPr>
      <w:r>
        <w:t>Tab 2 – List-</w:t>
      </w:r>
      <w:r w:rsidRPr="008B2990">
        <w:t>Answer</w:t>
      </w:r>
    </w:p>
    <w:p w14:paraId="55F9F1C3" w14:textId="77777777" w:rsidR="00992684" w:rsidRDefault="00992684" w:rsidP="00992684">
      <w:pPr>
        <w:spacing w:before="60"/>
      </w:pPr>
      <w:r w:rsidRPr="000500E1">
        <w:rPr>
          <w:noProof/>
        </w:rPr>
        <w:drawing>
          <wp:inline distT="0" distB="0" distL="0" distR="0" wp14:anchorId="1C8FF43D" wp14:editId="59997D0F">
            <wp:extent cx="5943600" cy="543560"/>
            <wp:effectExtent l="0" t="0" r="0" b="8890"/>
            <wp:docPr id="16203841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84136" name="Picture 1">
                      <a:extLst>
                        <a:ext uri="{C183D7F6-B498-43B3-948B-1728B52AA6E4}">
                          <adec:decorative xmlns:adec="http://schemas.microsoft.com/office/drawing/2017/decorative" val="1"/>
                        </a:ext>
                      </a:extLst>
                    </pic:cNvPr>
                    <pic:cNvPicPr/>
                  </pic:nvPicPr>
                  <pic:blipFill>
                    <a:blip r:embed="rId382"/>
                    <a:stretch>
                      <a:fillRect/>
                    </a:stretch>
                  </pic:blipFill>
                  <pic:spPr>
                    <a:xfrm>
                      <a:off x="0" y="0"/>
                      <a:ext cx="5943600" cy="543560"/>
                    </a:xfrm>
                    <a:prstGeom prst="rect">
                      <a:avLst/>
                    </a:prstGeom>
                  </pic:spPr>
                </pic:pic>
              </a:graphicData>
            </a:graphic>
          </wp:inline>
        </w:drawing>
      </w:r>
    </w:p>
    <w:p w14:paraId="70BCB362" w14:textId="77777777" w:rsidR="00992684" w:rsidRDefault="00992684" w:rsidP="00992684">
      <w:pPr>
        <w:spacing w:before="60"/>
      </w:pPr>
      <w:r>
        <w:rPr>
          <w:b/>
          <w:bCs/>
        </w:rPr>
        <w:t>Columns:</w:t>
      </w:r>
      <w:r>
        <w:t xml:space="preserve"> Agency ID, Household ID, State WIC ID, Answer Date, Answer, WIC Type, Race/Ethnicity or Cultural Identity, Language.</w:t>
      </w:r>
    </w:p>
    <w:p w14:paraId="123AA5E0" w14:textId="77777777" w:rsidR="00992684" w:rsidRPr="008B2990" w:rsidRDefault="00992684" w:rsidP="00992684">
      <w:pPr>
        <w:spacing w:before="60"/>
      </w:pPr>
      <w:r>
        <w:rPr>
          <w:b/>
          <w:bCs/>
        </w:rPr>
        <w:t xml:space="preserve">Counts: </w:t>
      </w:r>
      <w:r>
        <w:t>Participants.</w:t>
      </w:r>
    </w:p>
    <w:p w14:paraId="6EFA2BCF" w14:textId="77777777" w:rsidR="00992684" w:rsidRDefault="00992684" w:rsidP="00992684">
      <w:pPr>
        <w:pStyle w:val="Caption"/>
      </w:pPr>
      <w:r>
        <w:t xml:space="preserve">Tab 3 –List-No </w:t>
      </w:r>
      <w:r w:rsidRPr="008B2990">
        <w:t>Answer</w:t>
      </w:r>
    </w:p>
    <w:p w14:paraId="0E6F8F33" w14:textId="77777777" w:rsidR="00992684" w:rsidRDefault="00992684" w:rsidP="00992684">
      <w:pPr>
        <w:spacing w:before="60"/>
      </w:pPr>
      <w:r w:rsidRPr="004273EF">
        <w:rPr>
          <w:noProof/>
        </w:rPr>
        <w:drawing>
          <wp:inline distT="0" distB="0" distL="0" distR="0" wp14:anchorId="705F8B6D" wp14:editId="1C74D2C8">
            <wp:extent cx="5008626" cy="651764"/>
            <wp:effectExtent l="0" t="0" r="1905" b="0"/>
            <wp:docPr id="6658980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98077" name="Picture 1">
                      <a:extLst>
                        <a:ext uri="{C183D7F6-B498-43B3-948B-1728B52AA6E4}">
                          <adec:decorative xmlns:adec="http://schemas.microsoft.com/office/drawing/2017/decorative" val="1"/>
                        </a:ext>
                      </a:extLst>
                    </pic:cNvPr>
                    <pic:cNvPicPr/>
                  </pic:nvPicPr>
                  <pic:blipFill>
                    <a:blip r:embed="rId383"/>
                    <a:stretch>
                      <a:fillRect/>
                    </a:stretch>
                  </pic:blipFill>
                  <pic:spPr>
                    <a:xfrm>
                      <a:off x="0" y="0"/>
                      <a:ext cx="5008626" cy="651764"/>
                    </a:xfrm>
                    <a:prstGeom prst="rect">
                      <a:avLst/>
                    </a:prstGeom>
                  </pic:spPr>
                </pic:pic>
              </a:graphicData>
            </a:graphic>
          </wp:inline>
        </w:drawing>
      </w:r>
    </w:p>
    <w:p w14:paraId="68D559B0" w14:textId="77777777" w:rsidR="00992684" w:rsidRDefault="00992684" w:rsidP="00992684">
      <w:pPr>
        <w:spacing w:before="60"/>
      </w:pPr>
      <w:r>
        <w:rPr>
          <w:b/>
          <w:bCs/>
        </w:rPr>
        <w:t xml:space="preserve">Columns: </w:t>
      </w:r>
      <w:r>
        <w:t>Agency ID, Household ID, State WIC ID, WIC Type, Race/Ethnicity or Cultural Identity, Language.</w:t>
      </w:r>
    </w:p>
    <w:p w14:paraId="5BDE9DB0" w14:textId="77777777" w:rsidR="00992684" w:rsidRPr="008B2990" w:rsidRDefault="00992684" w:rsidP="00992684">
      <w:pPr>
        <w:spacing w:before="60"/>
      </w:pPr>
      <w:r>
        <w:rPr>
          <w:b/>
          <w:bCs/>
        </w:rPr>
        <w:t xml:space="preserve">Counts: </w:t>
      </w:r>
      <w:r>
        <w:t>Participants.</w:t>
      </w:r>
    </w:p>
    <w:p w14:paraId="0654403C" w14:textId="77777777" w:rsidR="00992684" w:rsidRDefault="00992684" w:rsidP="00992684">
      <w:pPr>
        <w:pStyle w:val="Caption"/>
      </w:pPr>
      <w:r>
        <w:t xml:space="preserve">Tab 4 – </w:t>
      </w:r>
      <w:r w:rsidRPr="008B2990">
        <w:t>Count</w:t>
      </w:r>
    </w:p>
    <w:p w14:paraId="6930E25C" w14:textId="77777777" w:rsidR="00992684" w:rsidRDefault="00992684" w:rsidP="00992684">
      <w:r w:rsidRPr="004273EF">
        <w:rPr>
          <w:noProof/>
        </w:rPr>
        <w:drawing>
          <wp:inline distT="0" distB="0" distL="0" distR="0" wp14:anchorId="48C6F1A3" wp14:editId="1330CFC9">
            <wp:extent cx="4136517" cy="664337"/>
            <wp:effectExtent l="0" t="0" r="0" b="2540"/>
            <wp:docPr id="16060041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04145" name="Picture 1">
                      <a:extLst>
                        <a:ext uri="{C183D7F6-B498-43B3-948B-1728B52AA6E4}">
                          <adec:decorative xmlns:adec="http://schemas.microsoft.com/office/drawing/2017/decorative" val="1"/>
                        </a:ext>
                      </a:extLst>
                    </pic:cNvPr>
                    <pic:cNvPicPr/>
                  </pic:nvPicPr>
                  <pic:blipFill>
                    <a:blip r:embed="rId384"/>
                    <a:stretch>
                      <a:fillRect/>
                    </a:stretch>
                  </pic:blipFill>
                  <pic:spPr>
                    <a:xfrm>
                      <a:off x="0" y="0"/>
                      <a:ext cx="4136517" cy="664337"/>
                    </a:xfrm>
                    <a:prstGeom prst="rect">
                      <a:avLst/>
                    </a:prstGeom>
                  </pic:spPr>
                </pic:pic>
              </a:graphicData>
            </a:graphic>
          </wp:inline>
        </w:drawing>
      </w:r>
    </w:p>
    <w:p w14:paraId="1368D5D7" w14:textId="77777777" w:rsidR="00992684" w:rsidRDefault="00992684" w:rsidP="00992684">
      <w:r>
        <w:rPr>
          <w:b/>
          <w:bCs/>
        </w:rPr>
        <w:t xml:space="preserve">Columns: </w:t>
      </w:r>
      <w:r>
        <w:t>TOTALS, local use answers.</w:t>
      </w:r>
    </w:p>
    <w:p w14:paraId="37E05A98" w14:textId="77777777" w:rsidR="00992684" w:rsidRPr="008B2990" w:rsidRDefault="00992684" w:rsidP="00992684">
      <w:r>
        <w:rPr>
          <w:b/>
          <w:bCs/>
        </w:rPr>
        <w:t xml:space="preserve">Rows: </w:t>
      </w:r>
      <w:r>
        <w:t>AGENCY TOTAL, race/ethnicity or cultural identity.</w:t>
      </w:r>
    </w:p>
    <w:p w14:paraId="3500499E" w14:textId="77777777" w:rsidR="00992684" w:rsidRDefault="00992684" w:rsidP="00992684">
      <w:pPr>
        <w:pStyle w:val="Heading3"/>
      </w:pPr>
      <w:bookmarkStart w:id="236" w:name="_Toc235422933"/>
      <w:bookmarkStart w:id="237" w:name="_Toc244010861"/>
      <w:r>
        <w:t>Cultural Identity – Height/Weight and Completed Cert or MCA</w:t>
      </w:r>
      <w:bookmarkEnd w:id="236"/>
      <w:bookmarkEnd w:id="237"/>
    </w:p>
    <w:p w14:paraId="6715086A" w14:textId="77777777" w:rsidR="00992684" w:rsidRPr="008B2990" w:rsidRDefault="00992684" w:rsidP="00992684">
      <w:r>
        <w:t>Revised April 22, 2025</w:t>
      </w:r>
    </w:p>
    <w:p w14:paraId="2CF0B86E" w14:textId="77777777" w:rsidR="00992684" w:rsidRDefault="00992684" w:rsidP="00992684">
      <w:pPr>
        <w:pStyle w:val="Heading4"/>
      </w:pPr>
      <w:r>
        <w:lastRenderedPageBreak/>
        <w:t>Overview</w:t>
      </w:r>
    </w:p>
    <w:p w14:paraId="29E01959" w14:textId="77777777" w:rsidR="00992684" w:rsidRDefault="00992684" w:rsidP="00992684">
      <w:r>
        <w:t>List and count of Asian Non-Hispanic and Black African American Non-Hispanic participants who belong to the specified agency and had a height/weight measurement and a certification or mid-certification assessment (MCA) completed during the specified dates. The output includes the selected Cultural Identity, indicates if an answer wasn’t selected, and provides the total numbers and percents answered.</w:t>
      </w:r>
    </w:p>
    <w:p w14:paraId="15392674" w14:textId="77777777" w:rsidR="00992684" w:rsidRDefault="00992684" w:rsidP="00992684">
      <w:pPr>
        <w:pStyle w:val="Heading4"/>
      </w:pPr>
      <w:r>
        <w:t>Some uses</w:t>
      </w:r>
    </w:p>
    <w:p w14:paraId="4C84EFAE" w14:textId="77777777" w:rsidR="00992684" w:rsidRPr="00774DBA" w:rsidRDefault="00992684" w:rsidP="009264CD">
      <w:pPr>
        <w:pStyle w:val="ListParagraph"/>
      </w:pPr>
      <w:r w:rsidRPr="00774DBA">
        <w:t>Identify Asian or Black participants who do not have an answer selected for Cultural Identity.</w:t>
      </w:r>
    </w:p>
    <w:p w14:paraId="22EBC140" w14:textId="77777777" w:rsidR="00992684" w:rsidRPr="00774DBA" w:rsidRDefault="00992684" w:rsidP="009264CD">
      <w:pPr>
        <w:pStyle w:val="ListParagraph"/>
      </w:pPr>
      <w:r w:rsidRPr="00774DBA">
        <w:t>Identify staff who performed the contact during the specified dates who may need further training to ensure the Cultural Identity question is answered.</w:t>
      </w:r>
    </w:p>
    <w:p w14:paraId="49618253" w14:textId="77777777" w:rsidR="00992684" w:rsidRDefault="00992684" w:rsidP="009264CD">
      <w:pPr>
        <w:pStyle w:val="ListParagraph"/>
      </w:pPr>
      <w:r w:rsidRPr="00774DBA">
        <w:t>Obtain a count of participants by Cultural Identity answer and those without an answer.</w:t>
      </w:r>
    </w:p>
    <w:p w14:paraId="3CD18E55" w14:textId="77777777" w:rsidR="00992684" w:rsidRPr="00774DBA" w:rsidRDefault="00992684" w:rsidP="009264CD">
      <w:pPr>
        <w:pStyle w:val="ListParagraph"/>
      </w:pPr>
      <w:r>
        <w:t>Obtain a percentage of participants with answers (and without).</w:t>
      </w:r>
    </w:p>
    <w:p w14:paraId="4E4E2719" w14:textId="77777777" w:rsidR="00992684" w:rsidRPr="00774DBA" w:rsidRDefault="00992684" w:rsidP="009264CD">
      <w:pPr>
        <w:pStyle w:val="ListParagraph"/>
      </w:pPr>
      <w:r w:rsidRPr="00774DBA">
        <w:t>Identify participants with an incorrect Cultural Identity selected based on Race/Ethnicity.</w:t>
      </w:r>
    </w:p>
    <w:p w14:paraId="273ECA38" w14:textId="77777777" w:rsidR="00992684" w:rsidRPr="0088429A" w:rsidRDefault="00992684" w:rsidP="00992684">
      <w:pPr>
        <w:pStyle w:val="Heading4"/>
      </w:pPr>
      <w:r>
        <w:t>Prompts</w:t>
      </w:r>
    </w:p>
    <w:p w14:paraId="2EE07B8B" w14:textId="77777777" w:rsidR="00992684" w:rsidRDefault="00992684" w:rsidP="009264CD">
      <w:pPr>
        <w:pStyle w:val="ListParagraph"/>
      </w:pPr>
      <w:r>
        <w:t>Agency ID – agency where the participants currently belong.</w:t>
      </w:r>
    </w:p>
    <w:p w14:paraId="74F05BFC" w14:textId="77777777" w:rsidR="00992684" w:rsidRDefault="00992684" w:rsidP="009264CD">
      <w:pPr>
        <w:pStyle w:val="ListParagraph"/>
      </w:pPr>
      <w:r>
        <w:t>Clinic ID(s) – clinic where the participants currently belong.</w:t>
      </w:r>
    </w:p>
    <w:p w14:paraId="4405C03E" w14:textId="77777777" w:rsidR="00992684" w:rsidRDefault="00992684" w:rsidP="009264CD">
      <w:pPr>
        <w:pStyle w:val="ListParagraph"/>
      </w:pPr>
      <w:r>
        <w:t>Start Date – the first date in the time period during which participants had a height/weight measurement and either a cert or MCA completed.</w:t>
      </w:r>
    </w:p>
    <w:p w14:paraId="2BACE15E" w14:textId="77777777" w:rsidR="00992684" w:rsidRDefault="00992684" w:rsidP="009264CD">
      <w:pPr>
        <w:pStyle w:val="ListParagraph"/>
      </w:pPr>
      <w:r>
        <w:t>End Date – the last date in the time period during which participants had a height/weight measurement and either a cert or MCA completed.</w:t>
      </w:r>
    </w:p>
    <w:p w14:paraId="224E9AA2" w14:textId="77777777" w:rsidR="00992684" w:rsidRDefault="00992684" w:rsidP="00992684">
      <w:pPr>
        <w:pStyle w:val="Heading4"/>
      </w:pPr>
      <w:r>
        <w:t>Report outputs</w:t>
      </w:r>
    </w:p>
    <w:p w14:paraId="3C8EF744" w14:textId="77777777" w:rsidR="00992684" w:rsidRDefault="00992684" w:rsidP="00992684">
      <w:pPr>
        <w:pStyle w:val="Caption"/>
      </w:pPr>
      <w:r>
        <w:t>Tab 1 – Participant List</w:t>
      </w:r>
    </w:p>
    <w:p w14:paraId="53B0D14E" w14:textId="77777777" w:rsidR="00992684" w:rsidRPr="00D217D5" w:rsidRDefault="00992684" w:rsidP="00992684">
      <w:pPr>
        <w:rPr>
          <w:b/>
          <w:bCs/>
        </w:rPr>
      </w:pPr>
      <w:r w:rsidRPr="00D217D5">
        <w:rPr>
          <w:b/>
          <w:bCs/>
        </w:rPr>
        <w:t>Table 1</w:t>
      </w:r>
    </w:p>
    <w:p w14:paraId="415A82DD" w14:textId="77777777" w:rsidR="00992684" w:rsidRDefault="00992684" w:rsidP="00992684">
      <w:pPr>
        <w:pStyle w:val="Caption"/>
        <w:spacing w:before="60"/>
      </w:pPr>
      <w:r w:rsidRPr="00705DB0">
        <w:rPr>
          <w:noProof/>
        </w:rPr>
        <w:drawing>
          <wp:inline distT="0" distB="0" distL="0" distR="0" wp14:anchorId="52A01621" wp14:editId="627DCE19">
            <wp:extent cx="5943600" cy="901065"/>
            <wp:effectExtent l="0" t="0" r="0" b="0"/>
            <wp:docPr id="20785135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13530" name="Picture 1">
                      <a:extLst>
                        <a:ext uri="{C183D7F6-B498-43B3-948B-1728B52AA6E4}">
                          <adec:decorative xmlns:adec="http://schemas.microsoft.com/office/drawing/2017/decorative" val="1"/>
                        </a:ext>
                      </a:extLst>
                    </pic:cNvPr>
                    <pic:cNvPicPr/>
                  </pic:nvPicPr>
                  <pic:blipFill>
                    <a:blip r:embed="rId385"/>
                    <a:stretch>
                      <a:fillRect/>
                    </a:stretch>
                  </pic:blipFill>
                  <pic:spPr>
                    <a:xfrm>
                      <a:off x="0" y="0"/>
                      <a:ext cx="5943600" cy="901065"/>
                    </a:xfrm>
                    <a:prstGeom prst="rect">
                      <a:avLst/>
                    </a:prstGeom>
                  </pic:spPr>
                </pic:pic>
              </a:graphicData>
            </a:graphic>
          </wp:inline>
        </w:drawing>
      </w:r>
    </w:p>
    <w:p w14:paraId="485B36D8" w14:textId="77777777" w:rsidR="00992684" w:rsidRDefault="00992684" w:rsidP="00992684">
      <w:pPr>
        <w:rPr>
          <w:b/>
          <w:bCs/>
        </w:rPr>
      </w:pPr>
      <w:r w:rsidRPr="00D217D5">
        <w:rPr>
          <w:b/>
          <w:bCs/>
        </w:rPr>
        <w:t>Table 2</w:t>
      </w:r>
    </w:p>
    <w:p w14:paraId="6E53DF26" w14:textId="77777777" w:rsidR="00992684" w:rsidRPr="00D217D5" w:rsidRDefault="00992684" w:rsidP="00992684">
      <w:pPr>
        <w:rPr>
          <w:b/>
          <w:bCs/>
        </w:rPr>
      </w:pPr>
      <w:r w:rsidRPr="00705DB0">
        <w:rPr>
          <w:b/>
          <w:bCs/>
          <w:noProof/>
        </w:rPr>
        <w:drawing>
          <wp:inline distT="0" distB="0" distL="0" distR="0" wp14:anchorId="0F587452" wp14:editId="4F731C18">
            <wp:extent cx="5943600" cy="716280"/>
            <wp:effectExtent l="0" t="0" r="0" b="7620"/>
            <wp:docPr id="18953504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50426" name="Picture 1">
                      <a:extLst>
                        <a:ext uri="{C183D7F6-B498-43B3-948B-1728B52AA6E4}">
                          <adec:decorative xmlns:adec="http://schemas.microsoft.com/office/drawing/2017/decorative" val="1"/>
                        </a:ext>
                      </a:extLst>
                    </pic:cNvPr>
                    <pic:cNvPicPr/>
                  </pic:nvPicPr>
                  <pic:blipFill>
                    <a:blip r:embed="rId386"/>
                    <a:stretch>
                      <a:fillRect/>
                    </a:stretch>
                  </pic:blipFill>
                  <pic:spPr>
                    <a:xfrm>
                      <a:off x="0" y="0"/>
                      <a:ext cx="5943600" cy="716280"/>
                    </a:xfrm>
                    <a:prstGeom prst="rect">
                      <a:avLst/>
                    </a:prstGeom>
                  </pic:spPr>
                </pic:pic>
              </a:graphicData>
            </a:graphic>
          </wp:inline>
        </w:drawing>
      </w:r>
    </w:p>
    <w:p w14:paraId="22A4971D" w14:textId="77777777" w:rsidR="00992684" w:rsidRDefault="00992684" w:rsidP="00992684">
      <w:r>
        <w:rPr>
          <w:b/>
          <w:bCs/>
        </w:rPr>
        <w:t xml:space="preserve">Columns: </w:t>
      </w:r>
      <w:r>
        <w:t>Clinic ID, Household ID, State WIC ID, DOB (date of birth), WIC Type (at cert/MCA), Cultural Identity (or No Answer), Ht/Wt Date, Ht/Wt Staff, Cert Date, Certifier, MCA Date, MCA Certifier, Race/Eth (ethnicity).</w:t>
      </w:r>
    </w:p>
    <w:p w14:paraId="1F45F300" w14:textId="77777777" w:rsidR="00992684" w:rsidRPr="0088429A" w:rsidRDefault="00992684" w:rsidP="00992684">
      <w:r>
        <w:rPr>
          <w:b/>
          <w:bCs/>
        </w:rPr>
        <w:lastRenderedPageBreak/>
        <w:t xml:space="preserve">Counts: </w:t>
      </w:r>
      <w:r>
        <w:t>Participants.</w:t>
      </w:r>
    </w:p>
    <w:p w14:paraId="59881B11" w14:textId="77777777" w:rsidR="00992684" w:rsidRDefault="00992684" w:rsidP="00992684">
      <w:r>
        <w:rPr>
          <w:b/>
          <w:bCs/>
        </w:rPr>
        <w:t xml:space="preserve">Grouped by: </w:t>
      </w:r>
      <w:r>
        <w:t>Clinic ID, table 1 – Asian; Not Hispanic or Latino (202); table 2 – Black or African American; Not Hispanic or Latino (201).</w:t>
      </w:r>
    </w:p>
    <w:p w14:paraId="558353BC" w14:textId="77777777" w:rsidR="00992684" w:rsidRDefault="00992684" w:rsidP="00992684">
      <w:pPr>
        <w:pStyle w:val="Caption"/>
      </w:pPr>
      <w:r>
        <w:t>Tab 2 – Counts-</w:t>
      </w:r>
      <w:r w:rsidRPr="008B2990">
        <w:t>Clinic</w:t>
      </w:r>
    </w:p>
    <w:p w14:paraId="2A30371A" w14:textId="77777777" w:rsidR="00992684" w:rsidRPr="00D217D5" w:rsidRDefault="00992684" w:rsidP="00992684">
      <w:pPr>
        <w:rPr>
          <w:b/>
          <w:bCs/>
        </w:rPr>
      </w:pPr>
      <w:r w:rsidRPr="00D217D5">
        <w:rPr>
          <w:b/>
          <w:bCs/>
        </w:rPr>
        <w:t>Table 1</w:t>
      </w:r>
    </w:p>
    <w:p w14:paraId="16BEB830" w14:textId="77777777" w:rsidR="00992684" w:rsidRDefault="00992684" w:rsidP="00992684">
      <w:pPr>
        <w:spacing w:before="60"/>
      </w:pPr>
      <w:r w:rsidRPr="00EC5A3E">
        <w:rPr>
          <w:noProof/>
        </w:rPr>
        <w:drawing>
          <wp:inline distT="0" distB="0" distL="0" distR="0" wp14:anchorId="0E09A84D" wp14:editId="238A54D0">
            <wp:extent cx="5306949" cy="1075563"/>
            <wp:effectExtent l="0" t="0" r="0" b="0"/>
            <wp:docPr id="20642866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86691" name="Picture 1">
                      <a:extLst>
                        <a:ext uri="{C183D7F6-B498-43B3-948B-1728B52AA6E4}">
                          <adec:decorative xmlns:adec="http://schemas.microsoft.com/office/drawing/2017/decorative" val="1"/>
                        </a:ext>
                      </a:extLst>
                    </pic:cNvPr>
                    <pic:cNvPicPr/>
                  </pic:nvPicPr>
                  <pic:blipFill>
                    <a:blip r:embed="rId387"/>
                    <a:stretch>
                      <a:fillRect/>
                    </a:stretch>
                  </pic:blipFill>
                  <pic:spPr>
                    <a:xfrm>
                      <a:off x="0" y="0"/>
                      <a:ext cx="5306949" cy="1075563"/>
                    </a:xfrm>
                    <a:prstGeom prst="rect">
                      <a:avLst/>
                    </a:prstGeom>
                  </pic:spPr>
                </pic:pic>
              </a:graphicData>
            </a:graphic>
          </wp:inline>
        </w:drawing>
      </w:r>
    </w:p>
    <w:p w14:paraId="2DACD7D0" w14:textId="77777777" w:rsidR="00992684" w:rsidRDefault="00992684" w:rsidP="00992684">
      <w:pPr>
        <w:spacing w:before="60"/>
        <w:rPr>
          <w:b/>
          <w:bCs/>
        </w:rPr>
      </w:pPr>
      <w:r>
        <w:rPr>
          <w:b/>
          <w:bCs/>
        </w:rPr>
        <w:t>Table 2</w:t>
      </w:r>
    </w:p>
    <w:p w14:paraId="5AE02040" w14:textId="77777777" w:rsidR="00992684" w:rsidRPr="00D217D5" w:rsidRDefault="00992684" w:rsidP="00992684">
      <w:pPr>
        <w:spacing w:before="60"/>
        <w:rPr>
          <w:b/>
          <w:bCs/>
        </w:rPr>
      </w:pPr>
      <w:r w:rsidRPr="00EC5A3E">
        <w:rPr>
          <w:b/>
          <w:bCs/>
          <w:noProof/>
        </w:rPr>
        <w:drawing>
          <wp:inline distT="0" distB="0" distL="0" distR="0" wp14:anchorId="0CE463F1" wp14:editId="30DAC6C1">
            <wp:extent cx="5306695" cy="933196"/>
            <wp:effectExtent l="0" t="0" r="0" b="635"/>
            <wp:docPr id="778693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9385" name="Picture 1">
                      <a:extLst>
                        <a:ext uri="{C183D7F6-B498-43B3-948B-1728B52AA6E4}">
                          <adec:decorative xmlns:adec="http://schemas.microsoft.com/office/drawing/2017/decorative" val="1"/>
                        </a:ext>
                      </a:extLst>
                    </pic:cNvPr>
                    <pic:cNvPicPr/>
                  </pic:nvPicPr>
                  <pic:blipFill>
                    <a:blip r:embed="rId388"/>
                    <a:stretch>
                      <a:fillRect/>
                    </a:stretch>
                  </pic:blipFill>
                  <pic:spPr>
                    <a:xfrm>
                      <a:off x="0" y="0"/>
                      <a:ext cx="5306695" cy="933196"/>
                    </a:xfrm>
                    <a:prstGeom prst="rect">
                      <a:avLst/>
                    </a:prstGeom>
                  </pic:spPr>
                </pic:pic>
              </a:graphicData>
            </a:graphic>
          </wp:inline>
        </w:drawing>
      </w:r>
    </w:p>
    <w:p w14:paraId="63422159" w14:textId="77777777" w:rsidR="00992684" w:rsidRDefault="00992684" w:rsidP="00992684">
      <w:pPr>
        <w:spacing w:before="60"/>
      </w:pPr>
      <w:r>
        <w:rPr>
          <w:b/>
          <w:bCs/>
        </w:rPr>
        <w:t xml:space="preserve">Columns: </w:t>
      </w:r>
      <w:r>
        <w:t>AGENCY TOTAL, Clinic ID(s).</w:t>
      </w:r>
    </w:p>
    <w:p w14:paraId="7B0634F6" w14:textId="77777777" w:rsidR="00992684" w:rsidRDefault="00992684" w:rsidP="00992684">
      <w:pPr>
        <w:spacing w:before="60"/>
      </w:pPr>
      <w:r>
        <w:rPr>
          <w:b/>
          <w:bCs/>
        </w:rPr>
        <w:t>Rows:</w:t>
      </w:r>
      <w:r>
        <w:t xml:space="preserve"> TOTAL (% Answer), TOTAL Answers, cultural identity.</w:t>
      </w:r>
    </w:p>
    <w:p w14:paraId="382AB535" w14:textId="77777777" w:rsidR="00992684" w:rsidRPr="00774DBA" w:rsidRDefault="00992684" w:rsidP="00992684">
      <w:pPr>
        <w:spacing w:before="60"/>
      </w:pPr>
      <w:r>
        <w:rPr>
          <w:b/>
          <w:bCs/>
        </w:rPr>
        <w:t>Grouped by:</w:t>
      </w:r>
      <w:r>
        <w:t xml:space="preserve"> Table 1 – Asian; Not Hispanic or Latino (202); table 2 – Black or African American; Not Hispanic or Latino (201).</w:t>
      </w:r>
    </w:p>
    <w:p w14:paraId="59768533" w14:textId="77777777" w:rsidR="00992684" w:rsidRDefault="00992684" w:rsidP="00992684">
      <w:pPr>
        <w:pStyle w:val="Caption"/>
      </w:pPr>
      <w:r>
        <w:t xml:space="preserve">Tab 3 – </w:t>
      </w:r>
      <w:r w:rsidRPr="008B2990">
        <w:t>Counts</w:t>
      </w:r>
      <w:r>
        <w:t>-Staff</w:t>
      </w:r>
    </w:p>
    <w:p w14:paraId="32E0D24A" w14:textId="77777777" w:rsidR="00992684" w:rsidRPr="00705DB0" w:rsidRDefault="00992684" w:rsidP="00992684">
      <w:pPr>
        <w:rPr>
          <w:b/>
          <w:bCs/>
        </w:rPr>
      </w:pPr>
      <w:r w:rsidRPr="00705DB0">
        <w:rPr>
          <w:b/>
          <w:bCs/>
        </w:rPr>
        <w:t>Table 1</w:t>
      </w:r>
    </w:p>
    <w:p w14:paraId="75F035C6" w14:textId="77777777" w:rsidR="00992684" w:rsidRDefault="00992684" w:rsidP="00992684">
      <w:pPr>
        <w:spacing w:before="60"/>
      </w:pPr>
      <w:r w:rsidRPr="00EC5A3E">
        <w:rPr>
          <w:noProof/>
        </w:rPr>
        <w:drawing>
          <wp:inline distT="0" distB="0" distL="0" distR="0" wp14:anchorId="5407A86A" wp14:editId="44D4BD3B">
            <wp:extent cx="4015994" cy="1081659"/>
            <wp:effectExtent l="0" t="0" r="3810" b="4445"/>
            <wp:docPr id="737455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5584" name="Picture 1">
                      <a:extLst>
                        <a:ext uri="{C183D7F6-B498-43B3-948B-1728B52AA6E4}">
                          <adec:decorative xmlns:adec="http://schemas.microsoft.com/office/drawing/2017/decorative" val="1"/>
                        </a:ext>
                      </a:extLst>
                    </pic:cNvPr>
                    <pic:cNvPicPr/>
                  </pic:nvPicPr>
                  <pic:blipFill>
                    <a:blip r:embed="rId389"/>
                    <a:stretch>
                      <a:fillRect/>
                    </a:stretch>
                  </pic:blipFill>
                  <pic:spPr>
                    <a:xfrm>
                      <a:off x="0" y="0"/>
                      <a:ext cx="4015994" cy="1081659"/>
                    </a:xfrm>
                    <a:prstGeom prst="rect">
                      <a:avLst/>
                    </a:prstGeom>
                  </pic:spPr>
                </pic:pic>
              </a:graphicData>
            </a:graphic>
          </wp:inline>
        </w:drawing>
      </w:r>
    </w:p>
    <w:p w14:paraId="1B4BE56B" w14:textId="77777777" w:rsidR="00992684" w:rsidRDefault="00992684" w:rsidP="00992684">
      <w:pPr>
        <w:spacing w:before="60"/>
        <w:rPr>
          <w:b/>
          <w:bCs/>
        </w:rPr>
      </w:pPr>
      <w:r>
        <w:rPr>
          <w:b/>
          <w:bCs/>
        </w:rPr>
        <w:t>Table 2</w:t>
      </w:r>
    </w:p>
    <w:p w14:paraId="49ACF058" w14:textId="77777777" w:rsidR="00992684" w:rsidRPr="00E17056" w:rsidRDefault="00992684" w:rsidP="00992684">
      <w:pPr>
        <w:spacing w:before="60"/>
        <w:rPr>
          <w:b/>
          <w:bCs/>
        </w:rPr>
      </w:pPr>
      <w:r w:rsidRPr="00EC5A3E">
        <w:rPr>
          <w:b/>
          <w:bCs/>
          <w:noProof/>
        </w:rPr>
        <w:drawing>
          <wp:inline distT="0" distB="0" distL="0" distR="0" wp14:anchorId="306C484B" wp14:editId="451E2024">
            <wp:extent cx="5943600" cy="1071245"/>
            <wp:effectExtent l="0" t="0" r="0" b="0"/>
            <wp:docPr id="4744854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485498" name="Picture 1">
                      <a:extLst>
                        <a:ext uri="{C183D7F6-B498-43B3-948B-1728B52AA6E4}">
                          <adec:decorative xmlns:adec="http://schemas.microsoft.com/office/drawing/2017/decorative" val="1"/>
                        </a:ext>
                      </a:extLst>
                    </pic:cNvPr>
                    <pic:cNvPicPr/>
                  </pic:nvPicPr>
                  <pic:blipFill>
                    <a:blip r:embed="rId390"/>
                    <a:stretch>
                      <a:fillRect/>
                    </a:stretch>
                  </pic:blipFill>
                  <pic:spPr>
                    <a:xfrm>
                      <a:off x="0" y="0"/>
                      <a:ext cx="5943600" cy="1071245"/>
                    </a:xfrm>
                    <a:prstGeom prst="rect">
                      <a:avLst/>
                    </a:prstGeom>
                  </pic:spPr>
                </pic:pic>
              </a:graphicData>
            </a:graphic>
          </wp:inline>
        </w:drawing>
      </w:r>
    </w:p>
    <w:p w14:paraId="0A8D3BD6" w14:textId="77777777" w:rsidR="00992684" w:rsidRDefault="00992684" w:rsidP="00992684">
      <w:pPr>
        <w:spacing w:before="60"/>
      </w:pPr>
      <w:r>
        <w:rPr>
          <w:b/>
          <w:bCs/>
        </w:rPr>
        <w:lastRenderedPageBreak/>
        <w:t xml:space="preserve">Columns: </w:t>
      </w:r>
      <w:r>
        <w:t>TOTAL (% Answer), TOTAL Answers, cultural identity.</w:t>
      </w:r>
    </w:p>
    <w:p w14:paraId="673D2861" w14:textId="77777777" w:rsidR="00992684" w:rsidRDefault="00992684" w:rsidP="00992684">
      <w:pPr>
        <w:spacing w:before="60"/>
      </w:pPr>
      <w:r>
        <w:rPr>
          <w:b/>
          <w:bCs/>
        </w:rPr>
        <w:t>Rows:</w:t>
      </w:r>
      <w:r>
        <w:t xml:space="preserve"> AGENCY TOTAL, Certs TOTAL, MCAs TOTAL, Height/Weight TOTAL; staff name, Certs, MCAs, Height/Weight.</w:t>
      </w:r>
    </w:p>
    <w:p w14:paraId="3042EE73" w14:textId="77777777" w:rsidR="00992684" w:rsidRPr="00774DBA" w:rsidRDefault="00992684" w:rsidP="00992684">
      <w:pPr>
        <w:spacing w:before="60"/>
      </w:pPr>
      <w:r>
        <w:rPr>
          <w:b/>
          <w:bCs/>
        </w:rPr>
        <w:t>Grouped by:</w:t>
      </w:r>
      <w:r>
        <w:t xml:space="preserve"> Table 1 – Asian; Not Hispanic or Latino (202); table 2 – Black or African American; Not Hispanic or Latino (201).</w:t>
      </w:r>
    </w:p>
    <w:p w14:paraId="12C28A1F" w14:textId="77777777" w:rsidR="00992684" w:rsidRDefault="00992684" w:rsidP="00992684">
      <w:pPr>
        <w:pStyle w:val="Heading3"/>
      </w:pPr>
      <w:bookmarkStart w:id="238" w:name="_Toc235422934"/>
      <w:bookmarkStart w:id="239" w:name="_Toc244010862"/>
      <w:r>
        <w:t>Cultural Identity – New Participants</w:t>
      </w:r>
      <w:bookmarkEnd w:id="238"/>
      <w:bookmarkEnd w:id="239"/>
    </w:p>
    <w:p w14:paraId="4C3980A8" w14:textId="77777777" w:rsidR="00992684" w:rsidRDefault="00992684" w:rsidP="00992684">
      <w:r>
        <w:t>Revised Jan. 21, 2025</w:t>
      </w:r>
    </w:p>
    <w:p w14:paraId="55098C1D" w14:textId="77777777" w:rsidR="00992684" w:rsidRPr="008B2990" w:rsidRDefault="00992684" w:rsidP="00992684">
      <w:pPr>
        <w:pStyle w:val="Heading4"/>
      </w:pPr>
      <w:r>
        <w:t>Overview</w:t>
      </w:r>
    </w:p>
    <w:p w14:paraId="6A5121A1" w14:textId="77777777" w:rsidR="00992684" w:rsidRDefault="00992684" w:rsidP="00992684">
      <w:bookmarkStart w:id="240" w:name="_Hlk208992925"/>
      <w:r>
        <w:t xml:space="preserve">A list and count of new participants with a race ethnicity of Asian Non-Hispanic or Black African American certified during the specified time period at the specified agency. Participants are included in the output regardless of whether an answer is selected for the cultural identity state use question. Counts are provided by clinic and certifier and include percentage with cultural identity collected. </w:t>
      </w:r>
    </w:p>
    <w:bookmarkEnd w:id="240"/>
    <w:p w14:paraId="4584094F" w14:textId="77777777" w:rsidR="00992684" w:rsidRDefault="00992684" w:rsidP="00992684">
      <w:pPr>
        <w:pStyle w:val="Heading4"/>
      </w:pPr>
      <w:r>
        <w:t>Some uses</w:t>
      </w:r>
    </w:p>
    <w:p w14:paraId="75660425" w14:textId="77777777" w:rsidR="00992684" w:rsidRPr="0088429A" w:rsidRDefault="00992684" w:rsidP="009264CD">
      <w:pPr>
        <w:pStyle w:val="ListParagraph"/>
      </w:pPr>
      <w:r w:rsidRPr="0088429A">
        <w:t>Assess whether Cultural Identity is being collected for new participants.</w:t>
      </w:r>
    </w:p>
    <w:p w14:paraId="65BA0796" w14:textId="77777777" w:rsidR="00992684" w:rsidRPr="0088429A" w:rsidRDefault="00992684" w:rsidP="009264CD">
      <w:pPr>
        <w:pStyle w:val="ListParagraph"/>
      </w:pPr>
      <w:r w:rsidRPr="0088429A">
        <w:t>Identify staff who may need more training to ensure Cultural Identity is collected.</w:t>
      </w:r>
    </w:p>
    <w:p w14:paraId="2CC1E0FB" w14:textId="77777777" w:rsidR="00992684" w:rsidRPr="0088429A" w:rsidRDefault="00992684" w:rsidP="00992684">
      <w:pPr>
        <w:pStyle w:val="Heading4"/>
      </w:pPr>
      <w:r>
        <w:t>Prompts</w:t>
      </w:r>
    </w:p>
    <w:p w14:paraId="24E0CEB5" w14:textId="77777777" w:rsidR="00992684" w:rsidRDefault="00992684" w:rsidP="009264CD">
      <w:pPr>
        <w:pStyle w:val="ListParagraph"/>
      </w:pPr>
      <w:r>
        <w:t>Agency ID – agency where the participants were certified.</w:t>
      </w:r>
    </w:p>
    <w:p w14:paraId="5F66C135" w14:textId="77777777" w:rsidR="00992684" w:rsidRDefault="00992684" w:rsidP="009264CD">
      <w:pPr>
        <w:pStyle w:val="ListParagraph"/>
      </w:pPr>
      <w:r>
        <w:t>Start Date – the first date in the time period during which participants were certified.</w:t>
      </w:r>
    </w:p>
    <w:p w14:paraId="040EE4BA" w14:textId="77777777" w:rsidR="00992684" w:rsidRDefault="00992684" w:rsidP="009264CD">
      <w:pPr>
        <w:pStyle w:val="ListParagraph"/>
      </w:pPr>
      <w:r>
        <w:t>End Date – the last date in the time period during which participants were certified.</w:t>
      </w:r>
    </w:p>
    <w:p w14:paraId="4A695836" w14:textId="77777777" w:rsidR="00992684" w:rsidRDefault="00992684" w:rsidP="00992684">
      <w:pPr>
        <w:pStyle w:val="Heading4"/>
      </w:pPr>
      <w:r>
        <w:t>Report outputs</w:t>
      </w:r>
    </w:p>
    <w:p w14:paraId="4669E2A3" w14:textId="77777777" w:rsidR="00992684" w:rsidRDefault="00992684" w:rsidP="00992684">
      <w:pPr>
        <w:pStyle w:val="Caption"/>
      </w:pPr>
      <w:r>
        <w:t xml:space="preserve">Tab 1 – Participant </w:t>
      </w:r>
      <w:r w:rsidRPr="008B2990">
        <w:t>List</w:t>
      </w:r>
    </w:p>
    <w:p w14:paraId="67286AF1" w14:textId="77777777" w:rsidR="00992684" w:rsidRDefault="00992684" w:rsidP="00992684">
      <w:pPr>
        <w:pStyle w:val="Caption"/>
        <w:spacing w:before="60"/>
      </w:pPr>
      <w:r w:rsidRPr="00E639EF">
        <w:rPr>
          <w:noProof/>
        </w:rPr>
        <w:drawing>
          <wp:inline distT="0" distB="0" distL="0" distR="0" wp14:anchorId="2FC3D614" wp14:editId="06F87E4F">
            <wp:extent cx="5943600" cy="598170"/>
            <wp:effectExtent l="0" t="0" r="0" b="0"/>
            <wp:docPr id="2357662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66294" name="Picture 1">
                      <a:extLst>
                        <a:ext uri="{C183D7F6-B498-43B3-948B-1728B52AA6E4}">
                          <adec:decorative xmlns:adec="http://schemas.microsoft.com/office/drawing/2017/decorative" val="1"/>
                        </a:ext>
                      </a:extLst>
                    </pic:cNvPr>
                    <pic:cNvPicPr/>
                  </pic:nvPicPr>
                  <pic:blipFill>
                    <a:blip r:embed="rId391"/>
                    <a:stretch>
                      <a:fillRect/>
                    </a:stretch>
                  </pic:blipFill>
                  <pic:spPr>
                    <a:xfrm>
                      <a:off x="0" y="0"/>
                      <a:ext cx="5943600" cy="598170"/>
                    </a:xfrm>
                    <a:prstGeom prst="rect">
                      <a:avLst/>
                    </a:prstGeom>
                  </pic:spPr>
                </pic:pic>
              </a:graphicData>
            </a:graphic>
          </wp:inline>
        </w:drawing>
      </w:r>
    </w:p>
    <w:p w14:paraId="149B96B1" w14:textId="77777777" w:rsidR="00992684" w:rsidRDefault="00992684" w:rsidP="00992684">
      <w:r w:rsidRPr="00E639EF">
        <w:rPr>
          <w:noProof/>
        </w:rPr>
        <w:drawing>
          <wp:inline distT="0" distB="0" distL="0" distR="0" wp14:anchorId="0612434B" wp14:editId="05AC3644">
            <wp:extent cx="5943600" cy="448945"/>
            <wp:effectExtent l="0" t="0" r="0" b="8255"/>
            <wp:docPr id="13526709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70903" name="Picture 1">
                      <a:extLst>
                        <a:ext uri="{C183D7F6-B498-43B3-948B-1728B52AA6E4}">
                          <adec:decorative xmlns:adec="http://schemas.microsoft.com/office/drawing/2017/decorative" val="1"/>
                        </a:ext>
                      </a:extLst>
                    </pic:cNvPr>
                    <pic:cNvPicPr/>
                  </pic:nvPicPr>
                  <pic:blipFill>
                    <a:blip r:embed="rId392"/>
                    <a:stretch>
                      <a:fillRect/>
                    </a:stretch>
                  </pic:blipFill>
                  <pic:spPr>
                    <a:xfrm>
                      <a:off x="0" y="0"/>
                      <a:ext cx="5943600" cy="448945"/>
                    </a:xfrm>
                    <a:prstGeom prst="rect">
                      <a:avLst/>
                    </a:prstGeom>
                  </pic:spPr>
                </pic:pic>
              </a:graphicData>
            </a:graphic>
          </wp:inline>
        </w:drawing>
      </w:r>
    </w:p>
    <w:p w14:paraId="2FF0B06F" w14:textId="77777777" w:rsidR="00992684" w:rsidRDefault="00992684" w:rsidP="00992684">
      <w:r>
        <w:rPr>
          <w:b/>
          <w:bCs/>
        </w:rPr>
        <w:t xml:space="preserve">Columns: </w:t>
      </w:r>
      <w:r>
        <w:t>Clinic ID, Race/Ethnicity, Household ID, State WIC ID, DOB (date of birth), WIC Type, Cultural Identity, Cert Date, Certifier, Prescreen Date.</w:t>
      </w:r>
    </w:p>
    <w:p w14:paraId="3FAD6BA4" w14:textId="77777777" w:rsidR="00992684" w:rsidRDefault="00992684" w:rsidP="00992684">
      <w:r>
        <w:rPr>
          <w:b/>
          <w:bCs/>
        </w:rPr>
        <w:t xml:space="preserve">Counts: </w:t>
      </w:r>
      <w:r>
        <w:t>Participants.</w:t>
      </w:r>
    </w:p>
    <w:p w14:paraId="7B0739D5" w14:textId="77777777" w:rsidR="00992684" w:rsidRDefault="00992684" w:rsidP="00992684">
      <w:r>
        <w:rPr>
          <w:b/>
          <w:bCs/>
        </w:rPr>
        <w:lastRenderedPageBreak/>
        <w:t xml:space="preserve">Grouped by: </w:t>
      </w:r>
      <w:r>
        <w:t>Clinic ID, Table 1- Asian Non-Hispanic; Table 2 – Black African American Non-Hispanic.</w:t>
      </w:r>
    </w:p>
    <w:p w14:paraId="5F42969D" w14:textId="77777777" w:rsidR="00992684" w:rsidRDefault="00992684" w:rsidP="00992684">
      <w:pPr>
        <w:pStyle w:val="Caption"/>
      </w:pPr>
      <w:r>
        <w:t xml:space="preserve">Tab 2 – Count </w:t>
      </w:r>
      <w:r w:rsidRPr="008B2990">
        <w:t>by</w:t>
      </w:r>
      <w:r>
        <w:t xml:space="preserve"> Clinic</w:t>
      </w:r>
    </w:p>
    <w:p w14:paraId="1898F727" w14:textId="77777777" w:rsidR="00992684" w:rsidRDefault="00992684" w:rsidP="00992684">
      <w:pPr>
        <w:spacing w:before="60"/>
      </w:pPr>
      <w:r w:rsidRPr="00E639EF">
        <w:rPr>
          <w:noProof/>
        </w:rPr>
        <w:drawing>
          <wp:inline distT="0" distB="0" distL="0" distR="0" wp14:anchorId="3AAA9403" wp14:editId="3CFD119B">
            <wp:extent cx="4804283" cy="555371"/>
            <wp:effectExtent l="0" t="0" r="0" b="0"/>
            <wp:docPr id="3405173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17323" name="Picture 1">
                      <a:extLst>
                        <a:ext uri="{C183D7F6-B498-43B3-948B-1728B52AA6E4}">
                          <adec:decorative xmlns:adec="http://schemas.microsoft.com/office/drawing/2017/decorative" val="1"/>
                        </a:ext>
                      </a:extLst>
                    </pic:cNvPr>
                    <pic:cNvPicPr/>
                  </pic:nvPicPr>
                  <pic:blipFill>
                    <a:blip r:embed="rId393"/>
                    <a:stretch>
                      <a:fillRect/>
                    </a:stretch>
                  </pic:blipFill>
                  <pic:spPr>
                    <a:xfrm>
                      <a:off x="0" y="0"/>
                      <a:ext cx="4804283" cy="555371"/>
                    </a:xfrm>
                    <a:prstGeom prst="rect">
                      <a:avLst/>
                    </a:prstGeom>
                  </pic:spPr>
                </pic:pic>
              </a:graphicData>
            </a:graphic>
          </wp:inline>
        </w:drawing>
      </w:r>
    </w:p>
    <w:p w14:paraId="3F4E5F25" w14:textId="77777777" w:rsidR="00992684" w:rsidRDefault="00992684" w:rsidP="00992684">
      <w:pPr>
        <w:spacing w:before="60"/>
      </w:pPr>
      <w:r w:rsidRPr="00E639EF">
        <w:rPr>
          <w:noProof/>
        </w:rPr>
        <w:drawing>
          <wp:inline distT="0" distB="0" distL="0" distR="0" wp14:anchorId="53992AF8" wp14:editId="361246C2">
            <wp:extent cx="5943600" cy="631190"/>
            <wp:effectExtent l="0" t="0" r="0" b="0"/>
            <wp:docPr id="15597997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99791" name="Picture 1">
                      <a:extLst>
                        <a:ext uri="{C183D7F6-B498-43B3-948B-1728B52AA6E4}">
                          <adec:decorative xmlns:adec="http://schemas.microsoft.com/office/drawing/2017/decorative" val="1"/>
                        </a:ext>
                      </a:extLst>
                    </pic:cNvPr>
                    <pic:cNvPicPr/>
                  </pic:nvPicPr>
                  <pic:blipFill>
                    <a:blip r:embed="rId394"/>
                    <a:stretch>
                      <a:fillRect/>
                    </a:stretch>
                  </pic:blipFill>
                  <pic:spPr>
                    <a:xfrm>
                      <a:off x="0" y="0"/>
                      <a:ext cx="5943600" cy="631190"/>
                    </a:xfrm>
                    <a:prstGeom prst="rect">
                      <a:avLst/>
                    </a:prstGeom>
                  </pic:spPr>
                </pic:pic>
              </a:graphicData>
            </a:graphic>
          </wp:inline>
        </w:drawing>
      </w:r>
    </w:p>
    <w:p w14:paraId="3CA4EF53" w14:textId="77777777" w:rsidR="00992684" w:rsidRDefault="00992684" w:rsidP="00992684">
      <w:pPr>
        <w:spacing w:before="60"/>
      </w:pPr>
      <w:r>
        <w:rPr>
          <w:b/>
          <w:bCs/>
        </w:rPr>
        <w:t xml:space="preserve">Columns: </w:t>
      </w:r>
      <w:r>
        <w:t>TOTAL, Total CI (cultural identity) Collected, Total % CI Collected, cultural identity.</w:t>
      </w:r>
    </w:p>
    <w:p w14:paraId="1E7E17AD" w14:textId="77777777" w:rsidR="00992684" w:rsidRDefault="00992684" w:rsidP="00992684">
      <w:pPr>
        <w:spacing w:before="60"/>
      </w:pPr>
      <w:r>
        <w:rPr>
          <w:b/>
          <w:bCs/>
        </w:rPr>
        <w:t>Rows:</w:t>
      </w:r>
      <w:r>
        <w:t xml:space="preserve"> AGENCY TOTAL, clinic ID(s).</w:t>
      </w:r>
    </w:p>
    <w:p w14:paraId="665EF720" w14:textId="77777777" w:rsidR="00992684" w:rsidRDefault="00992684" w:rsidP="00992684">
      <w:r>
        <w:rPr>
          <w:b/>
          <w:bCs/>
        </w:rPr>
        <w:t>Grouped by:</w:t>
      </w:r>
      <w:r w:rsidRPr="008B2990">
        <w:t xml:space="preserve"> </w:t>
      </w:r>
      <w:r>
        <w:t>Table 1- Asian Non-Hispanic; Table 2 – Black African American Non-Hispanic.</w:t>
      </w:r>
    </w:p>
    <w:p w14:paraId="643B7811" w14:textId="77777777" w:rsidR="00992684" w:rsidRDefault="00992684" w:rsidP="00992684">
      <w:pPr>
        <w:pStyle w:val="Caption"/>
      </w:pPr>
      <w:r>
        <w:t>Tab 3 – Count by Certifier</w:t>
      </w:r>
    </w:p>
    <w:p w14:paraId="5879FE2A" w14:textId="77777777" w:rsidR="00992684" w:rsidRDefault="00992684" w:rsidP="00992684">
      <w:pPr>
        <w:spacing w:before="60"/>
      </w:pPr>
      <w:r w:rsidRPr="00E639EF">
        <w:rPr>
          <w:noProof/>
        </w:rPr>
        <w:drawing>
          <wp:inline distT="0" distB="0" distL="0" distR="0" wp14:anchorId="76315212" wp14:editId="5D267552">
            <wp:extent cx="4895215" cy="509397"/>
            <wp:effectExtent l="0" t="0" r="635" b="5080"/>
            <wp:docPr id="7274677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67783" name="Picture 1">
                      <a:extLst>
                        <a:ext uri="{C183D7F6-B498-43B3-948B-1728B52AA6E4}">
                          <adec:decorative xmlns:adec="http://schemas.microsoft.com/office/drawing/2017/decorative" val="1"/>
                        </a:ext>
                      </a:extLst>
                    </pic:cNvPr>
                    <pic:cNvPicPr/>
                  </pic:nvPicPr>
                  <pic:blipFill>
                    <a:blip r:embed="rId395"/>
                    <a:stretch>
                      <a:fillRect/>
                    </a:stretch>
                  </pic:blipFill>
                  <pic:spPr>
                    <a:xfrm>
                      <a:off x="0" y="0"/>
                      <a:ext cx="4895215" cy="509397"/>
                    </a:xfrm>
                    <a:prstGeom prst="rect">
                      <a:avLst/>
                    </a:prstGeom>
                  </pic:spPr>
                </pic:pic>
              </a:graphicData>
            </a:graphic>
          </wp:inline>
        </w:drawing>
      </w:r>
    </w:p>
    <w:p w14:paraId="5B1870DD" w14:textId="77777777" w:rsidR="00992684" w:rsidRDefault="00992684" w:rsidP="00992684">
      <w:pPr>
        <w:spacing w:before="60"/>
      </w:pPr>
      <w:r w:rsidRPr="00E639EF">
        <w:rPr>
          <w:noProof/>
        </w:rPr>
        <w:drawing>
          <wp:inline distT="0" distB="0" distL="0" distR="0" wp14:anchorId="276FC380" wp14:editId="05ABD0E2">
            <wp:extent cx="5943600" cy="575945"/>
            <wp:effectExtent l="0" t="0" r="0" b="0"/>
            <wp:docPr id="16107845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84549" name="Picture 1">
                      <a:extLst>
                        <a:ext uri="{C183D7F6-B498-43B3-948B-1728B52AA6E4}">
                          <adec:decorative xmlns:adec="http://schemas.microsoft.com/office/drawing/2017/decorative" val="1"/>
                        </a:ext>
                      </a:extLst>
                    </pic:cNvPr>
                    <pic:cNvPicPr/>
                  </pic:nvPicPr>
                  <pic:blipFill>
                    <a:blip r:embed="rId396"/>
                    <a:stretch>
                      <a:fillRect/>
                    </a:stretch>
                  </pic:blipFill>
                  <pic:spPr>
                    <a:xfrm>
                      <a:off x="0" y="0"/>
                      <a:ext cx="5943600" cy="575945"/>
                    </a:xfrm>
                    <a:prstGeom prst="rect">
                      <a:avLst/>
                    </a:prstGeom>
                  </pic:spPr>
                </pic:pic>
              </a:graphicData>
            </a:graphic>
          </wp:inline>
        </w:drawing>
      </w:r>
    </w:p>
    <w:p w14:paraId="53AEC5CB" w14:textId="77777777" w:rsidR="00992684" w:rsidRDefault="00992684" w:rsidP="00992684">
      <w:pPr>
        <w:spacing w:before="60"/>
      </w:pPr>
      <w:r>
        <w:rPr>
          <w:b/>
          <w:bCs/>
        </w:rPr>
        <w:t xml:space="preserve">Columns: </w:t>
      </w:r>
      <w:r>
        <w:t>TOTAL, Total CI Collected, Total % CI Collected, cultural identity.</w:t>
      </w:r>
    </w:p>
    <w:p w14:paraId="72E6F215" w14:textId="77777777" w:rsidR="00992684" w:rsidRPr="0088429A" w:rsidRDefault="00992684" w:rsidP="00992684">
      <w:pPr>
        <w:spacing w:before="60"/>
      </w:pPr>
      <w:r>
        <w:rPr>
          <w:b/>
          <w:bCs/>
        </w:rPr>
        <w:t>Rows:</w:t>
      </w:r>
      <w:r>
        <w:t xml:space="preserve"> AGENCY TOTAL, staff name.</w:t>
      </w:r>
    </w:p>
    <w:p w14:paraId="20E1FAB4" w14:textId="77777777" w:rsidR="00992684" w:rsidRDefault="00992684" w:rsidP="00992684">
      <w:r>
        <w:rPr>
          <w:b/>
          <w:bCs/>
        </w:rPr>
        <w:t>Grouped by:</w:t>
      </w:r>
      <w:r w:rsidRPr="008B2990">
        <w:t xml:space="preserve"> </w:t>
      </w:r>
      <w:r>
        <w:t>Table 1- Asian Non-Hispanic; Table 2 – Black African American Non-Hispanic.</w:t>
      </w:r>
    </w:p>
    <w:p w14:paraId="589AC51D" w14:textId="77777777" w:rsidR="005339D8" w:rsidRDefault="005339D8">
      <w:pPr>
        <w:spacing w:before="120" w:after="0"/>
        <w:rPr>
          <w:rFonts w:asciiTheme="minorHAnsi" w:eastAsiaTheme="majorEastAsia" w:hAnsiTheme="minorHAnsi" w:cstheme="majorBidi"/>
          <w:b/>
          <w:color w:val="003865" w:themeColor="accent1"/>
          <w:sz w:val="36"/>
          <w:szCs w:val="32"/>
        </w:rPr>
      </w:pPr>
      <w:bookmarkStart w:id="241" w:name="_Toc235422935"/>
      <w:r>
        <w:br w:type="page"/>
      </w:r>
    </w:p>
    <w:p w14:paraId="185B9499" w14:textId="4CB1B5DD" w:rsidR="00992684" w:rsidRDefault="00992684" w:rsidP="00992684">
      <w:pPr>
        <w:pStyle w:val="Heading2"/>
      </w:pPr>
      <w:bookmarkStart w:id="242" w:name="_Toc244010863"/>
      <w:r>
        <w:lastRenderedPageBreak/>
        <w:t>State Use Questions &gt;&gt; Breastfeeding Exclusivity</w:t>
      </w:r>
      <w:bookmarkEnd w:id="241"/>
      <w:bookmarkEnd w:id="242"/>
    </w:p>
    <w:p w14:paraId="0C6076D2" w14:textId="77777777" w:rsidR="00992684" w:rsidRDefault="00992684" w:rsidP="00992684">
      <w:pPr>
        <w:pStyle w:val="Heading3"/>
      </w:pPr>
      <w:bookmarkStart w:id="243" w:name="_Toc235422936"/>
      <w:bookmarkStart w:id="244" w:name="_Toc244010864"/>
      <w:r>
        <w:t>No Answer to Breastfeeding &amp; Formula Supplementation State Use Question</w:t>
      </w:r>
      <w:bookmarkEnd w:id="243"/>
      <w:bookmarkEnd w:id="244"/>
    </w:p>
    <w:p w14:paraId="6BBB0378" w14:textId="77777777" w:rsidR="00992684" w:rsidRDefault="00992684" w:rsidP="00992684">
      <w:r>
        <w:t>Revised March 17, 2025</w:t>
      </w:r>
    </w:p>
    <w:p w14:paraId="008100BE" w14:textId="77777777" w:rsidR="00992684" w:rsidRDefault="00992684" w:rsidP="00992684">
      <w:pPr>
        <w:pStyle w:val="Heading4"/>
      </w:pPr>
      <w:r>
        <w:t>Overview</w:t>
      </w:r>
    </w:p>
    <w:p w14:paraId="70062D19" w14:textId="77777777" w:rsidR="00992684" w:rsidRDefault="00992684" w:rsidP="00992684">
      <w:r>
        <w:t xml:space="preserve">List and count (and percentage) of certified participants who do not have an answer to the “First time formula/other given to infant (meds OK)” state use question. Participants are included if they currently belong to the specified agency and were born during the specified dates. Participants are listed by the most recent certifier if without an answer. Counts and percentages are provided by certifier (no answer) and by answers (including no answer). </w:t>
      </w:r>
    </w:p>
    <w:p w14:paraId="37FCFB24" w14:textId="77777777" w:rsidR="00992684" w:rsidRDefault="00992684" w:rsidP="00992684">
      <w:pPr>
        <w:pStyle w:val="Heading4"/>
      </w:pPr>
      <w:r>
        <w:t>Some uses</w:t>
      </w:r>
    </w:p>
    <w:p w14:paraId="7F3B5809" w14:textId="77777777" w:rsidR="00992684" w:rsidRPr="00D36F04" w:rsidRDefault="00992684" w:rsidP="009264CD">
      <w:pPr>
        <w:pStyle w:val="ListParagraph"/>
      </w:pPr>
      <w:r w:rsidRPr="00D36F04">
        <w:t>Identify participants needing the State Use Question to be completed.</w:t>
      </w:r>
    </w:p>
    <w:p w14:paraId="22AD47CF" w14:textId="77777777" w:rsidR="00992684" w:rsidRPr="00D36F04" w:rsidRDefault="00992684" w:rsidP="009264CD">
      <w:pPr>
        <w:pStyle w:val="ListParagraph"/>
      </w:pPr>
      <w:r w:rsidRPr="00D36F04">
        <w:t>Identify staff who may require further training to ensure the question is answered.</w:t>
      </w:r>
    </w:p>
    <w:p w14:paraId="6CA89176" w14:textId="77777777" w:rsidR="00992684" w:rsidRDefault="00992684" w:rsidP="00992684">
      <w:pPr>
        <w:pStyle w:val="Heading4"/>
      </w:pPr>
      <w:r>
        <w:t>Prompts</w:t>
      </w:r>
    </w:p>
    <w:p w14:paraId="19E13DBA" w14:textId="77777777" w:rsidR="00992684" w:rsidRDefault="00992684" w:rsidP="009264CD">
      <w:pPr>
        <w:pStyle w:val="ListParagraph"/>
      </w:pPr>
      <w:r>
        <w:t>Agency ID – agency where the participants currently belong.</w:t>
      </w:r>
    </w:p>
    <w:p w14:paraId="7109C4BC" w14:textId="77777777" w:rsidR="00992684" w:rsidRDefault="00992684" w:rsidP="009264CD">
      <w:pPr>
        <w:pStyle w:val="ListParagraph"/>
      </w:pPr>
      <w:r>
        <w:t>Start Date – the first date in the time period during which participants were born.</w:t>
      </w:r>
    </w:p>
    <w:p w14:paraId="1ECD5B08" w14:textId="77777777" w:rsidR="00992684" w:rsidRDefault="00992684" w:rsidP="009264CD">
      <w:pPr>
        <w:pStyle w:val="ListParagraph"/>
      </w:pPr>
      <w:r>
        <w:t>End Date – the last date in the time period during which participants were born.</w:t>
      </w:r>
    </w:p>
    <w:p w14:paraId="472A09C3" w14:textId="77777777" w:rsidR="00992684" w:rsidRDefault="00992684" w:rsidP="00992684">
      <w:pPr>
        <w:pStyle w:val="Heading4"/>
      </w:pPr>
      <w:r>
        <w:t>Report outputs</w:t>
      </w:r>
    </w:p>
    <w:p w14:paraId="32C55F19" w14:textId="77777777" w:rsidR="00992684" w:rsidRPr="008725B6" w:rsidRDefault="00992684" w:rsidP="00992684">
      <w:pPr>
        <w:pStyle w:val="Caption"/>
      </w:pPr>
      <w:r>
        <w:t>Tab 1 – Participant List</w:t>
      </w:r>
    </w:p>
    <w:p w14:paraId="58DE1314" w14:textId="77777777" w:rsidR="00992684" w:rsidRDefault="00992684" w:rsidP="00992684">
      <w:pPr>
        <w:pStyle w:val="Caption"/>
        <w:spacing w:before="60"/>
      </w:pPr>
      <w:r w:rsidRPr="008725B6">
        <w:rPr>
          <w:noProof/>
        </w:rPr>
        <w:drawing>
          <wp:inline distT="0" distB="0" distL="0" distR="0" wp14:anchorId="2B79173D" wp14:editId="5F7D4E48">
            <wp:extent cx="4742307" cy="621157"/>
            <wp:effectExtent l="0" t="0" r="1270" b="7620"/>
            <wp:docPr id="16982317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31778" name="Picture 1">
                      <a:extLst>
                        <a:ext uri="{C183D7F6-B498-43B3-948B-1728B52AA6E4}">
                          <adec:decorative xmlns:adec="http://schemas.microsoft.com/office/drawing/2017/decorative" val="1"/>
                        </a:ext>
                      </a:extLst>
                    </pic:cNvPr>
                    <pic:cNvPicPr/>
                  </pic:nvPicPr>
                  <pic:blipFill>
                    <a:blip r:embed="rId397"/>
                    <a:stretch>
                      <a:fillRect/>
                    </a:stretch>
                  </pic:blipFill>
                  <pic:spPr>
                    <a:xfrm>
                      <a:off x="0" y="0"/>
                      <a:ext cx="4742307" cy="621157"/>
                    </a:xfrm>
                    <a:prstGeom prst="rect">
                      <a:avLst/>
                    </a:prstGeom>
                  </pic:spPr>
                </pic:pic>
              </a:graphicData>
            </a:graphic>
          </wp:inline>
        </w:drawing>
      </w:r>
    </w:p>
    <w:p w14:paraId="5A8ECDAA" w14:textId="77777777" w:rsidR="00992684" w:rsidRDefault="00992684" w:rsidP="00992684">
      <w:r>
        <w:rPr>
          <w:b/>
          <w:bCs/>
        </w:rPr>
        <w:t>Columns:</w:t>
      </w:r>
      <w:r>
        <w:t xml:space="preserve"> Clinic ID, Household ID, State WIC ID, Participant’s Name, DOB (date of birth), Cert Date.</w:t>
      </w:r>
    </w:p>
    <w:p w14:paraId="3374E613" w14:textId="77777777" w:rsidR="00992684" w:rsidRDefault="00992684" w:rsidP="00992684">
      <w:r>
        <w:rPr>
          <w:b/>
          <w:bCs/>
        </w:rPr>
        <w:t xml:space="preserve">Counts: </w:t>
      </w:r>
      <w:r>
        <w:t>Participants.</w:t>
      </w:r>
    </w:p>
    <w:p w14:paraId="26AB2F49" w14:textId="77777777" w:rsidR="00992684" w:rsidRPr="00D36F04" w:rsidRDefault="00992684" w:rsidP="00992684">
      <w:r>
        <w:rPr>
          <w:b/>
          <w:bCs/>
        </w:rPr>
        <w:t xml:space="preserve">Grouped by: </w:t>
      </w:r>
      <w:r>
        <w:t>Staff name.</w:t>
      </w:r>
    </w:p>
    <w:p w14:paraId="1041C8D5" w14:textId="77777777" w:rsidR="00992684" w:rsidRDefault="00992684" w:rsidP="00992684">
      <w:pPr>
        <w:pStyle w:val="Caption"/>
      </w:pPr>
      <w:r>
        <w:t>Tab 2 – Count-Certifier</w:t>
      </w:r>
    </w:p>
    <w:p w14:paraId="46C24787" w14:textId="77777777" w:rsidR="00992684" w:rsidRDefault="00992684" w:rsidP="00992684">
      <w:pPr>
        <w:spacing w:before="60"/>
      </w:pPr>
      <w:r w:rsidRPr="008725B6">
        <w:rPr>
          <w:noProof/>
        </w:rPr>
        <w:lastRenderedPageBreak/>
        <w:drawing>
          <wp:inline distT="0" distB="0" distL="0" distR="0" wp14:anchorId="6531192A" wp14:editId="279F4783">
            <wp:extent cx="3915410" cy="678688"/>
            <wp:effectExtent l="0" t="0" r="0" b="7620"/>
            <wp:docPr id="1689273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27342" name="Picture 1">
                      <a:extLst>
                        <a:ext uri="{C183D7F6-B498-43B3-948B-1728B52AA6E4}">
                          <adec:decorative xmlns:adec="http://schemas.microsoft.com/office/drawing/2017/decorative" val="1"/>
                        </a:ext>
                      </a:extLst>
                    </pic:cNvPr>
                    <pic:cNvPicPr/>
                  </pic:nvPicPr>
                  <pic:blipFill>
                    <a:blip r:embed="rId398"/>
                    <a:stretch>
                      <a:fillRect/>
                    </a:stretch>
                  </pic:blipFill>
                  <pic:spPr>
                    <a:xfrm>
                      <a:off x="0" y="0"/>
                      <a:ext cx="3915410" cy="678688"/>
                    </a:xfrm>
                    <a:prstGeom prst="rect">
                      <a:avLst/>
                    </a:prstGeom>
                  </pic:spPr>
                </pic:pic>
              </a:graphicData>
            </a:graphic>
          </wp:inline>
        </w:drawing>
      </w:r>
    </w:p>
    <w:p w14:paraId="263EF012" w14:textId="77777777" w:rsidR="00992684" w:rsidRDefault="00992684" w:rsidP="00992684">
      <w:pPr>
        <w:spacing w:before="60"/>
      </w:pPr>
      <w:r>
        <w:rPr>
          <w:b/>
          <w:bCs/>
        </w:rPr>
        <w:t xml:space="preserve">Columns: </w:t>
      </w:r>
      <w:r>
        <w:t>Total Participants, Answer (%), No Answer (%).</w:t>
      </w:r>
    </w:p>
    <w:p w14:paraId="578C96D7" w14:textId="77777777" w:rsidR="00992684" w:rsidRPr="00D36F04" w:rsidRDefault="00992684" w:rsidP="00992684">
      <w:pPr>
        <w:spacing w:before="60"/>
      </w:pPr>
      <w:r>
        <w:rPr>
          <w:b/>
          <w:bCs/>
        </w:rPr>
        <w:t xml:space="preserve">Rows: </w:t>
      </w:r>
      <w:r>
        <w:t>AGENCY TOTAL, staff name.</w:t>
      </w:r>
    </w:p>
    <w:p w14:paraId="478387B4" w14:textId="77777777" w:rsidR="00992684" w:rsidRDefault="00992684" w:rsidP="00992684">
      <w:pPr>
        <w:pStyle w:val="Caption"/>
      </w:pPr>
      <w:r>
        <w:t>Tab 3 – Count-Answer</w:t>
      </w:r>
    </w:p>
    <w:p w14:paraId="1BF9D6D0" w14:textId="77777777" w:rsidR="00992684" w:rsidRDefault="00992684" w:rsidP="00992684">
      <w:pPr>
        <w:spacing w:before="60"/>
      </w:pPr>
      <w:r w:rsidRPr="008725B6">
        <w:rPr>
          <w:noProof/>
        </w:rPr>
        <w:drawing>
          <wp:inline distT="0" distB="0" distL="0" distR="0" wp14:anchorId="24872B9B" wp14:editId="0A2E0624">
            <wp:extent cx="2779014" cy="1393063"/>
            <wp:effectExtent l="0" t="0" r="2540" b="0"/>
            <wp:docPr id="1183521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2192" name="Picture 1">
                      <a:extLst>
                        <a:ext uri="{C183D7F6-B498-43B3-948B-1728B52AA6E4}">
                          <adec:decorative xmlns:adec="http://schemas.microsoft.com/office/drawing/2017/decorative" val="1"/>
                        </a:ext>
                      </a:extLst>
                    </pic:cNvPr>
                    <pic:cNvPicPr/>
                  </pic:nvPicPr>
                  <pic:blipFill>
                    <a:blip r:embed="rId399"/>
                    <a:stretch>
                      <a:fillRect/>
                    </a:stretch>
                  </pic:blipFill>
                  <pic:spPr>
                    <a:xfrm>
                      <a:off x="0" y="0"/>
                      <a:ext cx="2779014" cy="1393063"/>
                    </a:xfrm>
                    <a:prstGeom prst="rect">
                      <a:avLst/>
                    </a:prstGeom>
                  </pic:spPr>
                </pic:pic>
              </a:graphicData>
            </a:graphic>
          </wp:inline>
        </w:drawing>
      </w:r>
    </w:p>
    <w:p w14:paraId="5AB2BBE8" w14:textId="77777777" w:rsidR="00992684" w:rsidRDefault="00992684" w:rsidP="00992684">
      <w:pPr>
        <w:spacing w:before="60"/>
      </w:pPr>
      <w:r>
        <w:rPr>
          <w:b/>
          <w:bCs/>
        </w:rPr>
        <w:t>Columns:</w:t>
      </w:r>
      <w:r>
        <w:t xml:space="preserve"> Count by Answer/No Answer (%).</w:t>
      </w:r>
    </w:p>
    <w:p w14:paraId="15DFA506" w14:textId="77777777" w:rsidR="00992684" w:rsidRDefault="00992684" w:rsidP="00992684">
      <w:pPr>
        <w:spacing w:before="60"/>
      </w:pPr>
      <w:r>
        <w:rPr>
          <w:b/>
          <w:bCs/>
        </w:rPr>
        <w:t xml:space="preserve">Rows: </w:t>
      </w:r>
      <w:r>
        <w:t>AGENCY TOTAL, state use answers.</w:t>
      </w:r>
    </w:p>
    <w:p w14:paraId="3FCAA6AE" w14:textId="77777777" w:rsidR="00992684" w:rsidRDefault="00992684" w:rsidP="00992684">
      <w:pPr>
        <w:spacing w:before="60" w:after="60"/>
        <w:rPr>
          <w:rFonts w:asciiTheme="minorHAnsi" w:eastAsiaTheme="majorEastAsia" w:hAnsiTheme="minorHAnsi" w:cstheme="majorBidi"/>
          <w:b/>
          <w:color w:val="003865" w:themeColor="accent1"/>
          <w:spacing w:val="-5"/>
          <w:sz w:val="36"/>
          <w:szCs w:val="36"/>
        </w:rPr>
      </w:pPr>
      <w:r>
        <w:br w:type="page"/>
      </w:r>
    </w:p>
    <w:p w14:paraId="5C693055" w14:textId="77777777" w:rsidR="00992684" w:rsidRDefault="00992684" w:rsidP="00992684">
      <w:pPr>
        <w:pStyle w:val="Heading2"/>
      </w:pPr>
      <w:bookmarkStart w:id="245" w:name="_Toc235422937"/>
      <w:bookmarkStart w:id="246" w:name="_Toc244010865"/>
      <w:r>
        <w:lastRenderedPageBreak/>
        <w:t>Terminated/Ineligible</w:t>
      </w:r>
      <w:bookmarkEnd w:id="245"/>
      <w:bookmarkEnd w:id="246"/>
    </w:p>
    <w:p w14:paraId="4A7025E3" w14:textId="77777777" w:rsidR="00992684" w:rsidRDefault="00992684" w:rsidP="00992684">
      <w:pPr>
        <w:pStyle w:val="Heading3"/>
      </w:pPr>
      <w:bookmarkStart w:id="247" w:name="_Toc235422938"/>
      <w:bookmarkStart w:id="248" w:name="_Toc244010866"/>
      <w:r>
        <w:t>Terminated for Failure to Pick Up</w:t>
      </w:r>
      <w:bookmarkEnd w:id="247"/>
      <w:bookmarkEnd w:id="248"/>
    </w:p>
    <w:p w14:paraId="4B6A5CB7" w14:textId="77777777" w:rsidR="00992684" w:rsidRDefault="00992684" w:rsidP="00992684">
      <w:r>
        <w:t>Revised Oct. 14, 2024</w:t>
      </w:r>
    </w:p>
    <w:p w14:paraId="4A73BDDC" w14:textId="77777777" w:rsidR="00992684" w:rsidRPr="00D36F04" w:rsidRDefault="00992684" w:rsidP="00992684">
      <w:pPr>
        <w:pStyle w:val="Heading4"/>
      </w:pPr>
      <w:r>
        <w:t>Overview</w:t>
      </w:r>
    </w:p>
    <w:p w14:paraId="5547718B" w14:textId="77777777" w:rsidR="00992684" w:rsidRDefault="00992684" w:rsidP="00992684">
      <w:bookmarkStart w:id="249" w:name="_Hlk203561767"/>
      <w:r>
        <w:t>A list and count of participants who belong to the specified agency and whose most recent certification was auto-terminated for “failure to pick-up” during the specified time period.  This report also provides a count by race/ethnicity and cultural identity by WIC type for the specified agency, its clinics and the state. A percentage of the total is provided for each race/ ethnicity and cultural identities for the specified Agency and State. There are four tabs that can be used to create mailing labels. Tab 4 is to create labels for the household by authorized rep, Tab 5 by participant, Tab 6 is for children only and can be filtered by age in months using an optional input control, and Tab 7 lists only women. Another optional input control allows you to filter Tab 1 – List for all, multiple or specific race ethnicities or cultural identities.</w:t>
      </w:r>
    </w:p>
    <w:bookmarkEnd w:id="249"/>
    <w:p w14:paraId="30DBCC6C" w14:textId="77777777" w:rsidR="00992684" w:rsidRDefault="00992684" w:rsidP="00992684">
      <w:pPr>
        <w:pStyle w:val="Heading4"/>
      </w:pPr>
      <w:r>
        <w:t>Some uses</w:t>
      </w:r>
    </w:p>
    <w:p w14:paraId="7B3E066D" w14:textId="77777777" w:rsidR="00992684" w:rsidRDefault="00992684" w:rsidP="009264CD">
      <w:pPr>
        <w:pStyle w:val="ListParagraph"/>
      </w:pPr>
      <w:r>
        <w:t>Improve retention by identifying participants who haven’t returned to pick up benefits.</w:t>
      </w:r>
    </w:p>
    <w:p w14:paraId="15897079" w14:textId="77777777" w:rsidR="00992684" w:rsidRDefault="00992684" w:rsidP="009264CD">
      <w:pPr>
        <w:pStyle w:val="ListParagraph"/>
      </w:pPr>
      <w:bookmarkStart w:id="250" w:name="_Hlk208994311"/>
      <w:r>
        <w:t xml:space="preserve">Identify specific race ethnicities or cultural identities that may be failing to pick up benefits. </w:t>
      </w:r>
    </w:p>
    <w:p w14:paraId="54AC8296" w14:textId="77777777" w:rsidR="00992684" w:rsidRDefault="00992684" w:rsidP="009264CD">
      <w:pPr>
        <w:pStyle w:val="ListParagraph"/>
      </w:pPr>
      <w:r>
        <w:t>Obtain a count of participants terminated for failure to pick-up by race/ethnicity and cultural identity, and WIC Type for the specified agency, its clinics, and the state.</w:t>
      </w:r>
    </w:p>
    <w:bookmarkEnd w:id="250"/>
    <w:p w14:paraId="791A89E8" w14:textId="77777777" w:rsidR="00992684" w:rsidRDefault="00992684" w:rsidP="009264CD">
      <w:pPr>
        <w:pStyle w:val="ListParagraph"/>
      </w:pPr>
      <w:r>
        <w:t>Create mailing labels for outreach.</w:t>
      </w:r>
    </w:p>
    <w:p w14:paraId="0A298C2F" w14:textId="77777777" w:rsidR="00992684" w:rsidRPr="00D36F04" w:rsidRDefault="00992684" w:rsidP="00992684">
      <w:pPr>
        <w:pStyle w:val="Heading4"/>
      </w:pPr>
      <w:r>
        <w:t>Prompts</w:t>
      </w:r>
    </w:p>
    <w:p w14:paraId="76F3A723" w14:textId="77777777" w:rsidR="00992684" w:rsidRDefault="00992684" w:rsidP="009264CD">
      <w:pPr>
        <w:pStyle w:val="ListParagraph"/>
      </w:pPr>
      <w:r>
        <w:t>Agency ID – agency where the participants currently belong.</w:t>
      </w:r>
    </w:p>
    <w:p w14:paraId="7C5FCF2A" w14:textId="77777777" w:rsidR="00992684" w:rsidRDefault="00992684" w:rsidP="009264CD">
      <w:pPr>
        <w:pStyle w:val="ListParagraph"/>
      </w:pPr>
      <w:r>
        <w:t>Start Date – the first date in the time period during which participants were terminated for failure to pick-up.</w:t>
      </w:r>
    </w:p>
    <w:p w14:paraId="029B7C5E" w14:textId="77777777" w:rsidR="00992684" w:rsidRDefault="00992684" w:rsidP="009264CD">
      <w:pPr>
        <w:pStyle w:val="ListParagraph"/>
      </w:pPr>
      <w:r>
        <w:t>End Date – the last date in the time period during which participants were terminated for failure to pick-up.</w:t>
      </w:r>
    </w:p>
    <w:p w14:paraId="21FECA3D" w14:textId="77777777" w:rsidR="00992684" w:rsidRDefault="00992684" w:rsidP="00992684">
      <w:pPr>
        <w:pStyle w:val="Heading4"/>
      </w:pPr>
      <w:r>
        <w:t>Report outputs</w:t>
      </w:r>
    </w:p>
    <w:p w14:paraId="46A14075" w14:textId="77777777" w:rsidR="00992684" w:rsidRPr="00C01D4F" w:rsidRDefault="00992684" w:rsidP="00992684">
      <w:pPr>
        <w:pStyle w:val="Caption"/>
      </w:pPr>
      <w:r w:rsidRPr="00350EA1">
        <w:t xml:space="preserve">Tab 1 – </w:t>
      </w:r>
      <w:r>
        <w:t xml:space="preserve">List </w:t>
      </w:r>
    </w:p>
    <w:p w14:paraId="33329F1F" w14:textId="77777777" w:rsidR="00992684" w:rsidRDefault="00992684" w:rsidP="00992684">
      <w:r w:rsidRPr="00C01D4F">
        <w:rPr>
          <w:noProof/>
        </w:rPr>
        <w:drawing>
          <wp:inline distT="0" distB="0" distL="0" distR="0" wp14:anchorId="5EA3FA62" wp14:editId="53C9633B">
            <wp:extent cx="5943600" cy="596265"/>
            <wp:effectExtent l="0" t="0" r="0" b="0"/>
            <wp:docPr id="2633775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77527" name="Picture 1">
                      <a:extLst>
                        <a:ext uri="{C183D7F6-B498-43B3-948B-1728B52AA6E4}">
                          <adec:decorative xmlns:adec="http://schemas.microsoft.com/office/drawing/2017/decorative" val="1"/>
                        </a:ext>
                      </a:extLst>
                    </pic:cNvPr>
                    <pic:cNvPicPr/>
                  </pic:nvPicPr>
                  <pic:blipFill>
                    <a:blip r:embed="rId400"/>
                    <a:stretch>
                      <a:fillRect/>
                    </a:stretch>
                  </pic:blipFill>
                  <pic:spPr>
                    <a:xfrm>
                      <a:off x="0" y="0"/>
                      <a:ext cx="5943600" cy="596265"/>
                    </a:xfrm>
                    <a:prstGeom prst="rect">
                      <a:avLst/>
                    </a:prstGeom>
                  </pic:spPr>
                </pic:pic>
              </a:graphicData>
            </a:graphic>
          </wp:inline>
        </w:drawing>
      </w:r>
    </w:p>
    <w:p w14:paraId="380F4134" w14:textId="77777777" w:rsidR="00992684" w:rsidRDefault="00992684" w:rsidP="00992684">
      <w:r>
        <w:rPr>
          <w:b/>
          <w:bCs/>
        </w:rPr>
        <w:t>Columns:</w:t>
      </w:r>
      <w:r>
        <w:t xml:space="preserve"> Clinic ID, Household ID, State WIC ID, Last Name, First Name, WIC Type, DOB (date of birth), Cert Start Date, Last Set’s LDTU, Term (termination) Date, Authorized Rep’s Name, Telephone #, Race/Ethnicity or Cultural Identity.</w:t>
      </w:r>
    </w:p>
    <w:p w14:paraId="3C4532AB" w14:textId="77777777" w:rsidR="00992684" w:rsidRPr="00D36F04" w:rsidRDefault="00992684" w:rsidP="00992684">
      <w:r>
        <w:rPr>
          <w:b/>
          <w:bCs/>
        </w:rPr>
        <w:lastRenderedPageBreak/>
        <w:t>Counts:</w:t>
      </w:r>
      <w:r>
        <w:t xml:space="preserve"> Households and participants.</w:t>
      </w:r>
    </w:p>
    <w:p w14:paraId="45B5AE9A" w14:textId="77777777" w:rsidR="00992684" w:rsidRDefault="00992684" w:rsidP="00992684">
      <w:pPr>
        <w:pStyle w:val="Caption"/>
      </w:pPr>
      <w:r w:rsidRPr="00350EA1">
        <w:t xml:space="preserve">Tab </w:t>
      </w:r>
      <w:r>
        <w:t xml:space="preserve">2 – </w:t>
      </w:r>
      <w:r w:rsidRPr="00D36F04">
        <w:t>Count</w:t>
      </w:r>
    </w:p>
    <w:p w14:paraId="65F813AC" w14:textId="77777777" w:rsidR="00992684" w:rsidRDefault="00992684" w:rsidP="00992684">
      <w:pPr>
        <w:spacing w:before="60" w:after="60"/>
        <w:rPr>
          <w:noProof/>
          <w:color w:val="000000" w:themeColor="text2"/>
          <w:sz w:val="36"/>
        </w:rPr>
      </w:pPr>
      <w:r w:rsidRPr="00C01D4F">
        <w:rPr>
          <w:noProof/>
        </w:rPr>
        <w:drawing>
          <wp:inline distT="0" distB="0" distL="0" distR="0" wp14:anchorId="6FF0C245" wp14:editId="0259CA3B">
            <wp:extent cx="4126865" cy="1445133"/>
            <wp:effectExtent l="0" t="0" r="6985" b="3175"/>
            <wp:docPr id="4720492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49256" name="Picture 1">
                      <a:extLst>
                        <a:ext uri="{C183D7F6-B498-43B3-948B-1728B52AA6E4}">
                          <adec:decorative xmlns:adec="http://schemas.microsoft.com/office/drawing/2017/decorative" val="1"/>
                        </a:ext>
                      </a:extLst>
                    </pic:cNvPr>
                    <pic:cNvPicPr/>
                  </pic:nvPicPr>
                  <pic:blipFill>
                    <a:blip r:embed="rId401"/>
                    <a:stretch>
                      <a:fillRect/>
                    </a:stretch>
                  </pic:blipFill>
                  <pic:spPr>
                    <a:xfrm>
                      <a:off x="0" y="0"/>
                      <a:ext cx="4126865" cy="1445133"/>
                    </a:xfrm>
                    <a:prstGeom prst="rect">
                      <a:avLst/>
                    </a:prstGeom>
                  </pic:spPr>
                </pic:pic>
              </a:graphicData>
            </a:graphic>
          </wp:inline>
        </w:drawing>
      </w:r>
    </w:p>
    <w:p w14:paraId="7917A37E" w14:textId="77777777" w:rsidR="00992684" w:rsidRDefault="00992684" w:rsidP="00992684">
      <w:pPr>
        <w:rPr>
          <w:noProof/>
        </w:rPr>
      </w:pPr>
      <w:r w:rsidRPr="00D36F04">
        <w:rPr>
          <w:b/>
          <w:bCs/>
          <w:noProof/>
        </w:rPr>
        <w:t>Columns:</w:t>
      </w:r>
      <w:r>
        <w:rPr>
          <w:b/>
          <w:bCs/>
          <w:noProof/>
        </w:rPr>
        <w:t xml:space="preserve"> </w:t>
      </w:r>
      <w:r>
        <w:rPr>
          <w:noProof/>
        </w:rPr>
        <w:t>TOTAL, WIC Type(s), % of Total.</w:t>
      </w:r>
    </w:p>
    <w:p w14:paraId="1AE81C33" w14:textId="77777777" w:rsidR="00992684" w:rsidRDefault="00992684" w:rsidP="00992684">
      <w:pPr>
        <w:rPr>
          <w:noProof/>
        </w:rPr>
      </w:pPr>
      <w:r>
        <w:rPr>
          <w:b/>
          <w:bCs/>
          <w:noProof/>
        </w:rPr>
        <w:t xml:space="preserve">Rows: </w:t>
      </w:r>
      <w:r>
        <w:rPr>
          <w:noProof/>
        </w:rPr>
        <w:t>Table 1 – Agency ID, race/ethnicity or cultural identity; Table 2 – CLINIC ID TOTAL, race/ethnicity or cultural identity.</w:t>
      </w:r>
    </w:p>
    <w:p w14:paraId="558E9B14" w14:textId="77777777" w:rsidR="00992684" w:rsidRPr="00D36F04" w:rsidRDefault="00992684" w:rsidP="00992684">
      <w:pPr>
        <w:rPr>
          <w:noProof/>
        </w:rPr>
      </w:pPr>
      <w:r>
        <w:rPr>
          <w:b/>
          <w:bCs/>
          <w:noProof/>
        </w:rPr>
        <w:t xml:space="preserve">Grouped by (table 2): </w:t>
      </w:r>
      <w:r>
        <w:rPr>
          <w:noProof/>
        </w:rPr>
        <w:t>CLINIC ID(s).</w:t>
      </w:r>
    </w:p>
    <w:p w14:paraId="5AE04434" w14:textId="77777777" w:rsidR="00992684" w:rsidRDefault="00992684" w:rsidP="00992684">
      <w:pPr>
        <w:pStyle w:val="Caption"/>
      </w:pPr>
      <w:r>
        <w:t>Tab 3 – State Count</w:t>
      </w:r>
    </w:p>
    <w:p w14:paraId="68A554FB" w14:textId="77777777" w:rsidR="00992684" w:rsidRDefault="00992684" w:rsidP="00992684">
      <w:r w:rsidRPr="00C01D4F">
        <w:rPr>
          <w:noProof/>
        </w:rPr>
        <w:drawing>
          <wp:inline distT="0" distB="0" distL="0" distR="0" wp14:anchorId="49AFE1F8" wp14:editId="7B7CCB32">
            <wp:extent cx="5943600" cy="706120"/>
            <wp:effectExtent l="0" t="0" r="0" b="0"/>
            <wp:docPr id="2232532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53249" name="Picture 1">
                      <a:extLst>
                        <a:ext uri="{C183D7F6-B498-43B3-948B-1728B52AA6E4}">
                          <adec:decorative xmlns:adec="http://schemas.microsoft.com/office/drawing/2017/decorative" val="1"/>
                        </a:ext>
                      </a:extLst>
                    </pic:cNvPr>
                    <pic:cNvPicPr/>
                  </pic:nvPicPr>
                  <pic:blipFill>
                    <a:blip r:embed="rId402"/>
                    <a:stretch>
                      <a:fillRect/>
                    </a:stretch>
                  </pic:blipFill>
                  <pic:spPr>
                    <a:xfrm>
                      <a:off x="0" y="0"/>
                      <a:ext cx="5943600" cy="706120"/>
                    </a:xfrm>
                    <a:prstGeom prst="rect">
                      <a:avLst/>
                    </a:prstGeom>
                  </pic:spPr>
                </pic:pic>
              </a:graphicData>
            </a:graphic>
          </wp:inline>
        </w:drawing>
      </w:r>
    </w:p>
    <w:p w14:paraId="29BA1613" w14:textId="77777777" w:rsidR="00992684" w:rsidRDefault="00992684" w:rsidP="00992684">
      <w:pPr>
        <w:rPr>
          <w:noProof/>
        </w:rPr>
      </w:pPr>
      <w:r w:rsidRPr="00D36F04">
        <w:rPr>
          <w:b/>
          <w:bCs/>
          <w:noProof/>
        </w:rPr>
        <w:t>Columns:</w:t>
      </w:r>
      <w:r>
        <w:rPr>
          <w:b/>
          <w:bCs/>
          <w:noProof/>
        </w:rPr>
        <w:t xml:space="preserve"> </w:t>
      </w:r>
      <w:r>
        <w:rPr>
          <w:noProof/>
        </w:rPr>
        <w:t>TOTAL, WIC Type(s), % of Total.</w:t>
      </w:r>
    </w:p>
    <w:p w14:paraId="62ED982A" w14:textId="77777777" w:rsidR="00992684" w:rsidRDefault="00992684" w:rsidP="00992684">
      <w:pPr>
        <w:rPr>
          <w:noProof/>
        </w:rPr>
      </w:pPr>
      <w:r>
        <w:rPr>
          <w:b/>
          <w:bCs/>
          <w:noProof/>
        </w:rPr>
        <w:t xml:space="preserve">Rows: </w:t>
      </w:r>
      <w:r>
        <w:rPr>
          <w:noProof/>
        </w:rPr>
        <w:t>MINNESOTA, race/ethnicity or cultural identity.</w:t>
      </w:r>
    </w:p>
    <w:p w14:paraId="4FF3651D" w14:textId="77777777" w:rsidR="00992684" w:rsidRDefault="00992684" w:rsidP="00992684">
      <w:pPr>
        <w:pStyle w:val="Caption"/>
      </w:pPr>
      <w:r>
        <w:t>Tab 4 – HH Auth Rep Labels</w:t>
      </w:r>
    </w:p>
    <w:p w14:paraId="477AEBEA" w14:textId="77777777" w:rsidR="00992684" w:rsidRDefault="00992684" w:rsidP="00992684">
      <w:r w:rsidRPr="00C01D4F">
        <w:rPr>
          <w:noProof/>
        </w:rPr>
        <w:drawing>
          <wp:inline distT="0" distB="0" distL="0" distR="0" wp14:anchorId="7D8C47C7" wp14:editId="09AA9EFF">
            <wp:extent cx="5943600" cy="546100"/>
            <wp:effectExtent l="0" t="0" r="0" b="6350"/>
            <wp:docPr id="7018147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14704" name="Picture 1">
                      <a:extLst>
                        <a:ext uri="{C183D7F6-B498-43B3-948B-1728B52AA6E4}">
                          <adec:decorative xmlns:adec="http://schemas.microsoft.com/office/drawing/2017/decorative" val="1"/>
                        </a:ext>
                      </a:extLst>
                    </pic:cNvPr>
                    <pic:cNvPicPr/>
                  </pic:nvPicPr>
                  <pic:blipFill>
                    <a:blip r:embed="rId403"/>
                    <a:stretch>
                      <a:fillRect/>
                    </a:stretch>
                  </pic:blipFill>
                  <pic:spPr>
                    <a:xfrm>
                      <a:off x="0" y="0"/>
                      <a:ext cx="5943600" cy="546100"/>
                    </a:xfrm>
                    <a:prstGeom prst="rect">
                      <a:avLst/>
                    </a:prstGeom>
                  </pic:spPr>
                </pic:pic>
              </a:graphicData>
            </a:graphic>
          </wp:inline>
        </w:drawing>
      </w:r>
    </w:p>
    <w:p w14:paraId="51B95CCE" w14:textId="77777777" w:rsidR="00992684" w:rsidRPr="00D36F04" w:rsidRDefault="00992684" w:rsidP="00992684">
      <w:r>
        <w:rPr>
          <w:b/>
          <w:bCs/>
        </w:rPr>
        <w:t xml:space="preserve">Columns: </w:t>
      </w:r>
      <w:r>
        <w:t>Clinic ID, Household ID, Authorized Rep’s Name, Address (Mail), City, State, Zip Code.</w:t>
      </w:r>
    </w:p>
    <w:p w14:paraId="4F2A1AC9" w14:textId="77777777" w:rsidR="00992684" w:rsidRDefault="00992684" w:rsidP="00992684">
      <w:pPr>
        <w:pStyle w:val="Caption"/>
      </w:pPr>
      <w:r>
        <w:t>Tab 5 – Ppt Labels</w:t>
      </w:r>
    </w:p>
    <w:p w14:paraId="1D526398" w14:textId="77777777" w:rsidR="00992684" w:rsidRDefault="00992684" w:rsidP="00992684">
      <w:r w:rsidRPr="00C01D4F">
        <w:rPr>
          <w:noProof/>
        </w:rPr>
        <w:drawing>
          <wp:inline distT="0" distB="0" distL="0" distR="0" wp14:anchorId="71A2604B" wp14:editId="7D551E45">
            <wp:extent cx="5943600" cy="546100"/>
            <wp:effectExtent l="0" t="0" r="0" b="6350"/>
            <wp:docPr id="340825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2523" name="Picture 1">
                      <a:extLst>
                        <a:ext uri="{C183D7F6-B498-43B3-948B-1728B52AA6E4}">
                          <adec:decorative xmlns:adec="http://schemas.microsoft.com/office/drawing/2017/decorative" val="1"/>
                        </a:ext>
                      </a:extLst>
                    </pic:cNvPr>
                    <pic:cNvPicPr/>
                  </pic:nvPicPr>
                  <pic:blipFill>
                    <a:blip r:embed="rId404"/>
                    <a:stretch>
                      <a:fillRect/>
                    </a:stretch>
                  </pic:blipFill>
                  <pic:spPr>
                    <a:xfrm>
                      <a:off x="0" y="0"/>
                      <a:ext cx="5943600" cy="546100"/>
                    </a:xfrm>
                    <a:prstGeom prst="rect">
                      <a:avLst/>
                    </a:prstGeom>
                  </pic:spPr>
                </pic:pic>
              </a:graphicData>
            </a:graphic>
          </wp:inline>
        </w:drawing>
      </w:r>
    </w:p>
    <w:p w14:paraId="7CC37823" w14:textId="77777777" w:rsidR="00992684" w:rsidRPr="0012583C" w:rsidRDefault="00992684" w:rsidP="00992684">
      <w:r>
        <w:rPr>
          <w:b/>
          <w:bCs/>
        </w:rPr>
        <w:t xml:space="preserve">Columns: </w:t>
      </w:r>
      <w:r>
        <w:t>Clinic ID, State WIC ID, Participant’s Name, Address (Mail), City, State, Zip Code.</w:t>
      </w:r>
    </w:p>
    <w:p w14:paraId="71E4C036" w14:textId="77777777" w:rsidR="00992684" w:rsidRDefault="00992684" w:rsidP="00992684">
      <w:pPr>
        <w:pStyle w:val="Caption"/>
      </w:pPr>
      <w:r>
        <w:t>Tab 6 – Children-Outreach</w:t>
      </w:r>
    </w:p>
    <w:p w14:paraId="6FAECE3A" w14:textId="77777777" w:rsidR="00992684" w:rsidRDefault="00992684" w:rsidP="00992684">
      <w:r w:rsidRPr="00C01D4F">
        <w:rPr>
          <w:noProof/>
        </w:rPr>
        <w:lastRenderedPageBreak/>
        <w:drawing>
          <wp:inline distT="0" distB="0" distL="0" distR="0" wp14:anchorId="4577352D" wp14:editId="093FDFC9">
            <wp:extent cx="5943600" cy="601345"/>
            <wp:effectExtent l="0" t="0" r="0" b="8255"/>
            <wp:docPr id="10802428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42818" name="Picture 1">
                      <a:extLst>
                        <a:ext uri="{C183D7F6-B498-43B3-948B-1728B52AA6E4}">
                          <adec:decorative xmlns:adec="http://schemas.microsoft.com/office/drawing/2017/decorative" val="1"/>
                        </a:ext>
                      </a:extLst>
                    </pic:cNvPr>
                    <pic:cNvPicPr/>
                  </pic:nvPicPr>
                  <pic:blipFill>
                    <a:blip r:embed="rId405"/>
                    <a:stretch>
                      <a:fillRect/>
                    </a:stretch>
                  </pic:blipFill>
                  <pic:spPr>
                    <a:xfrm>
                      <a:off x="0" y="0"/>
                      <a:ext cx="5943600" cy="601345"/>
                    </a:xfrm>
                    <a:prstGeom prst="rect">
                      <a:avLst/>
                    </a:prstGeom>
                  </pic:spPr>
                </pic:pic>
              </a:graphicData>
            </a:graphic>
          </wp:inline>
        </w:drawing>
      </w:r>
    </w:p>
    <w:p w14:paraId="202A7598" w14:textId="77777777" w:rsidR="00992684" w:rsidRPr="00D36F04" w:rsidRDefault="00992684" w:rsidP="00992684">
      <w:r>
        <w:rPr>
          <w:b/>
          <w:bCs/>
        </w:rPr>
        <w:t xml:space="preserve">Columns: </w:t>
      </w:r>
      <w:r>
        <w:t>Clinic ID, Household ID, State WIC ID, Date of Birth, Current Age in Months, Child’s First Name, Child’s Last Name, Address (Mail), City, State, Zip Code.</w:t>
      </w:r>
    </w:p>
    <w:p w14:paraId="17EDF8B3" w14:textId="77777777" w:rsidR="00992684" w:rsidRDefault="00992684" w:rsidP="00992684">
      <w:pPr>
        <w:pStyle w:val="Caption"/>
      </w:pPr>
      <w:r>
        <w:t>Tab 7 – Women-Outreach</w:t>
      </w:r>
    </w:p>
    <w:p w14:paraId="1F6AB283" w14:textId="77777777" w:rsidR="00992684" w:rsidRDefault="00992684" w:rsidP="00992684">
      <w:r w:rsidRPr="006D3FB5">
        <w:rPr>
          <w:noProof/>
        </w:rPr>
        <w:drawing>
          <wp:inline distT="0" distB="0" distL="0" distR="0" wp14:anchorId="7278CCBA" wp14:editId="1F52E9F1">
            <wp:extent cx="5943600" cy="606425"/>
            <wp:effectExtent l="0" t="0" r="0" b="3175"/>
            <wp:docPr id="9718324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832408" name="Picture 1">
                      <a:extLst>
                        <a:ext uri="{C183D7F6-B498-43B3-948B-1728B52AA6E4}">
                          <adec:decorative xmlns:adec="http://schemas.microsoft.com/office/drawing/2017/decorative" val="1"/>
                        </a:ext>
                      </a:extLst>
                    </pic:cNvPr>
                    <pic:cNvPicPr/>
                  </pic:nvPicPr>
                  <pic:blipFill>
                    <a:blip r:embed="rId406"/>
                    <a:stretch>
                      <a:fillRect/>
                    </a:stretch>
                  </pic:blipFill>
                  <pic:spPr>
                    <a:xfrm>
                      <a:off x="0" y="0"/>
                      <a:ext cx="5943600" cy="606425"/>
                    </a:xfrm>
                    <a:prstGeom prst="rect">
                      <a:avLst/>
                    </a:prstGeom>
                  </pic:spPr>
                </pic:pic>
              </a:graphicData>
            </a:graphic>
          </wp:inline>
        </w:drawing>
      </w:r>
    </w:p>
    <w:p w14:paraId="5B4F0A01" w14:textId="77777777" w:rsidR="00992684" w:rsidRPr="00D36F04" w:rsidRDefault="00992684" w:rsidP="00992684">
      <w:r>
        <w:rPr>
          <w:b/>
          <w:bCs/>
        </w:rPr>
        <w:t xml:space="preserve">Columns: </w:t>
      </w:r>
      <w:r>
        <w:t>Clinic ID, Household ID, State WIC ID, WIC Type, First Name, Last Name, Address (Mail), City, State, Zip Code.</w:t>
      </w:r>
    </w:p>
    <w:p w14:paraId="023FADF8" w14:textId="77777777" w:rsidR="00992684" w:rsidRDefault="00992684" w:rsidP="00992684">
      <w:pPr>
        <w:spacing w:before="60" w:after="60"/>
        <w:rPr>
          <w:rFonts w:asciiTheme="minorHAnsi" w:eastAsiaTheme="majorEastAsia" w:hAnsiTheme="minorHAnsi" w:cstheme="majorBidi"/>
          <w:b/>
          <w:color w:val="003865" w:themeColor="accent1"/>
          <w:spacing w:val="-5"/>
          <w:sz w:val="36"/>
          <w:szCs w:val="36"/>
        </w:rPr>
      </w:pPr>
      <w:r>
        <w:br w:type="page"/>
      </w:r>
    </w:p>
    <w:p w14:paraId="6001C242" w14:textId="77777777" w:rsidR="00992684" w:rsidRDefault="00992684" w:rsidP="00992684">
      <w:pPr>
        <w:pStyle w:val="Heading2"/>
      </w:pPr>
      <w:bookmarkStart w:id="251" w:name="_Toc235422939"/>
      <w:bookmarkStart w:id="252" w:name="_Toc244010867"/>
      <w:r>
        <w:lastRenderedPageBreak/>
        <w:t>Vendor</w:t>
      </w:r>
      <w:bookmarkEnd w:id="251"/>
      <w:bookmarkEnd w:id="252"/>
    </w:p>
    <w:p w14:paraId="3E863C8A" w14:textId="77777777" w:rsidR="00992684" w:rsidRDefault="00992684" w:rsidP="00992684">
      <w:pPr>
        <w:pStyle w:val="Heading3"/>
      </w:pPr>
      <w:bookmarkStart w:id="253" w:name="_Toc235422940"/>
      <w:bookmarkStart w:id="254" w:name="_Toc244010868"/>
      <w:r>
        <w:t>Stores &amp; Pharmacies by County</w:t>
      </w:r>
      <w:bookmarkEnd w:id="253"/>
      <w:bookmarkEnd w:id="254"/>
    </w:p>
    <w:p w14:paraId="3ECD4D74" w14:textId="77777777" w:rsidR="00992684" w:rsidRDefault="00992684" w:rsidP="00992684">
      <w:r>
        <w:t>Revised April 23, 2025</w:t>
      </w:r>
    </w:p>
    <w:p w14:paraId="65213461" w14:textId="77777777" w:rsidR="00992684" w:rsidRDefault="00992684" w:rsidP="00992684">
      <w:pPr>
        <w:pStyle w:val="Heading4"/>
      </w:pPr>
      <w:r>
        <w:t>Overview</w:t>
      </w:r>
    </w:p>
    <w:p w14:paraId="45E353E4" w14:textId="77777777" w:rsidR="00992684" w:rsidRDefault="00992684" w:rsidP="00992684">
      <w:r>
        <w:t>Lists of active stores and pharmacies based on specified counties.  Lists are provided by name and by city. An OPTIONAL input control filters the output by selected cities.</w:t>
      </w:r>
    </w:p>
    <w:p w14:paraId="3D1625D3" w14:textId="77777777" w:rsidR="00992684" w:rsidRDefault="00992684" w:rsidP="00992684">
      <w:pPr>
        <w:pStyle w:val="Heading4"/>
      </w:pPr>
      <w:r>
        <w:t>Some uses</w:t>
      </w:r>
    </w:p>
    <w:p w14:paraId="15B5DAE2" w14:textId="77777777" w:rsidR="00992684" w:rsidRPr="000444DA" w:rsidRDefault="00992684" w:rsidP="009264CD">
      <w:pPr>
        <w:pStyle w:val="ListParagraph"/>
      </w:pPr>
      <w:r w:rsidRPr="000444DA">
        <w:t>Obtain a list of WIC-allowed stores in a specific county/city for participants</w:t>
      </w:r>
      <w:r>
        <w:t>.</w:t>
      </w:r>
    </w:p>
    <w:p w14:paraId="7C9AD1A9" w14:textId="77777777" w:rsidR="00992684" w:rsidRDefault="00992684" w:rsidP="009264CD">
      <w:pPr>
        <w:pStyle w:val="ListParagraph"/>
      </w:pPr>
      <w:r w:rsidRPr="000444DA">
        <w:t>Obtain a list of WIC-allowed pharmacies in a specific county/city for participants</w:t>
      </w:r>
      <w:r>
        <w:t>.</w:t>
      </w:r>
    </w:p>
    <w:p w14:paraId="5A6A3E1F" w14:textId="77777777" w:rsidR="00992684" w:rsidRDefault="00992684" w:rsidP="00992684">
      <w:pPr>
        <w:pStyle w:val="Heading4"/>
      </w:pPr>
      <w:r>
        <w:t>Prompts</w:t>
      </w:r>
    </w:p>
    <w:p w14:paraId="38DE23AC" w14:textId="77777777" w:rsidR="00992684" w:rsidRDefault="00992684" w:rsidP="009264CD">
      <w:pPr>
        <w:pStyle w:val="ListBullet"/>
      </w:pPr>
      <w:r>
        <w:t>County Name – the county where the stores and pharmacies are located (the county must be spelled correctly).</w:t>
      </w:r>
    </w:p>
    <w:p w14:paraId="3D0B535A" w14:textId="77777777" w:rsidR="00992684" w:rsidRDefault="00992684" w:rsidP="00992684">
      <w:pPr>
        <w:pStyle w:val="Heading4"/>
      </w:pPr>
      <w:r>
        <w:t>Report outputs</w:t>
      </w:r>
    </w:p>
    <w:p w14:paraId="768983AD" w14:textId="77777777" w:rsidR="00992684" w:rsidRPr="000444DA" w:rsidRDefault="00992684" w:rsidP="00992684">
      <w:pPr>
        <w:pStyle w:val="Caption"/>
      </w:pPr>
      <w:bookmarkStart w:id="255" w:name="_Hlk208996534"/>
      <w:r>
        <w:t>Tab 1 – Stores by Name</w:t>
      </w:r>
    </w:p>
    <w:p w14:paraId="148D77D7" w14:textId="77777777" w:rsidR="00992684" w:rsidRDefault="00992684" w:rsidP="00992684">
      <w:r w:rsidRPr="000444DA">
        <w:rPr>
          <w:noProof/>
        </w:rPr>
        <w:drawing>
          <wp:inline distT="0" distB="0" distL="0" distR="0" wp14:anchorId="4AE58B75" wp14:editId="6323D73A">
            <wp:extent cx="4898898" cy="643763"/>
            <wp:effectExtent l="0" t="0" r="0" b="4445"/>
            <wp:docPr id="510754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5428" name="Picture 1">
                      <a:extLst>
                        <a:ext uri="{C183D7F6-B498-43B3-948B-1728B52AA6E4}">
                          <adec:decorative xmlns:adec="http://schemas.microsoft.com/office/drawing/2017/decorative" val="1"/>
                        </a:ext>
                      </a:extLst>
                    </pic:cNvPr>
                    <pic:cNvPicPr/>
                  </pic:nvPicPr>
                  <pic:blipFill>
                    <a:blip r:embed="rId407"/>
                    <a:stretch>
                      <a:fillRect/>
                    </a:stretch>
                  </pic:blipFill>
                  <pic:spPr>
                    <a:xfrm>
                      <a:off x="0" y="0"/>
                      <a:ext cx="4898898" cy="643763"/>
                    </a:xfrm>
                    <a:prstGeom prst="rect">
                      <a:avLst/>
                    </a:prstGeom>
                  </pic:spPr>
                </pic:pic>
              </a:graphicData>
            </a:graphic>
          </wp:inline>
        </w:drawing>
      </w:r>
    </w:p>
    <w:p w14:paraId="123B2D7A" w14:textId="77777777" w:rsidR="00992684" w:rsidRDefault="00992684" w:rsidP="00992684">
      <w:r>
        <w:rPr>
          <w:b/>
          <w:bCs/>
        </w:rPr>
        <w:t xml:space="preserve">Columns: </w:t>
      </w:r>
      <w:r>
        <w:t>Store Name, Store Address, City, Zip Code, Telephone #.</w:t>
      </w:r>
    </w:p>
    <w:p w14:paraId="034C67E8" w14:textId="77777777" w:rsidR="00992684" w:rsidRPr="000444DA" w:rsidRDefault="00992684" w:rsidP="00992684">
      <w:r>
        <w:rPr>
          <w:b/>
          <w:bCs/>
        </w:rPr>
        <w:t xml:space="preserve">Grouped by: </w:t>
      </w:r>
      <w:r>
        <w:t>County.</w:t>
      </w:r>
    </w:p>
    <w:p w14:paraId="253AE6CE" w14:textId="77777777" w:rsidR="00992684" w:rsidRDefault="00992684" w:rsidP="00992684">
      <w:pPr>
        <w:pStyle w:val="Caption"/>
      </w:pPr>
      <w:r>
        <w:t>Tab 2 – Stores by City</w:t>
      </w:r>
    </w:p>
    <w:p w14:paraId="5FB5372A" w14:textId="77777777" w:rsidR="00992684" w:rsidRDefault="00992684" w:rsidP="00992684">
      <w:r w:rsidRPr="000444DA">
        <w:rPr>
          <w:noProof/>
        </w:rPr>
        <w:drawing>
          <wp:inline distT="0" distB="0" distL="0" distR="0" wp14:anchorId="7104B019" wp14:editId="5BE49BBA">
            <wp:extent cx="4898898" cy="617601"/>
            <wp:effectExtent l="0" t="0" r="0" b="0"/>
            <wp:docPr id="16650112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11259" name="Picture 1">
                      <a:extLst>
                        <a:ext uri="{C183D7F6-B498-43B3-948B-1728B52AA6E4}">
                          <adec:decorative xmlns:adec="http://schemas.microsoft.com/office/drawing/2017/decorative" val="1"/>
                        </a:ext>
                      </a:extLst>
                    </pic:cNvPr>
                    <pic:cNvPicPr/>
                  </pic:nvPicPr>
                  <pic:blipFill>
                    <a:blip r:embed="rId408"/>
                    <a:stretch>
                      <a:fillRect/>
                    </a:stretch>
                  </pic:blipFill>
                  <pic:spPr>
                    <a:xfrm>
                      <a:off x="0" y="0"/>
                      <a:ext cx="4898898" cy="617601"/>
                    </a:xfrm>
                    <a:prstGeom prst="rect">
                      <a:avLst/>
                    </a:prstGeom>
                  </pic:spPr>
                </pic:pic>
              </a:graphicData>
            </a:graphic>
          </wp:inline>
        </w:drawing>
      </w:r>
    </w:p>
    <w:p w14:paraId="46123E4B" w14:textId="77777777" w:rsidR="00992684" w:rsidRDefault="00992684" w:rsidP="00992684">
      <w:r>
        <w:rPr>
          <w:b/>
          <w:bCs/>
        </w:rPr>
        <w:t xml:space="preserve">Columns: </w:t>
      </w:r>
      <w:r>
        <w:t>City, Store Name, Store Address, Zip Code, Telephone #.</w:t>
      </w:r>
    </w:p>
    <w:p w14:paraId="44EC9CA3" w14:textId="77777777" w:rsidR="00992684" w:rsidRPr="000444DA" w:rsidRDefault="00992684" w:rsidP="00992684">
      <w:r>
        <w:rPr>
          <w:b/>
          <w:bCs/>
        </w:rPr>
        <w:t xml:space="preserve">Grouped by: </w:t>
      </w:r>
      <w:r>
        <w:t>County.</w:t>
      </w:r>
    </w:p>
    <w:p w14:paraId="4441E771" w14:textId="77777777" w:rsidR="00992684" w:rsidRDefault="00992684" w:rsidP="00992684">
      <w:pPr>
        <w:pStyle w:val="Caption"/>
      </w:pPr>
      <w:r>
        <w:t>Tab 3 – Pharmacies by Name</w:t>
      </w:r>
    </w:p>
    <w:p w14:paraId="2F58A5CE" w14:textId="77777777" w:rsidR="00992684" w:rsidRDefault="00992684" w:rsidP="00992684">
      <w:r w:rsidRPr="000444DA">
        <w:rPr>
          <w:noProof/>
        </w:rPr>
        <w:lastRenderedPageBreak/>
        <w:drawing>
          <wp:inline distT="0" distB="0" distL="0" distR="0" wp14:anchorId="6C371718" wp14:editId="187DDC79">
            <wp:extent cx="4899025" cy="651637"/>
            <wp:effectExtent l="0" t="0" r="0" b="0"/>
            <wp:docPr id="662455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5503" name="Picture 1">
                      <a:extLst>
                        <a:ext uri="{C183D7F6-B498-43B3-948B-1728B52AA6E4}">
                          <adec:decorative xmlns:adec="http://schemas.microsoft.com/office/drawing/2017/decorative" val="1"/>
                        </a:ext>
                      </a:extLst>
                    </pic:cNvPr>
                    <pic:cNvPicPr/>
                  </pic:nvPicPr>
                  <pic:blipFill>
                    <a:blip r:embed="rId409"/>
                    <a:stretch>
                      <a:fillRect/>
                    </a:stretch>
                  </pic:blipFill>
                  <pic:spPr>
                    <a:xfrm>
                      <a:off x="0" y="0"/>
                      <a:ext cx="4899025" cy="651637"/>
                    </a:xfrm>
                    <a:prstGeom prst="rect">
                      <a:avLst/>
                    </a:prstGeom>
                  </pic:spPr>
                </pic:pic>
              </a:graphicData>
            </a:graphic>
          </wp:inline>
        </w:drawing>
      </w:r>
    </w:p>
    <w:p w14:paraId="76DD9BCF" w14:textId="77777777" w:rsidR="00992684" w:rsidRDefault="00992684" w:rsidP="00992684">
      <w:r>
        <w:rPr>
          <w:b/>
          <w:bCs/>
        </w:rPr>
        <w:t xml:space="preserve">Columns: </w:t>
      </w:r>
      <w:r>
        <w:t>Store Name, Store Address, City, Zip Code, Telephone #.</w:t>
      </w:r>
    </w:p>
    <w:p w14:paraId="2EAF5B72" w14:textId="77777777" w:rsidR="00992684" w:rsidRPr="000444DA" w:rsidRDefault="00992684" w:rsidP="00992684">
      <w:r>
        <w:rPr>
          <w:b/>
          <w:bCs/>
        </w:rPr>
        <w:t xml:space="preserve">Grouped by: </w:t>
      </w:r>
      <w:r>
        <w:t>County.</w:t>
      </w:r>
    </w:p>
    <w:p w14:paraId="1853F903" w14:textId="77777777" w:rsidR="00992684" w:rsidRDefault="00992684" w:rsidP="00992684">
      <w:pPr>
        <w:pStyle w:val="Caption"/>
      </w:pPr>
      <w:r>
        <w:t>Tab 4 – Pharmacies by City</w:t>
      </w:r>
    </w:p>
    <w:p w14:paraId="68849E56" w14:textId="77777777" w:rsidR="00992684" w:rsidRDefault="00992684" w:rsidP="00992684">
      <w:r w:rsidRPr="000444DA">
        <w:rPr>
          <w:noProof/>
        </w:rPr>
        <w:drawing>
          <wp:inline distT="0" distB="0" distL="0" distR="0" wp14:anchorId="2F7FBF09" wp14:editId="52D09522">
            <wp:extent cx="4898263" cy="646303"/>
            <wp:effectExtent l="0" t="0" r="0" b="1905"/>
            <wp:docPr id="5702979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97989" name="Picture 1">
                      <a:extLst>
                        <a:ext uri="{C183D7F6-B498-43B3-948B-1728B52AA6E4}">
                          <adec:decorative xmlns:adec="http://schemas.microsoft.com/office/drawing/2017/decorative" val="1"/>
                        </a:ext>
                      </a:extLst>
                    </pic:cNvPr>
                    <pic:cNvPicPr/>
                  </pic:nvPicPr>
                  <pic:blipFill>
                    <a:blip r:embed="rId410"/>
                    <a:stretch>
                      <a:fillRect/>
                    </a:stretch>
                  </pic:blipFill>
                  <pic:spPr>
                    <a:xfrm>
                      <a:off x="0" y="0"/>
                      <a:ext cx="4898263" cy="646303"/>
                    </a:xfrm>
                    <a:prstGeom prst="rect">
                      <a:avLst/>
                    </a:prstGeom>
                  </pic:spPr>
                </pic:pic>
              </a:graphicData>
            </a:graphic>
          </wp:inline>
        </w:drawing>
      </w:r>
    </w:p>
    <w:p w14:paraId="42BB3690" w14:textId="77777777" w:rsidR="00992684" w:rsidRDefault="00992684" w:rsidP="00992684">
      <w:r>
        <w:rPr>
          <w:b/>
          <w:bCs/>
        </w:rPr>
        <w:t xml:space="preserve">Columns: </w:t>
      </w:r>
      <w:r>
        <w:t>City, Store Name, Store Address, Zip Code, Telephone #.</w:t>
      </w:r>
    </w:p>
    <w:p w14:paraId="23290CAE" w14:textId="77777777" w:rsidR="00992684" w:rsidRDefault="00992684" w:rsidP="00992684">
      <w:r>
        <w:rPr>
          <w:b/>
          <w:bCs/>
        </w:rPr>
        <w:t xml:space="preserve">Grouped by: </w:t>
      </w:r>
      <w:r>
        <w:t>County.</w:t>
      </w:r>
    </w:p>
    <w:p w14:paraId="78D824EE" w14:textId="77777777" w:rsidR="00992684" w:rsidRDefault="00992684" w:rsidP="00992684">
      <w:pPr>
        <w:spacing w:before="60" w:after="60"/>
        <w:rPr>
          <w:rFonts w:asciiTheme="minorHAnsi" w:eastAsiaTheme="majorEastAsia" w:hAnsiTheme="minorHAnsi" w:cstheme="majorBidi"/>
          <w:b/>
          <w:color w:val="003865" w:themeColor="accent1"/>
          <w:spacing w:val="-5"/>
          <w:sz w:val="36"/>
          <w:szCs w:val="36"/>
        </w:rPr>
      </w:pPr>
      <w:r>
        <w:br w:type="page"/>
      </w:r>
    </w:p>
    <w:p w14:paraId="170DC7BB" w14:textId="77777777" w:rsidR="00992684" w:rsidRDefault="00992684" w:rsidP="00992684">
      <w:pPr>
        <w:pStyle w:val="Heading2"/>
      </w:pPr>
      <w:bookmarkStart w:id="256" w:name="_Toc235422941"/>
      <w:bookmarkStart w:id="257" w:name="_Toc244010869"/>
      <w:r>
        <w:lastRenderedPageBreak/>
        <w:t>WIC App</w:t>
      </w:r>
      <w:bookmarkEnd w:id="256"/>
      <w:bookmarkEnd w:id="257"/>
    </w:p>
    <w:p w14:paraId="06B421C9" w14:textId="77777777" w:rsidR="00992684" w:rsidRDefault="00992684" w:rsidP="00992684">
      <w:pPr>
        <w:pStyle w:val="Heading3"/>
      </w:pPr>
      <w:bookmarkStart w:id="258" w:name="_Toc235422942"/>
      <w:bookmarkStart w:id="259" w:name="_Toc244010870"/>
      <w:r>
        <w:t>WIC App &amp; Household Registrations</w:t>
      </w:r>
      <w:bookmarkEnd w:id="258"/>
      <w:bookmarkEnd w:id="259"/>
    </w:p>
    <w:p w14:paraId="4780CF1F" w14:textId="77777777" w:rsidR="00992684" w:rsidRDefault="00992684" w:rsidP="00992684">
      <w:r>
        <w:t>Revised April 8, 2025</w:t>
      </w:r>
    </w:p>
    <w:p w14:paraId="3396AD75" w14:textId="77777777" w:rsidR="00992684" w:rsidRDefault="00992684" w:rsidP="00992684">
      <w:pPr>
        <w:pStyle w:val="Heading4"/>
      </w:pPr>
      <w:r>
        <w:t>Overview</w:t>
      </w:r>
    </w:p>
    <w:p w14:paraId="36892923" w14:textId="77777777" w:rsidR="00992684" w:rsidRDefault="00992684" w:rsidP="00992684">
      <w:r>
        <w:t>Lists and counts of households, with at least one currently certified member, that belong to the specified agency and are, or are not, registered for the Minnesota WIC App. The report output has a Not Registered tab for both the specified agency and statewide that includes the household’s auth rep, address, and household language for potential outreach. The Registered tab includes a column for the default language selected for the App and whether the household has opted in for Contact Us. Counts are included by clinic for the specified agency and by agency statewide. An optional input control can be used to filter the agency outputs by clinic.</w:t>
      </w:r>
    </w:p>
    <w:p w14:paraId="46FBF011" w14:textId="77777777" w:rsidR="00992684" w:rsidRDefault="00992684" w:rsidP="00992684">
      <w:pPr>
        <w:pStyle w:val="Heading4"/>
      </w:pPr>
      <w:r>
        <w:t>Some uses</w:t>
      </w:r>
    </w:p>
    <w:p w14:paraId="4A359989" w14:textId="77777777" w:rsidR="00992684" w:rsidRDefault="00992684" w:rsidP="009264CD">
      <w:pPr>
        <w:pStyle w:val="ListParagraph"/>
      </w:pPr>
      <w:r>
        <w:t>Identify certified households not registered for the Minnesota WIC App and the household’s primary language for agency or statewide outreach.</w:t>
      </w:r>
    </w:p>
    <w:p w14:paraId="0550030D" w14:textId="77777777" w:rsidR="00992684" w:rsidRDefault="00992684" w:rsidP="009264CD">
      <w:pPr>
        <w:pStyle w:val="ListParagraph"/>
      </w:pPr>
      <w:r>
        <w:t>Identify certified households registered for the App and whether they are opted in for Contact Us and the default language for their app.</w:t>
      </w:r>
    </w:p>
    <w:p w14:paraId="6991BAE0" w14:textId="77777777" w:rsidR="00992684" w:rsidRDefault="00992684" w:rsidP="009264CD">
      <w:pPr>
        <w:pStyle w:val="ListParagraph"/>
      </w:pPr>
      <w:r>
        <w:t>Obtain counts of registered, not registered, opted in and households with an app language other than English, as well as percentage of certified households registered for both the specified agency and statewide.</w:t>
      </w:r>
    </w:p>
    <w:p w14:paraId="16BB0336" w14:textId="77777777" w:rsidR="00992684" w:rsidRDefault="00992684" w:rsidP="00992684">
      <w:pPr>
        <w:pStyle w:val="Heading4"/>
      </w:pPr>
      <w:r>
        <w:t>Prompts</w:t>
      </w:r>
    </w:p>
    <w:p w14:paraId="1F76EE4F" w14:textId="77777777" w:rsidR="00992684" w:rsidRDefault="00992684" w:rsidP="009264CD">
      <w:pPr>
        <w:pStyle w:val="ListBullet"/>
      </w:pPr>
      <w:r>
        <w:t>Agency ID – agency where the members of the household currently belong.</w:t>
      </w:r>
    </w:p>
    <w:p w14:paraId="30A10F50" w14:textId="77777777" w:rsidR="00992684" w:rsidRDefault="00992684" w:rsidP="00992684">
      <w:pPr>
        <w:pStyle w:val="Heading4"/>
      </w:pPr>
      <w:r>
        <w:t>Report outputs</w:t>
      </w:r>
    </w:p>
    <w:p w14:paraId="2DD535E6" w14:textId="77777777" w:rsidR="00992684" w:rsidRDefault="00992684" w:rsidP="00992684">
      <w:pPr>
        <w:pStyle w:val="Caption"/>
      </w:pPr>
      <w:r>
        <w:t>Tab 1 – Not Registered</w:t>
      </w:r>
    </w:p>
    <w:p w14:paraId="6781771E" w14:textId="77777777" w:rsidR="00992684" w:rsidRDefault="00992684" w:rsidP="00992684">
      <w:pPr>
        <w:pStyle w:val="Caption"/>
        <w:spacing w:before="60"/>
      </w:pPr>
      <w:r w:rsidRPr="00CB16BC">
        <w:rPr>
          <w:noProof/>
        </w:rPr>
        <w:drawing>
          <wp:inline distT="0" distB="0" distL="0" distR="0" wp14:anchorId="26F62387" wp14:editId="4BBDB447">
            <wp:extent cx="5943600" cy="680085"/>
            <wp:effectExtent l="0" t="0" r="0" b="5715"/>
            <wp:docPr id="9863001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00157" name="Picture 1">
                      <a:extLst>
                        <a:ext uri="{C183D7F6-B498-43B3-948B-1728B52AA6E4}">
                          <adec:decorative xmlns:adec="http://schemas.microsoft.com/office/drawing/2017/decorative" val="1"/>
                        </a:ext>
                      </a:extLst>
                    </pic:cNvPr>
                    <pic:cNvPicPr/>
                  </pic:nvPicPr>
                  <pic:blipFill>
                    <a:blip r:embed="rId411"/>
                    <a:stretch>
                      <a:fillRect/>
                    </a:stretch>
                  </pic:blipFill>
                  <pic:spPr>
                    <a:xfrm>
                      <a:off x="0" y="0"/>
                      <a:ext cx="5943600" cy="680085"/>
                    </a:xfrm>
                    <a:prstGeom prst="rect">
                      <a:avLst/>
                    </a:prstGeom>
                  </pic:spPr>
                </pic:pic>
              </a:graphicData>
            </a:graphic>
          </wp:inline>
        </w:drawing>
      </w:r>
    </w:p>
    <w:p w14:paraId="6CC3AD6F" w14:textId="77777777" w:rsidR="00992684" w:rsidRDefault="00992684" w:rsidP="00992684">
      <w:r>
        <w:rPr>
          <w:b/>
          <w:bCs/>
        </w:rPr>
        <w:t xml:space="preserve">Columns: </w:t>
      </w:r>
      <w:r>
        <w:t>Household ID, HH (household) Language, Authorized Rep’s Name, Mail Address, Mail City, Mail State, Mail Zip Code, Telephone #, Comment, Clinic ID.</w:t>
      </w:r>
    </w:p>
    <w:p w14:paraId="29E17EFA" w14:textId="77777777" w:rsidR="00992684" w:rsidRDefault="00992684" w:rsidP="00992684">
      <w:r>
        <w:rPr>
          <w:b/>
          <w:bCs/>
        </w:rPr>
        <w:t xml:space="preserve">Counts: </w:t>
      </w:r>
      <w:r>
        <w:t>Households.</w:t>
      </w:r>
    </w:p>
    <w:p w14:paraId="4AD0F5D7" w14:textId="77777777" w:rsidR="00992684" w:rsidRPr="000444DA" w:rsidRDefault="00992684" w:rsidP="00992684">
      <w:r>
        <w:rPr>
          <w:b/>
          <w:bCs/>
        </w:rPr>
        <w:t xml:space="preserve">Grouped by: </w:t>
      </w:r>
      <w:r>
        <w:t>Clinic ID(s).</w:t>
      </w:r>
    </w:p>
    <w:p w14:paraId="4D741BB6" w14:textId="77777777" w:rsidR="00992684" w:rsidRDefault="00992684" w:rsidP="00992684">
      <w:pPr>
        <w:pStyle w:val="Caption"/>
      </w:pPr>
      <w:r>
        <w:t xml:space="preserve">Tab 2 – </w:t>
      </w:r>
      <w:r w:rsidRPr="000444DA">
        <w:t>Registered</w:t>
      </w:r>
    </w:p>
    <w:p w14:paraId="7A57F074" w14:textId="77777777" w:rsidR="00992684" w:rsidRDefault="00992684" w:rsidP="00992684">
      <w:pPr>
        <w:spacing w:before="60"/>
      </w:pPr>
      <w:r w:rsidRPr="00CB16BC">
        <w:rPr>
          <w:noProof/>
        </w:rPr>
        <w:lastRenderedPageBreak/>
        <w:drawing>
          <wp:inline distT="0" distB="0" distL="0" distR="0" wp14:anchorId="47B9F783" wp14:editId="44592FC3">
            <wp:extent cx="3829812" cy="728726"/>
            <wp:effectExtent l="0" t="0" r="0" b="0"/>
            <wp:docPr id="20045669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66930" name="Picture 1">
                      <a:extLst>
                        <a:ext uri="{C183D7F6-B498-43B3-948B-1728B52AA6E4}">
                          <adec:decorative xmlns:adec="http://schemas.microsoft.com/office/drawing/2017/decorative" val="1"/>
                        </a:ext>
                      </a:extLst>
                    </pic:cNvPr>
                    <pic:cNvPicPr/>
                  </pic:nvPicPr>
                  <pic:blipFill>
                    <a:blip r:embed="rId412"/>
                    <a:stretch>
                      <a:fillRect/>
                    </a:stretch>
                  </pic:blipFill>
                  <pic:spPr>
                    <a:xfrm>
                      <a:off x="0" y="0"/>
                      <a:ext cx="3829812" cy="728726"/>
                    </a:xfrm>
                    <a:prstGeom prst="rect">
                      <a:avLst/>
                    </a:prstGeom>
                  </pic:spPr>
                </pic:pic>
              </a:graphicData>
            </a:graphic>
          </wp:inline>
        </w:drawing>
      </w:r>
    </w:p>
    <w:p w14:paraId="1AB07C18" w14:textId="77777777" w:rsidR="00992684" w:rsidRDefault="00992684" w:rsidP="00992684">
      <w:r>
        <w:rPr>
          <w:b/>
          <w:bCs/>
        </w:rPr>
        <w:t xml:space="preserve">Columns: </w:t>
      </w:r>
      <w:r>
        <w:t>Household ID, App Version, Contact Us – Opt in, App Language, Clinic ID.</w:t>
      </w:r>
    </w:p>
    <w:p w14:paraId="7F955232" w14:textId="77777777" w:rsidR="00992684" w:rsidRDefault="00992684" w:rsidP="00992684">
      <w:r>
        <w:rPr>
          <w:b/>
          <w:bCs/>
        </w:rPr>
        <w:t xml:space="preserve">Counts: </w:t>
      </w:r>
      <w:r>
        <w:t>Households.</w:t>
      </w:r>
    </w:p>
    <w:p w14:paraId="1E7F522F" w14:textId="77777777" w:rsidR="00992684" w:rsidRPr="000444DA" w:rsidRDefault="00992684" w:rsidP="00992684">
      <w:r>
        <w:rPr>
          <w:b/>
          <w:bCs/>
        </w:rPr>
        <w:t xml:space="preserve">Grouped by: </w:t>
      </w:r>
      <w:r>
        <w:t>Clinic ID(s).</w:t>
      </w:r>
    </w:p>
    <w:p w14:paraId="15809F08" w14:textId="77777777" w:rsidR="00992684" w:rsidRDefault="00992684" w:rsidP="00992684">
      <w:pPr>
        <w:pStyle w:val="Caption"/>
      </w:pPr>
      <w:r>
        <w:t>Tab 3 – Counts</w:t>
      </w:r>
    </w:p>
    <w:p w14:paraId="0261B41A" w14:textId="77777777" w:rsidR="00992684" w:rsidRDefault="00992684" w:rsidP="00992684">
      <w:pPr>
        <w:spacing w:before="60"/>
      </w:pPr>
      <w:r w:rsidRPr="00393315">
        <w:rPr>
          <w:noProof/>
        </w:rPr>
        <w:drawing>
          <wp:inline distT="0" distB="0" distL="0" distR="0" wp14:anchorId="2C8A1725" wp14:editId="48A6AEF9">
            <wp:extent cx="4898390" cy="780288"/>
            <wp:effectExtent l="0" t="0" r="0" b="1270"/>
            <wp:docPr id="21242481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48164" name="Picture 1">
                      <a:extLst>
                        <a:ext uri="{C183D7F6-B498-43B3-948B-1728B52AA6E4}">
                          <adec:decorative xmlns:adec="http://schemas.microsoft.com/office/drawing/2017/decorative" val="1"/>
                        </a:ext>
                      </a:extLst>
                    </pic:cNvPr>
                    <pic:cNvPicPr/>
                  </pic:nvPicPr>
                  <pic:blipFill>
                    <a:blip r:embed="rId413"/>
                    <a:stretch>
                      <a:fillRect/>
                    </a:stretch>
                  </pic:blipFill>
                  <pic:spPr>
                    <a:xfrm>
                      <a:off x="0" y="0"/>
                      <a:ext cx="4898390" cy="780288"/>
                    </a:xfrm>
                    <a:prstGeom prst="rect">
                      <a:avLst/>
                    </a:prstGeom>
                  </pic:spPr>
                </pic:pic>
              </a:graphicData>
            </a:graphic>
          </wp:inline>
        </w:drawing>
      </w:r>
    </w:p>
    <w:p w14:paraId="7946F3C7" w14:textId="77777777" w:rsidR="00992684" w:rsidRDefault="00992684" w:rsidP="00992684">
      <w:pPr>
        <w:spacing w:before="60"/>
      </w:pPr>
      <w:r>
        <w:rPr>
          <w:b/>
          <w:bCs/>
        </w:rPr>
        <w:t xml:space="preserve">Columns: </w:t>
      </w:r>
      <w:r>
        <w:t>Certified Households, Not Registered for App, Registered for App, Percentage Registered for App, Yes for Contact Us – Opt in, App Language other than English.</w:t>
      </w:r>
    </w:p>
    <w:p w14:paraId="32030B30" w14:textId="77777777" w:rsidR="00992684" w:rsidRPr="000444DA" w:rsidRDefault="00992684" w:rsidP="00992684">
      <w:pPr>
        <w:spacing w:before="60"/>
      </w:pPr>
      <w:r>
        <w:rPr>
          <w:b/>
          <w:bCs/>
        </w:rPr>
        <w:t xml:space="preserve">Rows: </w:t>
      </w:r>
      <w:r>
        <w:t>AGENCY ID, CLINIC ID(s).</w:t>
      </w:r>
    </w:p>
    <w:p w14:paraId="39D0FE97" w14:textId="77777777" w:rsidR="00992684" w:rsidRDefault="00992684" w:rsidP="00992684">
      <w:pPr>
        <w:pStyle w:val="Caption"/>
      </w:pPr>
      <w:r>
        <w:t xml:space="preserve">Tab 4 – STATE-Not </w:t>
      </w:r>
      <w:r w:rsidRPr="000444DA">
        <w:t>Registered</w:t>
      </w:r>
    </w:p>
    <w:p w14:paraId="21C3ABA4" w14:textId="77777777" w:rsidR="00992684" w:rsidRDefault="00992684" w:rsidP="00992684">
      <w:pPr>
        <w:rPr>
          <w:b/>
          <w:bCs/>
        </w:rPr>
      </w:pPr>
      <w:r w:rsidRPr="00CB16BC">
        <w:rPr>
          <w:noProof/>
        </w:rPr>
        <w:drawing>
          <wp:inline distT="0" distB="0" distL="0" distR="0" wp14:anchorId="3D9359B4" wp14:editId="58E520A9">
            <wp:extent cx="5943600" cy="504190"/>
            <wp:effectExtent l="0" t="0" r="0" b="0"/>
            <wp:docPr id="6784092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09212" name="Picture 1">
                      <a:extLst>
                        <a:ext uri="{C183D7F6-B498-43B3-948B-1728B52AA6E4}">
                          <adec:decorative xmlns:adec="http://schemas.microsoft.com/office/drawing/2017/decorative" val="1"/>
                        </a:ext>
                      </a:extLst>
                    </pic:cNvPr>
                    <pic:cNvPicPr/>
                  </pic:nvPicPr>
                  <pic:blipFill>
                    <a:blip r:embed="rId414"/>
                    <a:stretch>
                      <a:fillRect/>
                    </a:stretch>
                  </pic:blipFill>
                  <pic:spPr>
                    <a:xfrm>
                      <a:off x="0" y="0"/>
                      <a:ext cx="5943600" cy="504190"/>
                    </a:xfrm>
                    <a:prstGeom prst="rect">
                      <a:avLst/>
                    </a:prstGeom>
                  </pic:spPr>
                </pic:pic>
              </a:graphicData>
            </a:graphic>
          </wp:inline>
        </w:drawing>
      </w:r>
      <w:r w:rsidRPr="000444DA">
        <w:rPr>
          <w:b/>
          <w:bCs/>
        </w:rPr>
        <w:t xml:space="preserve"> </w:t>
      </w:r>
    </w:p>
    <w:p w14:paraId="6A9C82AD" w14:textId="77777777" w:rsidR="00992684" w:rsidRDefault="00992684" w:rsidP="00992684">
      <w:r>
        <w:rPr>
          <w:b/>
          <w:bCs/>
        </w:rPr>
        <w:t xml:space="preserve">Columns: </w:t>
      </w:r>
      <w:r>
        <w:t>Household ID, HH (household) Language, Authorized Rep’s Name, Mail Address, Mail City, Mail State, Mail Zip Code, Agency ID.</w:t>
      </w:r>
    </w:p>
    <w:p w14:paraId="114E075C" w14:textId="77777777" w:rsidR="00992684" w:rsidRDefault="00992684" w:rsidP="00992684">
      <w:r>
        <w:rPr>
          <w:b/>
          <w:bCs/>
        </w:rPr>
        <w:t xml:space="preserve">Counts: </w:t>
      </w:r>
      <w:r>
        <w:t>Households.</w:t>
      </w:r>
    </w:p>
    <w:p w14:paraId="797D0619" w14:textId="77777777" w:rsidR="00992684" w:rsidRDefault="00992684" w:rsidP="00992684">
      <w:pPr>
        <w:pStyle w:val="Caption"/>
      </w:pPr>
      <w:r>
        <w:t>Tab 5 – STATE-</w:t>
      </w:r>
      <w:r w:rsidRPr="000444DA">
        <w:t>Counts</w:t>
      </w:r>
    </w:p>
    <w:p w14:paraId="4C5FD754" w14:textId="77777777" w:rsidR="00992684" w:rsidRDefault="00992684" w:rsidP="00992684">
      <w:pPr>
        <w:spacing w:before="60" w:after="60"/>
        <w:rPr>
          <w:rFonts w:asciiTheme="minorHAnsi" w:eastAsiaTheme="majorEastAsia" w:hAnsiTheme="minorHAnsi" w:cstheme="majorBidi"/>
          <w:b/>
          <w:color w:val="003865" w:themeColor="accent1"/>
          <w:spacing w:val="-5"/>
          <w:sz w:val="28"/>
          <w:szCs w:val="28"/>
        </w:rPr>
      </w:pPr>
      <w:r w:rsidRPr="00393315">
        <w:rPr>
          <w:noProof/>
        </w:rPr>
        <w:drawing>
          <wp:inline distT="0" distB="0" distL="0" distR="0" wp14:anchorId="6922DE2A" wp14:editId="79B1EB3D">
            <wp:extent cx="5943600" cy="638458"/>
            <wp:effectExtent l="0" t="0" r="0" b="9525"/>
            <wp:docPr id="14185010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01056" name="Picture 1">
                      <a:extLst>
                        <a:ext uri="{C183D7F6-B498-43B3-948B-1728B52AA6E4}">
                          <adec:decorative xmlns:adec="http://schemas.microsoft.com/office/drawing/2017/decorative" val="1"/>
                        </a:ext>
                      </a:extLst>
                    </pic:cNvPr>
                    <pic:cNvPicPr/>
                  </pic:nvPicPr>
                  <pic:blipFill>
                    <a:blip r:embed="rId415"/>
                    <a:stretch>
                      <a:fillRect/>
                    </a:stretch>
                  </pic:blipFill>
                  <pic:spPr>
                    <a:xfrm>
                      <a:off x="0" y="0"/>
                      <a:ext cx="5943600" cy="638458"/>
                    </a:xfrm>
                    <a:prstGeom prst="rect">
                      <a:avLst/>
                    </a:prstGeom>
                  </pic:spPr>
                </pic:pic>
              </a:graphicData>
            </a:graphic>
          </wp:inline>
        </w:drawing>
      </w:r>
    </w:p>
    <w:p w14:paraId="13D4A13D" w14:textId="77777777" w:rsidR="00992684" w:rsidRDefault="00992684" w:rsidP="00992684">
      <w:pPr>
        <w:spacing w:before="60"/>
      </w:pPr>
      <w:r>
        <w:rPr>
          <w:b/>
          <w:bCs/>
        </w:rPr>
        <w:t xml:space="preserve">Columns: </w:t>
      </w:r>
      <w:r>
        <w:t>Certified Households, Not Registered for App, Registered for App, Percentage Registered for App, Yes for Contact Us – Opt in, App Language other than English.</w:t>
      </w:r>
    </w:p>
    <w:p w14:paraId="5F3A4DF7" w14:textId="77777777" w:rsidR="00992684" w:rsidRDefault="00992684" w:rsidP="00992684">
      <w:pPr>
        <w:spacing w:before="60"/>
      </w:pPr>
      <w:r>
        <w:rPr>
          <w:b/>
          <w:bCs/>
        </w:rPr>
        <w:t xml:space="preserve">Rows: </w:t>
      </w:r>
      <w:r>
        <w:t>MINNESOTA WIC, AGENCY NAME (IDs).</w:t>
      </w:r>
    </w:p>
    <w:p w14:paraId="5ACDEE65" w14:textId="77777777" w:rsidR="00992684" w:rsidRDefault="00992684" w:rsidP="00992684">
      <w:pPr>
        <w:pStyle w:val="Heading3"/>
      </w:pPr>
      <w:bookmarkStart w:id="260" w:name="_Toc235422943"/>
      <w:bookmarkStart w:id="261" w:name="_Toc244010871"/>
      <w:r>
        <w:t>WIC App &amp; Counts of Household Registrations by Language</w:t>
      </w:r>
      <w:bookmarkEnd w:id="260"/>
      <w:bookmarkEnd w:id="261"/>
    </w:p>
    <w:p w14:paraId="293F8796" w14:textId="77777777" w:rsidR="00992684" w:rsidRDefault="00992684" w:rsidP="00992684">
      <w:r>
        <w:t>Revised April 8, 2025</w:t>
      </w:r>
    </w:p>
    <w:p w14:paraId="054158BE" w14:textId="77777777" w:rsidR="00992684" w:rsidRDefault="00992684" w:rsidP="00992684">
      <w:pPr>
        <w:pStyle w:val="Heading4"/>
      </w:pPr>
      <w:r>
        <w:lastRenderedPageBreak/>
        <w:t>Overview</w:t>
      </w:r>
    </w:p>
    <w:p w14:paraId="36F61CEF" w14:textId="77777777" w:rsidR="00992684" w:rsidRDefault="00992684" w:rsidP="00992684">
      <w:r>
        <w:t>Counts by specified agency and statewide of households, with at least one currently certified member, that are or are not registered for the Minnesota WIC App by language. Includes a percentage of registered households.</w:t>
      </w:r>
    </w:p>
    <w:p w14:paraId="1AC0C13D" w14:textId="77777777" w:rsidR="00992684" w:rsidRPr="000444DA" w:rsidRDefault="00992684" w:rsidP="00992684">
      <w:pPr>
        <w:pStyle w:val="Heading4"/>
      </w:pPr>
      <w:r>
        <w:t>Some uses</w:t>
      </w:r>
    </w:p>
    <w:p w14:paraId="6FC1EE6A" w14:textId="77777777" w:rsidR="00992684" w:rsidRDefault="00992684" w:rsidP="00992684">
      <w:pPr>
        <w:pStyle w:val="ListBullet"/>
      </w:pPr>
      <w:r>
        <w:t>Obtain counts of registered and not registered households by language (assessment of language barriers for using apps, etc.).</w:t>
      </w:r>
    </w:p>
    <w:p w14:paraId="7DE44D9E" w14:textId="77777777" w:rsidR="00992684" w:rsidRDefault="00992684" w:rsidP="00992684">
      <w:pPr>
        <w:pStyle w:val="Heading4"/>
      </w:pPr>
      <w:r>
        <w:t>Prompts</w:t>
      </w:r>
    </w:p>
    <w:p w14:paraId="3A82A301" w14:textId="77777777" w:rsidR="00992684" w:rsidRDefault="00992684" w:rsidP="009264CD">
      <w:pPr>
        <w:pStyle w:val="ListBullet"/>
      </w:pPr>
      <w:r>
        <w:t>Agency ID – agency where the members of the household currently belong.</w:t>
      </w:r>
    </w:p>
    <w:p w14:paraId="40B439E6" w14:textId="77777777" w:rsidR="00992684" w:rsidRDefault="00992684" w:rsidP="00992684">
      <w:pPr>
        <w:pStyle w:val="Heading4"/>
      </w:pPr>
      <w:r>
        <w:t>Report outputs</w:t>
      </w:r>
    </w:p>
    <w:p w14:paraId="5D1E12E8" w14:textId="77777777" w:rsidR="00992684" w:rsidRDefault="00992684" w:rsidP="00992684">
      <w:pPr>
        <w:pStyle w:val="Caption"/>
      </w:pPr>
      <w:r>
        <w:t xml:space="preserve">Tab 1 – </w:t>
      </w:r>
      <w:r w:rsidRPr="000444DA">
        <w:t>AGENCY</w:t>
      </w:r>
      <w:r>
        <w:t xml:space="preserve"> Counts</w:t>
      </w:r>
    </w:p>
    <w:p w14:paraId="65C82CC4" w14:textId="77777777" w:rsidR="00992684" w:rsidRDefault="00992684" w:rsidP="00992684">
      <w:pPr>
        <w:pStyle w:val="Caption"/>
        <w:spacing w:before="60"/>
      </w:pPr>
      <w:r w:rsidRPr="00F6747D">
        <w:rPr>
          <w:noProof/>
        </w:rPr>
        <w:drawing>
          <wp:inline distT="0" distB="0" distL="0" distR="0" wp14:anchorId="399A7846" wp14:editId="7604EBAB">
            <wp:extent cx="3865118" cy="778637"/>
            <wp:effectExtent l="0" t="0" r="2540" b="2540"/>
            <wp:docPr id="285002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02655" name="Picture 1">
                      <a:extLst>
                        <a:ext uri="{C183D7F6-B498-43B3-948B-1728B52AA6E4}">
                          <adec:decorative xmlns:adec="http://schemas.microsoft.com/office/drawing/2017/decorative" val="1"/>
                        </a:ext>
                      </a:extLst>
                    </pic:cNvPr>
                    <pic:cNvPicPr/>
                  </pic:nvPicPr>
                  <pic:blipFill>
                    <a:blip r:embed="rId416"/>
                    <a:stretch>
                      <a:fillRect/>
                    </a:stretch>
                  </pic:blipFill>
                  <pic:spPr>
                    <a:xfrm>
                      <a:off x="0" y="0"/>
                      <a:ext cx="3865118" cy="778637"/>
                    </a:xfrm>
                    <a:prstGeom prst="rect">
                      <a:avLst/>
                    </a:prstGeom>
                  </pic:spPr>
                </pic:pic>
              </a:graphicData>
            </a:graphic>
          </wp:inline>
        </w:drawing>
      </w:r>
    </w:p>
    <w:p w14:paraId="4B6A36EA" w14:textId="77777777" w:rsidR="00992684" w:rsidRDefault="00992684" w:rsidP="00992684">
      <w:r>
        <w:rPr>
          <w:b/>
          <w:bCs/>
        </w:rPr>
        <w:t xml:space="preserve">Columns: </w:t>
      </w:r>
      <w:r>
        <w:t>Certified Households, Not Registered for App, Registered for App, Percentage Registered for App.</w:t>
      </w:r>
    </w:p>
    <w:p w14:paraId="44C9956F" w14:textId="77777777" w:rsidR="00992684" w:rsidRPr="000444DA" w:rsidRDefault="00992684" w:rsidP="00992684">
      <w:r>
        <w:rPr>
          <w:b/>
          <w:bCs/>
        </w:rPr>
        <w:t xml:space="preserve">Rows: </w:t>
      </w:r>
      <w:r>
        <w:t>AGENCY ID, language.</w:t>
      </w:r>
    </w:p>
    <w:p w14:paraId="0476A8C8" w14:textId="77777777" w:rsidR="00992684" w:rsidRDefault="00992684" w:rsidP="00992684">
      <w:pPr>
        <w:pStyle w:val="Caption"/>
      </w:pPr>
      <w:r>
        <w:t xml:space="preserve">Tab 2 – </w:t>
      </w:r>
      <w:r w:rsidRPr="000444DA">
        <w:t>STATE</w:t>
      </w:r>
      <w:r>
        <w:t xml:space="preserve"> Counts</w:t>
      </w:r>
    </w:p>
    <w:p w14:paraId="5735B1E2" w14:textId="77777777" w:rsidR="00992684" w:rsidRDefault="00992684" w:rsidP="00992684">
      <w:pPr>
        <w:spacing w:before="60"/>
      </w:pPr>
      <w:r w:rsidRPr="00F6747D">
        <w:rPr>
          <w:noProof/>
        </w:rPr>
        <w:drawing>
          <wp:inline distT="0" distB="0" distL="0" distR="0" wp14:anchorId="35D201F2" wp14:editId="14485694">
            <wp:extent cx="4742434" cy="677418"/>
            <wp:effectExtent l="0" t="0" r="1270" b="8890"/>
            <wp:docPr id="11652216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21608" name="Picture 1">
                      <a:extLst>
                        <a:ext uri="{C183D7F6-B498-43B3-948B-1728B52AA6E4}">
                          <adec:decorative xmlns:adec="http://schemas.microsoft.com/office/drawing/2017/decorative" val="1"/>
                        </a:ext>
                      </a:extLst>
                    </pic:cNvPr>
                    <pic:cNvPicPr/>
                  </pic:nvPicPr>
                  <pic:blipFill>
                    <a:blip r:embed="rId417"/>
                    <a:stretch>
                      <a:fillRect/>
                    </a:stretch>
                  </pic:blipFill>
                  <pic:spPr>
                    <a:xfrm>
                      <a:off x="0" y="0"/>
                      <a:ext cx="4742434" cy="677418"/>
                    </a:xfrm>
                    <a:prstGeom prst="rect">
                      <a:avLst/>
                    </a:prstGeom>
                  </pic:spPr>
                </pic:pic>
              </a:graphicData>
            </a:graphic>
          </wp:inline>
        </w:drawing>
      </w:r>
    </w:p>
    <w:p w14:paraId="41F611E7" w14:textId="77777777" w:rsidR="00992684" w:rsidRDefault="00992684" w:rsidP="00992684">
      <w:r>
        <w:rPr>
          <w:b/>
          <w:bCs/>
        </w:rPr>
        <w:t xml:space="preserve">Columns: </w:t>
      </w:r>
      <w:r>
        <w:t>Certified Households, Not Registered for App, Registered for App, Percentage Registered for App.</w:t>
      </w:r>
    </w:p>
    <w:p w14:paraId="1819ACDA" w14:textId="77777777" w:rsidR="00992684" w:rsidRPr="000444DA" w:rsidRDefault="00992684" w:rsidP="00992684">
      <w:r>
        <w:rPr>
          <w:b/>
          <w:bCs/>
        </w:rPr>
        <w:t xml:space="preserve">Rows: </w:t>
      </w:r>
      <w:r>
        <w:t>MINNESOTA WIC, language.</w:t>
      </w:r>
    </w:p>
    <w:bookmarkEnd w:id="255"/>
    <w:p w14:paraId="2E76FFC3" w14:textId="57F380D6" w:rsidR="00C3708F" w:rsidRPr="00205629" w:rsidRDefault="00C3708F" w:rsidP="00C3708F">
      <w:pPr>
        <w:pStyle w:val="Toobtainthisinfo"/>
        <w:spacing w:before="400"/>
        <w:rPr>
          <w:rFonts w:asciiTheme="minorHAnsi" w:hAnsiTheme="minorHAnsi" w:cstheme="minorHAnsi"/>
          <w:sz w:val="22"/>
          <w:szCs w:val="22"/>
        </w:rPr>
      </w:pPr>
      <w:r w:rsidRPr="00205629">
        <w:rPr>
          <w:rFonts w:asciiTheme="minorHAnsi" w:hAnsiTheme="minorHAnsi" w:cstheme="minorHAnsi"/>
          <w:sz w:val="22"/>
          <w:szCs w:val="22"/>
        </w:rPr>
        <w:t xml:space="preserve">Minnesota Department of Health - WIC Program, 625 Robert St N, </w:t>
      </w:r>
      <w:r w:rsidRPr="00205629">
        <w:rPr>
          <w:rFonts w:asciiTheme="minorHAnsi" w:hAnsiTheme="minorHAnsi" w:cstheme="minorHAnsi"/>
          <w:color w:val="272833"/>
          <w:sz w:val="22"/>
          <w:szCs w:val="22"/>
        </w:rPr>
        <w:t xml:space="preserve">PO BOX 64975, ST PAUL MN 55164-0975; </w:t>
      </w:r>
      <w:r w:rsidRPr="00205629">
        <w:rPr>
          <w:rFonts w:asciiTheme="minorHAnsi" w:hAnsiTheme="minorHAnsi" w:cstheme="minorHAnsi"/>
          <w:sz w:val="22"/>
          <w:szCs w:val="22"/>
        </w:rPr>
        <w:t xml:space="preserve">1-800-657-3942, </w:t>
      </w:r>
      <w:hyperlink r:id="rId418" w:history="1">
        <w:r w:rsidRPr="00205629">
          <w:rPr>
            <w:rStyle w:val="Hyperlink"/>
            <w:rFonts w:asciiTheme="minorHAnsi" w:hAnsiTheme="minorHAnsi" w:cstheme="minorHAnsi"/>
            <w:b/>
            <w:bCs/>
            <w:sz w:val="22"/>
            <w:szCs w:val="22"/>
          </w:rPr>
          <w:t>health.wic@state.mn.us</w:t>
        </w:r>
      </w:hyperlink>
      <w:r w:rsidRPr="00205629">
        <w:rPr>
          <w:rFonts w:asciiTheme="minorHAnsi" w:hAnsiTheme="minorHAnsi" w:cstheme="minorHAnsi"/>
          <w:sz w:val="22"/>
          <w:szCs w:val="22"/>
        </w:rPr>
        <w:t xml:space="preserve">, </w:t>
      </w:r>
      <w:hyperlink r:id="rId419" w:tooltip="MDH website" w:history="1">
        <w:r w:rsidRPr="00205629">
          <w:rPr>
            <w:rStyle w:val="Hyperlink"/>
            <w:rFonts w:asciiTheme="minorHAnsi" w:hAnsiTheme="minorHAnsi" w:cstheme="minorHAnsi"/>
            <w:b/>
            <w:bCs/>
            <w:sz w:val="22"/>
            <w:szCs w:val="22"/>
          </w:rPr>
          <w:t>www.health.state.mn.us</w:t>
        </w:r>
      </w:hyperlink>
      <w:r w:rsidRPr="00205629">
        <w:rPr>
          <w:rFonts w:asciiTheme="minorHAnsi" w:hAnsiTheme="minorHAnsi" w:cstheme="minorHAnsi"/>
          <w:sz w:val="22"/>
          <w:szCs w:val="22"/>
        </w:rPr>
        <w:t>; to obtain this information in a different format, call: 1-800-657-3942.</w:t>
      </w:r>
    </w:p>
    <w:p w14:paraId="263EB71B" w14:textId="77777777" w:rsidR="000F07E4" w:rsidRPr="000F07E4" w:rsidRDefault="00C3708F" w:rsidP="00C854E4">
      <w:pPr>
        <w:pStyle w:val="Toobtainthisinfo"/>
        <w:spacing w:before="200"/>
      </w:pPr>
      <w:r w:rsidRPr="00205629">
        <w:rPr>
          <w:rFonts w:asciiTheme="minorHAnsi" w:hAnsiTheme="minorHAnsi" w:cstheme="minorHAnsi"/>
          <w:sz w:val="22"/>
          <w:szCs w:val="22"/>
        </w:rPr>
        <w:t>This institution is an equal opportunity provider.</w:t>
      </w:r>
      <w:r w:rsidR="000F07E4">
        <w:tab/>
      </w:r>
    </w:p>
    <w:sectPr w:rsidR="000F07E4" w:rsidRPr="000F07E4" w:rsidSect="006A41E0">
      <w:footerReference w:type="default" r:id="rId420"/>
      <w:footerReference w:type="first" r:id="rId421"/>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96CB9" w14:textId="77777777" w:rsidR="00BD311E" w:rsidRDefault="00BD311E" w:rsidP="003432CA">
      <w:r>
        <w:separator/>
      </w:r>
    </w:p>
    <w:p w14:paraId="5DDCD1AB" w14:textId="77777777" w:rsidR="00BD311E" w:rsidRDefault="00BD311E"/>
    <w:p w14:paraId="7B646C80" w14:textId="77777777" w:rsidR="00BD311E" w:rsidRDefault="00BD311E"/>
  </w:endnote>
  <w:endnote w:type="continuationSeparator" w:id="0">
    <w:p w14:paraId="57919DEE" w14:textId="77777777" w:rsidR="00BD311E" w:rsidRDefault="00BD311E" w:rsidP="003432CA">
      <w:r>
        <w:continuationSeparator/>
      </w:r>
    </w:p>
    <w:p w14:paraId="08649D6A" w14:textId="77777777" w:rsidR="00BD311E" w:rsidRDefault="00BD311E"/>
    <w:p w14:paraId="16F798D8" w14:textId="77777777" w:rsidR="00BD311E" w:rsidRDefault="00BD31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ource Code Pro">
    <w:panose1 w:val="020B0509030403020204"/>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7839" w14:textId="7B112D43" w:rsidR="004C5027" w:rsidRDefault="00BD311E" w:rsidP="00006359">
    <w:pPr>
      <w:pStyle w:val="Footer"/>
    </w:pPr>
    <w:sdt>
      <w:sdtPr>
        <w:alias w:val="Title"/>
        <w:tag w:val=""/>
        <w:id w:val="-1887864752"/>
        <w:dataBinding w:prefixMappings="xmlns:ns0='http://purl.org/dc/elements/1.1/' xmlns:ns1='http://schemas.openxmlformats.org/package/2006/metadata/core-properties' " w:xpath="/ns1:coreProperties[1]/ns0:title[1]" w:storeItemID="{6C3C8BC8-F283-45AE-878A-BAB7291924A1}"/>
        <w:text/>
      </w:sdtPr>
      <w:sdtEndPr/>
      <w:sdtContent>
        <w:r w:rsidR="00992684">
          <w:t>Infoview Ad-Hoc Reports Guidance</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151D"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7B1BC8F5" w14:textId="77777777" w:rsidR="004C5027" w:rsidRDefault="004C5027"/>
  <w:p w14:paraId="73F94D85"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145F5" w14:textId="77777777" w:rsidR="00BD311E" w:rsidRDefault="00BD311E" w:rsidP="003432CA">
      <w:r>
        <w:separator/>
      </w:r>
    </w:p>
    <w:p w14:paraId="53B57183" w14:textId="77777777" w:rsidR="00BD311E" w:rsidRDefault="00BD311E"/>
    <w:p w14:paraId="72D0A08E" w14:textId="77777777" w:rsidR="00BD311E" w:rsidRDefault="00BD311E"/>
  </w:footnote>
  <w:footnote w:type="continuationSeparator" w:id="0">
    <w:p w14:paraId="14EC120A" w14:textId="77777777" w:rsidR="00BD311E" w:rsidRDefault="00BD311E" w:rsidP="003432CA">
      <w:r>
        <w:continuationSeparator/>
      </w:r>
    </w:p>
    <w:p w14:paraId="3F7CB70A" w14:textId="77777777" w:rsidR="00BD311E" w:rsidRDefault="00BD311E"/>
    <w:p w14:paraId="2E86D752" w14:textId="77777777" w:rsidR="00BD311E" w:rsidRDefault="00BD31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F0343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8"/>
    <w:multiLevelType w:val="singleLevel"/>
    <w:tmpl w:val="69D23C1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1542BC"/>
    <w:multiLevelType w:val="multilevel"/>
    <w:tmpl w:val="3D44CA50"/>
    <w:numStyleLink w:val="ListStyle123"/>
  </w:abstractNum>
  <w:abstractNum w:abstractNumId="6"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91352F7"/>
    <w:multiLevelType w:val="multilevel"/>
    <w:tmpl w:val="3D44CA50"/>
    <w:styleLink w:val="ListStyle123"/>
    <w:lvl w:ilvl="0">
      <w:start w:val="1"/>
      <w:numFmt w:val="decimal"/>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11"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DC13B7"/>
    <w:multiLevelType w:val="multilevel"/>
    <w:tmpl w:val="88B4C196"/>
    <w:numStyleLink w:val="Listbullets"/>
  </w:abstractNum>
  <w:abstractNum w:abstractNumId="17"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2147EF"/>
    <w:multiLevelType w:val="multilevel"/>
    <w:tmpl w:val="88B4C196"/>
    <w:numStyleLink w:val="Listbullets"/>
  </w:abstractNum>
  <w:abstractNum w:abstractNumId="19"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C3513D"/>
    <w:multiLevelType w:val="multilevel"/>
    <w:tmpl w:val="88B4C196"/>
    <w:styleLink w:val="Listbullets"/>
    <w:lvl w:ilvl="0">
      <w:start w:val="1"/>
      <w:numFmt w:val="bullet"/>
      <w:lvlText w:val="▪"/>
      <w:lvlJc w:val="left"/>
      <w:pPr>
        <w:tabs>
          <w:tab w:val="num" w:pos="432"/>
        </w:tabs>
        <w:ind w:left="360" w:hanging="360"/>
      </w:pPr>
      <w:rPr>
        <w:rFonts w:ascii="Calibri" w:hAnsi="Calibri" w:hint="default"/>
        <w:color w:val="008EAA"/>
      </w:rPr>
    </w:lvl>
    <w:lvl w:ilvl="1">
      <w:start w:val="1"/>
      <w:numFmt w:val="bullet"/>
      <w:lvlText w:val="▪"/>
      <w:lvlJc w:val="left"/>
      <w:pPr>
        <w:tabs>
          <w:tab w:val="num" w:pos="792"/>
        </w:tabs>
        <w:ind w:left="720" w:hanging="360"/>
      </w:pPr>
      <w:rPr>
        <w:rFonts w:ascii="Calibri" w:hAnsi="Calibri" w:hint="default"/>
        <w:color w:val="008EAA"/>
      </w:rPr>
    </w:lvl>
    <w:lvl w:ilvl="2">
      <w:start w:val="1"/>
      <w:numFmt w:val="bullet"/>
      <w:lvlText w:val="▪"/>
      <w:lvlJc w:val="left"/>
      <w:pPr>
        <w:tabs>
          <w:tab w:val="num" w:pos="1152"/>
        </w:tabs>
        <w:ind w:left="1080" w:hanging="360"/>
      </w:pPr>
      <w:rPr>
        <w:rFonts w:ascii="Calibri" w:hAnsi="Calibri" w:hint="default"/>
        <w:color w:val="008EAA"/>
      </w:rPr>
    </w:lvl>
    <w:lvl w:ilvl="3">
      <w:start w:val="1"/>
      <w:numFmt w:val="bullet"/>
      <w:lvlText w:val="▪"/>
      <w:lvlJc w:val="left"/>
      <w:pPr>
        <w:tabs>
          <w:tab w:val="num" w:pos="1512"/>
        </w:tabs>
        <w:ind w:left="1440" w:hanging="360"/>
      </w:pPr>
      <w:rPr>
        <w:rFonts w:ascii="Calibri" w:hAnsi="Calibri" w:hint="default"/>
        <w:color w:val="008EAA"/>
      </w:rPr>
    </w:lvl>
    <w:lvl w:ilvl="4">
      <w:start w:val="1"/>
      <w:numFmt w:val="bullet"/>
      <w:lvlText w:val="o"/>
      <w:lvlJc w:val="left"/>
      <w:pPr>
        <w:tabs>
          <w:tab w:val="num" w:pos="1872"/>
        </w:tabs>
        <w:ind w:left="1800" w:hanging="360"/>
      </w:pPr>
      <w:rPr>
        <w:rFonts w:ascii="Calibri" w:hAnsi="Calibri" w:hint="default"/>
        <w:color w:val="008EAA"/>
      </w:rPr>
    </w:lvl>
    <w:lvl w:ilvl="5">
      <w:start w:val="1"/>
      <w:numFmt w:val="bullet"/>
      <w:lvlText w:val=""/>
      <w:lvlJc w:val="left"/>
      <w:pPr>
        <w:tabs>
          <w:tab w:val="num" w:pos="2232"/>
        </w:tabs>
        <w:ind w:left="2160" w:hanging="360"/>
      </w:pPr>
      <w:rPr>
        <w:rFonts w:ascii="Wingdings" w:hAnsi="Wingdings" w:hint="default"/>
      </w:rPr>
    </w:lvl>
    <w:lvl w:ilvl="6">
      <w:start w:val="1"/>
      <w:numFmt w:val="bullet"/>
      <w:lvlText w:val=""/>
      <w:lvlJc w:val="left"/>
      <w:pPr>
        <w:tabs>
          <w:tab w:val="num" w:pos="2592"/>
        </w:tabs>
        <w:ind w:left="2520" w:hanging="360"/>
      </w:pPr>
      <w:rPr>
        <w:rFonts w:ascii="Symbol" w:hAnsi="Symbol" w:hint="default"/>
      </w:rPr>
    </w:lvl>
    <w:lvl w:ilvl="7">
      <w:start w:val="1"/>
      <w:numFmt w:val="bullet"/>
      <w:lvlText w:val="o"/>
      <w:lvlJc w:val="left"/>
      <w:pPr>
        <w:tabs>
          <w:tab w:val="num" w:pos="2952"/>
        </w:tabs>
        <w:ind w:left="2880" w:hanging="360"/>
      </w:pPr>
      <w:rPr>
        <w:rFonts w:ascii="Courier New" w:hAnsi="Courier New" w:cs="Courier New" w:hint="default"/>
      </w:rPr>
    </w:lvl>
    <w:lvl w:ilvl="8">
      <w:start w:val="1"/>
      <w:numFmt w:val="bullet"/>
      <w:lvlText w:val=""/>
      <w:lvlJc w:val="left"/>
      <w:pPr>
        <w:tabs>
          <w:tab w:val="num" w:pos="3312"/>
        </w:tabs>
        <w:ind w:left="3240" w:hanging="360"/>
      </w:pPr>
      <w:rPr>
        <w:rFonts w:ascii="Wingdings" w:hAnsi="Wingdings" w:hint="default"/>
      </w:rPr>
    </w:lvl>
  </w:abstractNum>
  <w:abstractNum w:abstractNumId="23"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E85D83"/>
    <w:multiLevelType w:val="hybridMultilevel"/>
    <w:tmpl w:val="3DA65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167A49"/>
    <w:multiLevelType w:val="hybridMultilevel"/>
    <w:tmpl w:val="40345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C52868"/>
    <w:multiLevelType w:val="hybridMultilevel"/>
    <w:tmpl w:val="2D4C0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D53883"/>
    <w:multiLevelType w:val="multilevel"/>
    <w:tmpl w:val="674C28D8"/>
    <w:lvl w:ilvl="0">
      <w:start w:val="1"/>
      <w:numFmt w:val="bullet"/>
      <w:lvlText w:val=""/>
      <w:lvlJc w:val="left"/>
      <w:pPr>
        <w:ind w:left="360" w:hanging="360"/>
      </w:pPr>
      <w:rPr>
        <w:rFonts w:ascii="Wingdings" w:hAnsi="Wingdings" w:hint="default"/>
        <w:color w:val="0281A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num w:numId="1" w16cid:durableId="1089159413">
    <w:abstractNumId w:val="4"/>
  </w:num>
  <w:num w:numId="2" w16cid:durableId="963076232">
    <w:abstractNumId w:val="9"/>
  </w:num>
  <w:num w:numId="3" w16cid:durableId="1383168702">
    <w:abstractNumId w:val="35"/>
  </w:num>
  <w:num w:numId="4" w16cid:durableId="180239472">
    <w:abstractNumId w:val="31"/>
  </w:num>
  <w:num w:numId="5" w16cid:durableId="1413158553">
    <w:abstractNumId w:val="25"/>
  </w:num>
  <w:num w:numId="6" w16cid:durableId="416022879">
    <w:abstractNumId w:val="6"/>
  </w:num>
  <w:num w:numId="7" w16cid:durableId="382950703">
    <w:abstractNumId w:val="19"/>
  </w:num>
  <w:num w:numId="8" w16cid:durableId="931813456">
    <w:abstractNumId w:val="11"/>
  </w:num>
  <w:num w:numId="9" w16cid:durableId="542910794">
    <w:abstractNumId w:val="15"/>
  </w:num>
  <w:num w:numId="10" w16cid:durableId="1612467061">
    <w:abstractNumId w:val="3"/>
  </w:num>
  <w:num w:numId="11" w16cid:durableId="104232233">
    <w:abstractNumId w:val="3"/>
  </w:num>
  <w:num w:numId="12" w16cid:durableId="1669752056">
    <w:abstractNumId w:val="36"/>
  </w:num>
  <w:num w:numId="13" w16cid:durableId="155731730">
    <w:abstractNumId w:val="37"/>
  </w:num>
  <w:num w:numId="14" w16cid:durableId="1707949101">
    <w:abstractNumId w:val="24"/>
  </w:num>
  <w:num w:numId="15" w16cid:durableId="1133017807">
    <w:abstractNumId w:val="3"/>
  </w:num>
  <w:num w:numId="16" w16cid:durableId="1849169938">
    <w:abstractNumId w:val="37"/>
  </w:num>
  <w:num w:numId="17" w16cid:durableId="1615672884">
    <w:abstractNumId w:val="24"/>
  </w:num>
  <w:num w:numId="18" w16cid:durableId="1336305877">
    <w:abstractNumId w:val="14"/>
  </w:num>
  <w:num w:numId="19" w16cid:durableId="2049984539">
    <w:abstractNumId w:val="8"/>
  </w:num>
  <w:num w:numId="20" w16cid:durableId="1633052623">
    <w:abstractNumId w:val="1"/>
  </w:num>
  <w:num w:numId="21" w16cid:durableId="302586908">
    <w:abstractNumId w:val="0"/>
  </w:num>
  <w:num w:numId="22" w16cid:durableId="107622381">
    <w:abstractNumId w:val="12"/>
  </w:num>
  <w:num w:numId="23" w16cid:durableId="1848322560">
    <w:abstractNumId w:val="30"/>
  </w:num>
  <w:num w:numId="24" w16cid:durableId="696320309">
    <w:abstractNumId w:val="32"/>
  </w:num>
  <w:num w:numId="25" w16cid:durableId="2105568742">
    <w:abstractNumId w:val="20"/>
  </w:num>
  <w:num w:numId="26" w16cid:durableId="129136156">
    <w:abstractNumId w:val="13"/>
  </w:num>
  <w:num w:numId="27" w16cid:durableId="962341590">
    <w:abstractNumId w:val="27"/>
  </w:num>
  <w:num w:numId="28" w16cid:durableId="1966421920">
    <w:abstractNumId w:val="32"/>
  </w:num>
  <w:num w:numId="29" w16cid:durableId="1441606530">
    <w:abstractNumId w:val="32"/>
  </w:num>
  <w:num w:numId="30" w16cid:durableId="215703264">
    <w:abstractNumId w:val="29"/>
  </w:num>
  <w:num w:numId="31" w16cid:durableId="2088845820">
    <w:abstractNumId w:val="17"/>
  </w:num>
  <w:num w:numId="32" w16cid:durableId="1893536993">
    <w:abstractNumId w:val="23"/>
  </w:num>
  <w:num w:numId="33" w16cid:durableId="503592753">
    <w:abstractNumId w:val="26"/>
  </w:num>
  <w:num w:numId="34" w16cid:durableId="1089890184">
    <w:abstractNumId w:val="21"/>
  </w:num>
  <w:num w:numId="35" w16cid:durableId="1598096404">
    <w:abstractNumId w:val="7"/>
  </w:num>
  <w:num w:numId="36" w16cid:durableId="1917668220">
    <w:abstractNumId w:val="2"/>
  </w:num>
  <w:num w:numId="37" w16cid:durableId="1494951640">
    <w:abstractNumId w:val="22"/>
  </w:num>
  <w:num w:numId="38" w16cid:durableId="1018703398">
    <w:abstractNumId w:val="38"/>
  </w:num>
  <w:num w:numId="39" w16cid:durableId="298343041">
    <w:abstractNumId w:val="10"/>
  </w:num>
  <w:num w:numId="40" w16cid:durableId="1710105093">
    <w:abstractNumId w:val="5"/>
  </w:num>
  <w:num w:numId="41" w16cid:durableId="766730533">
    <w:abstractNumId w:val="18"/>
  </w:num>
  <w:num w:numId="42" w16cid:durableId="1049500162">
    <w:abstractNumId w:val="16"/>
  </w:num>
  <w:num w:numId="43" w16cid:durableId="1088119638">
    <w:abstractNumId w:val="33"/>
  </w:num>
  <w:num w:numId="44" w16cid:durableId="1196457254">
    <w:abstractNumId w:val="34"/>
  </w:num>
  <w:num w:numId="45" w16cid:durableId="15310731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84"/>
    <w:rsid w:val="00002DEC"/>
    <w:rsid w:val="000041DF"/>
    <w:rsid w:val="00006359"/>
    <w:rsid w:val="000065AC"/>
    <w:rsid w:val="00006A0A"/>
    <w:rsid w:val="00037E5C"/>
    <w:rsid w:val="00042C06"/>
    <w:rsid w:val="0004311B"/>
    <w:rsid w:val="000604A4"/>
    <w:rsid w:val="00064B90"/>
    <w:rsid w:val="000735A8"/>
    <w:rsid w:val="0007374A"/>
    <w:rsid w:val="00080404"/>
    <w:rsid w:val="00084742"/>
    <w:rsid w:val="00090534"/>
    <w:rsid w:val="00095F66"/>
    <w:rsid w:val="000A334F"/>
    <w:rsid w:val="000A396E"/>
    <w:rsid w:val="000A6F5E"/>
    <w:rsid w:val="000B2E68"/>
    <w:rsid w:val="000B4CA4"/>
    <w:rsid w:val="000B663B"/>
    <w:rsid w:val="000C3708"/>
    <w:rsid w:val="000C3761"/>
    <w:rsid w:val="000C7373"/>
    <w:rsid w:val="000D7102"/>
    <w:rsid w:val="000E313B"/>
    <w:rsid w:val="000E3E9D"/>
    <w:rsid w:val="000E632A"/>
    <w:rsid w:val="000F07E4"/>
    <w:rsid w:val="000F0A15"/>
    <w:rsid w:val="000F4BB1"/>
    <w:rsid w:val="000F6B90"/>
    <w:rsid w:val="0010017C"/>
    <w:rsid w:val="001228E7"/>
    <w:rsid w:val="001339D3"/>
    <w:rsid w:val="00135082"/>
    <w:rsid w:val="00135DC7"/>
    <w:rsid w:val="001425D9"/>
    <w:rsid w:val="00147115"/>
    <w:rsid w:val="00147ED1"/>
    <w:rsid w:val="001500D6"/>
    <w:rsid w:val="00156A5D"/>
    <w:rsid w:val="00157C41"/>
    <w:rsid w:val="001658CF"/>
    <w:rsid w:val="001661D9"/>
    <w:rsid w:val="00170194"/>
    <w:rsid w:val="001708EC"/>
    <w:rsid w:val="001925A8"/>
    <w:rsid w:val="0019673D"/>
    <w:rsid w:val="001A26D9"/>
    <w:rsid w:val="001A46BB"/>
    <w:rsid w:val="001B5073"/>
    <w:rsid w:val="001B5833"/>
    <w:rsid w:val="001C1DC2"/>
    <w:rsid w:val="001C51C4"/>
    <w:rsid w:val="001C55E0"/>
    <w:rsid w:val="001C768B"/>
    <w:rsid w:val="001D4AAE"/>
    <w:rsid w:val="001E5ECF"/>
    <w:rsid w:val="001E71A7"/>
    <w:rsid w:val="001E756A"/>
    <w:rsid w:val="001F3E89"/>
    <w:rsid w:val="001F5417"/>
    <w:rsid w:val="001F5F1F"/>
    <w:rsid w:val="002005B8"/>
    <w:rsid w:val="00205629"/>
    <w:rsid w:val="00210261"/>
    <w:rsid w:val="0021036E"/>
    <w:rsid w:val="00211CA3"/>
    <w:rsid w:val="00212B67"/>
    <w:rsid w:val="002173DF"/>
    <w:rsid w:val="00222A49"/>
    <w:rsid w:val="0022552E"/>
    <w:rsid w:val="00226BD8"/>
    <w:rsid w:val="002345FA"/>
    <w:rsid w:val="002361DF"/>
    <w:rsid w:val="002379E8"/>
    <w:rsid w:val="00241FE9"/>
    <w:rsid w:val="00243CB2"/>
    <w:rsid w:val="00261247"/>
    <w:rsid w:val="002624DC"/>
    <w:rsid w:val="00264652"/>
    <w:rsid w:val="00272E52"/>
    <w:rsid w:val="0027708D"/>
    <w:rsid w:val="00280FD9"/>
    <w:rsid w:val="00282084"/>
    <w:rsid w:val="00286324"/>
    <w:rsid w:val="002878EA"/>
    <w:rsid w:val="00291052"/>
    <w:rsid w:val="002B0A70"/>
    <w:rsid w:val="002B1AFC"/>
    <w:rsid w:val="002B3785"/>
    <w:rsid w:val="002B42F9"/>
    <w:rsid w:val="002B5E79"/>
    <w:rsid w:val="002C0859"/>
    <w:rsid w:val="002C0C96"/>
    <w:rsid w:val="002D7CF1"/>
    <w:rsid w:val="002E7680"/>
    <w:rsid w:val="002F1947"/>
    <w:rsid w:val="00300148"/>
    <w:rsid w:val="00306D94"/>
    <w:rsid w:val="00310953"/>
    <w:rsid w:val="003125DF"/>
    <w:rsid w:val="00315778"/>
    <w:rsid w:val="00335736"/>
    <w:rsid w:val="00335B75"/>
    <w:rsid w:val="003432CA"/>
    <w:rsid w:val="003545CC"/>
    <w:rsid w:val="003563D2"/>
    <w:rsid w:val="00363A59"/>
    <w:rsid w:val="00366DDA"/>
    <w:rsid w:val="003705B5"/>
    <w:rsid w:val="00375F67"/>
    <w:rsid w:val="00376FA5"/>
    <w:rsid w:val="0038155D"/>
    <w:rsid w:val="00385911"/>
    <w:rsid w:val="00391716"/>
    <w:rsid w:val="00391E40"/>
    <w:rsid w:val="003963B0"/>
    <w:rsid w:val="003A1479"/>
    <w:rsid w:val="003A1813"/>
    <w:rsid w:val="003A5866"/>
    <w:rsid w:val="003A7179"/>
    <w:rsid w:val="003B17C4"/>
    <w:rsid w:val="003B3ADC"/>
    <w:rsid w:val="003B7D82"/>
    <w:rsid w:val="003C1294"/>
    <w:rsid w:val="003C4644"/>
    <w:rsid w:val="003C5BE3"/>
    <w:rsid w:val="003C7DC5"/>
    <w:rsid w:val="003D221E"/>
    <w:rsid w:val="003F78A4"/>
    <w:rsid w:val="00413A7C"/>
    <w:rsid w:val="004141DD"/>
    <w:rsid w:val="0041711F"/>
    <w:rsid w:val="004311C0"/>
    <w:rsid w:val="00431D38"/>
    <w:rsid w:val="00434D8A"/>
    <w:rsid w:val="004377B7"/>
    <w:rsid w:val="00461804"/>
    <w:rsid w:val="00466810"/>
    <w:rsid w:val="00474627"/>
    <w:rsid w:val="004816B5"/>
    <w:rsid w:val="00483DD2"/>
    <w:rsid w:val="00494E6F"/>
    <w:rsid w:val="004A1B4D"/>
    <w:rsid w:val="004A34C0"/>
    <w:rsid w:val="004A46FD"/>
    <w:rsid w:val="004A485C"/>
    <w:rsid w:val="004A58DD"/>
    <w:rsid w:val="004A6119"/>
    <w:rsid w:val="004B23CD"/>
    <w:rsid w:val="004B47DC"/>
    <w:rsid w:val="004B6D01"/>
    <w:rsid w:val="004C0413"/>
    <w:rsid w:val="004C5027"/>
    <w:rsid w:val="004C7B0A"/>
    <w:rsid w:val="004D3C49"/>
    <w:rsid w:val="004E50B9"/>
    <w:rsid w:val="004E75B3"/>
    <w:rsid w:val="004F04BA"/>
    <w:rsid w:val="004F0EFF"/>
    <w:rsid w:val="004F6B75"/>
    <w:rsid w:val="0050093F"/>
    <w:rsid w:val="00513049"/>
    <w:rsid w:val="00514788"/>
    <w:rsid w:val="00517546"/>
    <w:rsid w:val="0052013D"/>
    <w:rsid w:val="0052061D"/>
    <w:rsid w:val="005339D8"/>
    <w:rsid w:val="00537E16"/>
    <w:rsid w:val="0054371B"/>
    <w:rsid w:val="00543AB8"/>
    <w:rsid w:val="00545944"/>
    <w:rsid w:val="00547645"/>
    <w:rsid w:val="00547BAA"/>
    <w:rsid w:val="00554787"/>
    <w:rsid w:val="0056615E"/>
    <w:rsid w:val="005666F2"/>
    <w:rsid w:val="00572D84"/>
    <w:rsid w:val="00581C91"/>
    <w:rsid w:val="005955D2"/>
    <w:rsid w:val="005A2F2F"/>
    <w:rsid w:val="005A3AB9"/>
    <w:rsid w:val="005B2DDF"/>
    <w:rsid w:val="005B4AE7"/>
    <w:rsid w:val="005B53B0"/>
    <w:rsid w:val="005B6FA4"/>
    <w:rsid w:val="005D4207"/>
    <w:rsid w:val="005D454C"/>
    <w:rsid w:val="005D45B3"/>
    <w:rsid w:val="005D5FB8"/>
    <w:rsid w:val="005F172A"/>
    <w:rsid w:val="005F1920"/>
    <w:rsid w:val="005F5444"/>
    <w:rsid w:val="005F6005"/>
    <w:rsid w:val="006064AB"/>
    <w:rsid w:val="006163BC"/>
    <w:rsid w:val="00617767"/>
    <w:rsid w:val="00620A59"/>
    <w:rsid w:val="00622BB5"/>
    <w:rsid w:val="00623D2D"/>
    <w:rsid w:val="006326D1"/>
    <w:rsid w:val="00637F09"/>
    <w:rsid w:val="00650B4E"/>
    <w:rsid w:val="00652342"/>
    <w:rsid w:val="006526E4"/>
    <w:rsid w:val="00653339"/>
    <w:rsid w:val="00655345"/>
    <w:rsid w:val="0066129F"/>
    <w:rsid w:val="00672536"/>
    <w:rsid w:val="00672A42"/>
    <w:rsid w:val="00675FD9"/>
    <w:rsid w:val="00681EDC"/>
    <w:rsid w:val="0068649F"/>
    <w:rsid w:val="00687189"/>
    <w:rsid w:val="006935A3"/>
    <w:rsid w:val="006965C0"/>
    <w:rsid w:val="006977A9"/>
    <w:rsid w:val="00697CCC"/>
    <w:rsid w:val="006A41E0"/>
    <w:rsid w:val="006B13B7"/>
    <w:rsid w:val="006B2942"/>
    <w:rsid w:val="006B3994"/>
    <w:rsid w:val="006B41E1"/>
    <w:rsid w:val="006C0E45"/>
    <w:rsid w:val="006D36DA"/>
    <w:rsid w:val="006D4829"/>
    <w:rsid w:val="006D7356"/>
    <w:rsid w:val="006E5A51"/>
    <w:rsid w:val="006F3B38"/>
    <w:rsid w:val="00710459"/>
    <w:rsid w:val="007137A4"/>
    <w:rsid w:val="00715C45"/>
    <w:rsid w:val="007421F5"/>
    <w:rsid w:val="0074778B"/>
    <w:rsid w:val="0077225E"/>
    <w:rsid w:val="00777EBC"/>
    <w:rsid w:val="00780E94"/>
    <w:rsid w:val="0078513A"/>
    <w:rsid w:val="00793F48"/>
    <w:rsid w:val="007A45E4"/>
    <w:rsid w:val="007B012D"/>
    <w:rsid w:val="007B35B2"/>
    <w:rsid w:val="007B4354"/>
    <w:rsid w:val="007C1642"/>
    <w:rsid w:val="007C6855"/>
    <w:rsid w:val="007D1FFF"/>
    <w:rsid w:val="007D42A0"/>
    <w:rsid w:val="007E2CAC"/>
    <w:rsid w:val="007E3A92"/>
    <w:rsid w:val="007E685C"/>
    <w:rsid w:val="007F461B"/>
    <w:rsid w:val="007F6108"/>
    <w:rsid w:val="007F7097"/>
    <w:rsid w:val="00801946"/>
    <w:rsid w:val="008067A6"/>
    <w:rsid w:val="00807B1A"/>
    <w:rsid w:val="008126D7"/>
    <w:rsid w:val="008251B3"/>
    <w:rsid w:val="00834BBF"/>
    <w:rsid w:val="00844F1D"/>
    <w:rsid w:val="0084749F"/>
    <w:rsid w:val="00852202"/>
    <w:rsid w:val="00864202"/>
    <w:rsid w:val="00896D5F"/>
    <w:rsid w:val="008B5443"/>
    <w:rsid w:val="008C7EEB"/>
    <w:rsid w:val="008D0DEF"/>
    <w:rsid w:val="008D2256"/>
    <w:rsid w:val="008D5E3D"/>
    <w:rsid w:val="008E04CA"/>
    <w:rsid w:val="008E2E12"/>
    <w:rsid w:val="008E4298"/>
    <w:rsid w:val="008F5032"/>
    <w:rsid w:val="008F5369"/>
    <w:rsid w:val="008F6CD4"/>
    <w:rsid w:val="00906FCF"/>
    <w:rsid w:val="0090737A"/>
    <w:rsid w:val="00912F27"/>
    <w:rsid w:val="00914F5A"/>
    <w:rsid w:val="009254B9"/>
    <w:rsid w:val="009264CD"/>
    <w:rsid w:val="00927274"/>
    <w:rsid w:val="00937AB4"/>
    <w:rsid w:val="00941D7D"/>
    <w:rsid w:val="0096108C"/>
    <w:rsid w:val="00961A87"/>
    <w:rsid w:val="00963BA0"/>
    <w:rsid w:val="00967764"/>
    <w:rsid w:val="009810EE"/>
    <w:rsid w:val="00984CC9"/>
    <w:rsid w:val="0099233F"/>
    <w:rsid w:val="00992684"/>
    <w:rsid w:val="009B3BAB"/>
    <w:rsid w:val="009B54A0"/>
    <w:rsid w:val="009B6553"/>
    <w:rsid w:val="009C0A33"/>
    <w:rsid w:val="009C6405"/>
    <w:rsid w:val="009C7D10"/>
    <w:rsid w:val="009F478E"/>
    <w:rsid w:val="009F66B6"/>
    <w:rsid w:val="00A00442"/>
    <w:rsid w:val="00A14BA6"/>
    <w:rsid w:val="00A16AA0"/>
    <w:rsid w:val="00A213F6"/>
    <w:rsid w:val="00A2689B"/>
    <w:rsid w:val="00A30799"/>
    <w:rsid w:val="00A452C6"/>
    <w:rsid w:val="00A51C86"/>
    <w:rsid w:val="00A57FE8"/>
    <w:rsid w:val="00A64ECE"/>
    <w:rsid w:val="00A66185"/>
    <w:rsid w:val="00A71CAD"/>
    <w:rsid w:val="00A731A2"/>
    <w:rsid w:val="00A7627C"/>
    <w:rsid w:val="00A827C1"/>
    <w:rsid w:val="00A82C71"/>
    <w:rsid w:val="00A867CF"/>
    <w:rsid w:val="00A93F40"/>
    <w:rsid w:val="00A96F93"/>
    <w:rsid w:val="00AB39FC"/>
    <w:rsid w:val="00AB593C"/>
    <w:rsid w:val="00AB7F9B"/>
    <w:rsid w:val="00AD3BC2"/>
    <w:rsid w:val="00AE5772"/>
    <w:rsid w:val="00AF22AD"/>
    <w:rsid w:val="00AF5107"/>
    <w:rsid w:val="00B06264"/>
    <w:rsid w:val="00B07C8F"/>
    <w:rsid w:val="00B275D4"/>
    <w:rsid w:val="00B33562"/>
    <w:rsid w:val="00B44B25"/>
    <w:rsid w:val="00B45998"/>
    <w:rsid w:val="00B47C77"/>
    <w:rsid w:val="00B554B1"/>
    <w:rsid w:val="00B55C6B"/>
    <w:rsid w:val="00B61E1A"/>
    <w:rsid w:val="00B6712B"/>
    <w:rsid w:val="00B75051"/>
    <w:rsid w:val="00B859DE"/>
    <w:rsid w:val="00B93234"/>
    <w:rsid w:val="00B9343B"/>
    <w:rsid w:val="00B934A1"/>
    <w:rsid w:val="00BB2673"/>
    <w:rsid w:val="00BD0E59"/>
    <w:rsid w:val="00BD1DC1"/>
    <w:rsid w:val="00BD2775"/>
    <w:rsid w:val="00BD311E"/>
    <w:rsid w:val="00BD760F"/>
    <w:rsid w:val="00BE4F8E"/>
    <w:rsid w:val="00BF794B"/>
    <w:rsid w:val="00C12D2F"/>
    <w:rsid w:val="00C22ABD"/>
    <w:rsid w:val="00C23C46"/>
    <w:rsid w:val="00C277A8"/>
    <w:rsid w:val="00C309AE"/>
    <w:rsid w:val="00C365CE"/>
    <w:rsid w:val="00C3708F"/>
    <w:rsid w:val="00C417EB"/>
    <w:rsid w:val="00C4486E"/>
    <w:rsid w:val="00C44C1D"/>
    <w:rsid w:val="00C528AE"/>
    <w:rsid w:val="00C5458F"/>
    <w:rsid w:val="00C56440"/>
    <w:rsid w:val="00C62C7C"/>
    <w:rsid w:val="00C7684A"/>
    <w:rsid w:val="00C82AED"/>
    <w:rsid w:val="00C854E4"/>
    <w:rsid w:val="00C87504"/>
    <w:rsid w:val="00CD71B9"/>
    <w:rsid w:val="00CE40B4"/>
    <w:rsid w:val="00CE45B0"/>
    <w:rsid w:val="00CF143A"/>
    <w:rsid w:val="00D0014D"/>
    <w:rsid w:val="00D22819"/>
    <w:rsid w:val="00D27282"/>
    <w:rsid w:val="00D42632"/>
    <w:rsid w:val="00D50427"/>
    <w:rsid w:val="00D50D28"/>
    <w:rsid w:val="00D511F0"/>
    <w:rsid w:val="00D5247D"/>
    <w:rsid w:val="00D54EE5"/>
    <w:rsid w:val="00D63F82"/>
    <w:rsid w:val="00D640FC"/>
    <w:rsid w:val="00D70F7D"/>
    <w:rsid w:val="00D74FE0"/>
    <w:rsid w:val="00D91CA0"/>
    <w:rsid w:val="00D92929"/>
    <w:rsid w:val="00D93C2E"/>
    <w:rsid w:val="00D9642F"/>
    <w:rsid w:val="00D967D5"/>
    <w:rsid w:val="00D970A5"/>
    <w:rsid w:val="00DA21FF"/>
    <w:rsid w:val="00DA641C"/>
    <w:rsid w:val="00DB1E99"/>
    <w:rsid w:val="00DB35CC"/>
    <w:rsid w:val="00DB4967"/>
    <w:rsid w:val="00DB7576"/>
    <w:rsid w:val="00DD2D53"/>
    <w:rsid w:val="00DE50CB"/>
    <w:rsid w:val="00E120FB"/>
    <w:rsid w:val="00E206AE"/>
    <w:rsid w:val="00E23263"/>
    <w:rsid w:val="00E23397"/>
    <w:rsid w:val="00E313C4"/>
    <w:rsid w:val="00E32CD7"/>
    <w:rsid w:val="00E44EE1"/>
    <w:rsid w:val="00E45E5F"/>
    <w:rsid w:val="00E5241D"/>
    <w:rsid w:val="00E5680C"/>
    <w:rsid w:val="00E61A16"/>
    <w:rsid w:val="00E67425"/>
    <w:rsid w:val="00E704EC"/>
    <w:rsid w:val="00E724F4"/>
    <w:rsid w:val="00E7537E"/>
    <w:rsid w:val="00E76267"/>
    <w:rsid w:val="00E91DCD"/>
    <w:rsid w:val="00E96B64"/>
    <w:rsid w:val="00EA0334"/>
    <w:rsid w:val="00EA535B"/>
    <w:rsid w:val="00EA7CCC"/>
    <w:rsid w:val="00EC13C2"/>
    <w:rsid w:val="00EC56D6"/>
    <w:rsid w:val="00EC579D"/>
    <w:rsid w:val="00ED5BDC"/>
    <w:rsid w:val="00ED7DAC"/>
    <w:rsid w:val="00EE168C"/>
    <w:rsid w:val="00EF2DF9"/>
    <w:rsid w:val="00F067A6"/>
    <w:rsid w:val="00F15DB0"/>
    <w:rsid w:val="00F20B25"/>
    <w:rsid w:val="00F3128A"/>
    <w:rsid w:val="00F334CD"/>
    <w:rsid w:val="00F43260"/>
    <w:rsid w:val="00F57BBE"/>
    <w:rsid w:val="00F70C03"/>
    <w:rsid w:val="00F8276C"/>
    <w:rsid w:val="00F9084A"/>
    <w:rsid w:val="00F97F8B"/>
    <w:rsid w:val="00FB427D"/>
    <w:rsid w:val="00FB6E40"/>
    <w:rsid w:val="00FC71C1"/>
    <w:rsid w:val="00FD1CCB"/>
    <w:rsid w:val="00FD2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A58AFA"/>
  <w15:chartTrackingRefBased/>
  <w15:docId w15:val="{9A515D68-C37F-42D4-916D-D24619A5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iPriority="8" w:unhideWhenUsed="1" w:qFormat="1"/>
    <w:lsdException w:name="footer" w:semiHidden="1" w:uiPriority="99" w:unhideWhenUsed="1" w:qFormat="1"/>
    <w:lsdException w:name="index heading" w:semiHidden="1" w:uiPriority="9"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4" w:unhideWhenUsed="1"/>
    <w:lsdException w:name="Strong" w:uiPriority="22"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1DF"/>
    <w:pPr>
      <w:spacing w:before="100" w:after="100"/>
    </w:pPr>
  </w:style>
  <w:style w:type="paragraph" w:styleId="Heading1">
    <w:name w:val="heading 1"/>
    <w:aliases w:val="H1 Title"/>
    <w:next w:val="Normal"/>
    <w:link w:val="Heading1Char"/>
    <w:uiPriority w:val="4"/>
    <w:qFormat/>
    <w:rsid w:val="003C1294"/>
    <w:pPr>
      <w:keepNext/>
      <w:keepLines/>
      <w:tabs>
        <w:tab w:val="left" w:pos="3345"/>
      </w:tabs>
      <w:spacing w:before="560" w:after="60" w:line="192" w:lineRule="auto"/>
      <w:outlineLvl w:val="0"/>
    </w:pPr>
    <w:rPr>
      <w:b/>
      <w:color w:val="003865" w:themeColor="accent1"/>
      <w:sz w:val="42"/>
      <w:szCs w:val="40"/>
    </w:rPr>
  </w:style>
  <w:style w:type="paragraph" w:styleId="Heading2">
    <w:name w:val="heading 2"/>
    <w:aliases w:val="H2 Heading"/>
    <w:next w:val="Normal"/>
    <w:link w:val="Heading2Char"/>
    <w:uiPriority w:val="4"/>
    <w:qFormat/>
    <w:rsid w:val="00A51C86"/>
    <w:pPr>
      <w:keepNext/>
      <w:keepLines/>
      <w:spacing w:before="240" w:after="60" w:line="264" w:lineRule="auto"/>
      <w:outlineLvl w:val="1"/>
    </w:pPr>
    <w:rPr>
      <w:rFonts w:asciiTheme="minorHAnsi" w:eastAsiaTheme="majorEastAsia" w:hAnsiTheme="minorHAnsi" w:cstheme="majorBidi"/>
      <w:b/>
      <w:color w:val="003865" w:themeColor="accent1"/>
      <w:sz w:val="36"/>
      <w:szCs w:val="32"/>
    </w:rPr>
  </w:style>
  <w:style w:type="paragraph" w:styleId="Heading3">
    <w:name w:val="heading 3"/>
    <w:aliases w:val="H3 Heading"/>
    <w:next w:val="Normal"/>
    <w:link w:val="Heading3Char"/>
    <w:uiPriority w:val="4"/>
    <w:qFormat/>
    <w:rsid w:val="00A7627C"/>
    <w:pPr>
      <w:keepNext/>
      <w:spacing w:before="240" w:after="60"/>
      <w:outlineLvl w:val="2"/>
    </w:pPr>
    <w:rPr>
      <w:rFonts w:asciiTheme="minorHAnsi" w:eastAsiaTheme="majorEastAsia" w:hAnsiTheme="minorHAnsi" w:cs="Arial"/>
      <w:b/>
      <w:color w:val="003865" w:themeColor="accent1"/>
      <w:sz w:val="32"/>
      <w:szCs w:val="24"/>
    </w:rPr>
  </w:style>
  <w:style w:type="paragraph" w:styleId="Heading4">
    <w:name w:val="heading 4"/>
    <w:aliases w:val="H4 Heading"/>
    <w:next w:val="Normal"/>
    <w:link w:val="Heading4Char"/>
    <w:uiPriority w:val="4"/>
    <w:qFormat/>
    <w:rsid w:val="00A7627C"/>
    <w:pPr>
      <w:keepNext/>
      <w:spacing w:before="240" w:after="60"/>
      <w:outlineLvl w:val="3"/>
    </w:pPr>
    <w:rPr>
      <w:rFonts w:eastAsiaTheme="majorEastAsia" w:cstheme="majorBidi"/>
      <w:b/>
      <w:bCs/>
      <w:iCs/>
      <w:color w:val="003865" w:themeColor="accent1"/>
      <w:sz w:val="28"/>
      <w:szCs w:val="24"/>
    </w:rPr>
  </w:style>
  <w:style w:type="paragraph" w:styleId="Heading5">
    <w:name w:val="heading 5"/>
    <w:basedOn w:val="Normal"/>
    <w:next w:val="Normal"/>
    <w:link w:val="Heading5Char"/>
    <w:uiPriority w:val="1"/>
    <w:unhideWhenUsed/>
    <w:rsid w:val="00A7627C"/>
    <w:pPr>
      <w:keepNext/>
      <w:keepLines/>
      <w:spacing w:before="120" w:after="60"/>
      <w:outlineLvl w:val="4"/>
    </w:pPr>
    <w:rPr>
      <w:rFonts w:asciiTheme="majorHAnsi" w:eastAsiaTheme="majorEastAsia" w:hAnsiTheme="majorHAnsi" w:cstheme="majorBidi"/>
      <w:b/>
      <w:sz w:val="24"/>
    </w:rPr>
  </w:style>
  <w:style w:type="paragraph" w:styleId="Heading6">
    <w:name w:val="heading 6"/>
    <w:aliases w:val="H6 Heading centered"/>
    <w:basedOn w:val="Normal"/>
    <w:next w:val="Normal"/>
    <w:link w:val="Heading6Char"/>
    <w:uiPriority w:val="9"/>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aliases w:val="H7 BODY HEADING"/>
    <w:basedOn w:val="Normal"/>
    <w:next w:val="Normal"/>
    <w:link w:val="Heading7Char"/>
    <w:uiPriority w:val="9"/>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3C1294"/>
    <w:rPr>
      <w:b/>
      <w:color w:val="003865" w:themeColor="accent1"/>
      <w:sz w:val="42"/>
      <w:szCs w:val="40"/>
    </w:rPr>
  </w:style>
  <w:style w:type="character" w:customStyle="1" w:styleId="Heading2Char">
    <w:name w:val="Heading 2 Char"/>
    <w:aliases w:val="H2 Heading Char"/>
    <w:basedOn w:val="DefaultParagraphFont"/>
    <w:link w:val="Heading2"/>
    <w:uiPriority w:val="4"/>
    <w:rsid w:val="00A51C86"/>
    <w:rPr>
      <w:rFonts w:asciiTheme="minorHAnsi" w:eastAsiaTheme="majorEastAsia" w:hAnsiTheme="minorHAnsi" w:cstheme="majorBidi"/>
      <w:b/>
      <w:color w:val="003865" w:themeColor="accent1"/>
      <w:sz w:val="36"/>
      <w:szCs w:val="32"/>
    </w:rPr>
  </w:style>
  <w:style w:type="character" w:customStyle="1" w:styleId="Heading3Char">
    <w:name w:val="Heading 3 Char"/>
    <w:aliases w:val="H3 Heading Char"/>
    <w:basedOn w:val="DefaultParagraphFont"/>
    <w:link w:val="Heading3"/>
    <w:uiPriority w:val="4"/>
    <w:rsid w:val="00A7627C"/>
    <w:rPr>
      <w:rFonts w:asciiTheme="minorHAnsi" w:eastAsiaTheme="majorEastAsia" w:hAnsiTheme="minorHAnsi" w:cs="Arial"/>
      <w:b/>
      <w:color w:val="003865" w:themeColor="accent1"/>
      <w:sz w:val="32"/>
      <w:szCs w:val="24"/>
    </w:rPr>
  </w:style>
  <w:style w:type="character" w:customStyle="1" w:styleId="Heading4Char">
    <w:name w:val="Heading 4 Char"/>
    <w:aliases w:val="H4 Heading Char"/>
    <w:basedOn w:val="DefaultParagraphFont"/>
    <w:link w:val="Heading4"/>
    <w:uiPriority w:val="4"/>
    <w:rsid w:val="00A7627C"/>
    <w:rPr>
      <w:rFonts w:eastAsiaTheme="majorEastAsia" w:cstheme="majorBidi"/>
      <w:b/>
      <w:bCs/>
      <w:iCs/>
      <w:color w:val="003865" w:themeColor="accent1"/>
      <w:sz w:val="28"/>
      <w:szCs w:val="24"/>
    </w:rPr>
  </w:style>
  <w:style w:type="character" w:customStyle="1" w:styleId="Heading5Char">
    <w:name w:val="Heading 5 Char"/>
    <w:basedOn w:val="DefaultParagraphFont"/>
    <w:link w:val="Heading5"/>
    <w:uiPriority w:val="1"/>
    <w:rsid w:val="00A7627C"/>
    <w:rPr>
      <w:rFonts w:asciiTheme="majorHAnsi" w:eastAsiaTheme="majorEastAsia" w:hAnsiTheme="majorHAnsi" w:cstheme="majorBidi"/>
      <w:b/>
      <w:sz w:val="24"/>
    </w:rPr>
  </w:style>
  <w:style w:type="character" w:customStyle="1" w:styleId="Heading6Char">
    <w:name w:val="Heading 6 Char"/>
    <w:aliases w:val="H6 Heading centered Char"/>
    <w:basedOn w:val="DefaultParagraphFont"/>
    <w:link w:val="Heading6"/>
    <w:uiPriority w:val="9"/>
    <w:rsid w:val="005955D2"/>
    <w:rPr>
      <w:rFonts w:asciiTheme="majorHAnsi" w:eastAsiaTheme="majorEastAsia" w:hAnsiTheme="majorHAnsi" w:cstheme="majorBidi"/>
      <w:b/>
      <w:iCs/>
      <w:color w:val="003865" w:themeColor="text1"/>
    </w:rPr>
  </w:style>
  <w:style w:type="character" w:customStyle="1" w:styleId="Heading7Char">
    <w:name w:val="Heading 7 Char"/>
    <w:aliases w:val="H7 BODY HEADING Char"/>
    <w:basedOn w:val="DefaultParagraphFont"/>
    <w:link w:val="Heading7"/>
    <w:uiPriority w:val="9"/>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link w:val="BasicParagraphChar"/>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uiPriority w:val="4"/>
    <w:semiHidden/>
    <w:rsid w:val="001E5ECF"/>
    <w:rPr>
      <w:vertAlign w:val="superscript"/>
    </w:rPr>
  </w:style>
  <w:style w:type="paragraph" w:styleId="FootnoteText">
    <w:name w:val="footnote text"/>
    <w:basedOn w:val="Normal"/>
    <w:link w:val="FootnoteTextChar"/>
    <w:uiPriority w:val="4"/>
    <w:semiHidden/>
    <w:rsid w:val="001E5ECF"/>
    <w:pPr>
      <w:spacing w:before="0" w:line="240" w:lineRule="auto"/>
    </w:pPr>
  </w:style>
  <w:style w:type="character" w:customStyle="1" w:styleId="FootnoteTextChar">
    <w:name w:val="Footnote Text Char"/>
    <w:basedOn w:val="DefaultParagraphFont"/>
    <w:link w:val="FootnoteText"/>
    <w:uiPriority w:val="4"/>
    <w:semiHidden/>
    <w:rsid w:val="006C0E45"/>
    <w:rPr>
      <w:rFonts w:ascii="Arial" w:hAnsi="Arial"/>
      <w:sz w:val="20"/>
    </w:rPr>
  </w:style>
  <w:style w:type="character" w:styleId="Hyperlink">
    <w:name w:val="Hyperlink"/>
    <w:aliases w:val="Make Hyperlink"/>
    <w:basedOn w:val="DefaultParagraphFont"/>
    <w:uiPriority w:val="99"/>
    <w:qFormat/>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uiPriority w:val="2"/>
    <w:qFormat/>
    <w:rsid w:val="003432CA"/>
    <w:pPr>
      <w:numPr>
        <w:numId w:val="15"/>
      </w:numPr>
    </w:pPr>
  </w:style>
  <w:style w:type="paragraph" w:styleId="Quote">
    <w:name w:val="Quote"/>
    <w:basedOn w:val="Normal"/>
    <w:next w:val="Normal"/>
    <w:link w:val="QuoteChar"/>
    <w:uiPriority w:val="6"/>
    <w:qFormat/>
    <w:rsid w:val="005A3AB9"/>
    <w:pPr>
      <w:spacing w:after="160"/>
      <w:ind w:left="864" w:right="864"/>
      <w:jc w:val="center"/>
    </w:pPr>
    <w:rPr>
      <w:rFonts w:asciiTheme="minorHAnsi" w:hAnsiTheme="minorHAnsi"/>
      <w:i/>
      <w:iCs/>
      <w:color w:val="003865" w:themeColor="text1"/>
      <w:lang w:bidi="ar-SA"/>
    </w:rPr>
  </w:style>
  <w:style w:type="character" w:customStyle="1" w:styleId="QuoteChar">
    <w:name w:val="Quote Char"/>
    <w:basedOn w:val="DefaultParagraphFont"/>
    <w:link w:val="Quote"/>
    <w:uiPriority w:val="6"/>
    <w:rsid w:val="005A3AB9"/>
    <w:rPr>
      <w:rFonts w:asciiTheme="minorHAnsi" w:hAnsiTheme="minorHAnsi"/>
      <w:i/>
      <w:iCs/>
      <w:color w:val="003865" w:themeColor="text1"/>
      <w:lang w:bidi="ar-SA"/>
    </w:rPr>
  </w:style>
  <w:style w:type="character" w:styleId="Strong">
    <w:name w:val="Strong"/>
    <w:uiPriority w:val="22"/>
    <w:semiHidden/>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aliases w:val="IMAGE"/>
    <w:uiPriority w:val="5"/>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uiPriority w:val="4"/>
    <w:semiHidden/>
    <w:unhideWhenUsed/>
    <w:rsid w:val="00E23263"/>
    <w:rPr>
      <w:color w:val="5D295F" w:themeColor="followedHyperlink"/>
      <w:u w:val="single"/>
    </w:rPr>
  </w:style>
  <w:style w:type="paragraph" w:styleId="Caption">
    <w:name w:val="caption"/>
    <w:basedOn w:val="Normal"/>
    <w:next w:val="Normal"/>
    <w:uiPriority w:val="7"/>
    <w:qFormat/>
    <w:rsid w:val="00156A5D"/>
    <w:pPr>
      <w:spacing w:line="240" w:lineRule="auto"/>
    </w:pPr>
    <w:rPr>
      <w:i/>
      <w:iCs/>
      <w:color w:val="000000" w:themeColor="text2"/>
      <w:sz w:val="20"/>
      <w:szCs w:val="20"/>
    </w:rPr>
  </w:style>
  <w:style w:type="paragraph" w:styleId="Header">
    <w:name w:val="header"/>
    <w:aliases w:val="H E A D E R"/>
    <w:basedOn w:val="Normal"/>
    <w:link w:val="HeaderChar"/>
    <w:uiPriority w:val="8"/>
    <w:unhideWhenUsed/>
    <w:qFormat/>
    <w:rsid w:val="00F334CD"/>
    <w:pPr>
      <w:tabs>
        <w:tab w:val="center" w:pos="4680"/>
        <w:tab w:val="right" w:pos="9360"/>
      </w:tabs>
      <w:spacing w:before="0" w:after="0" w:line="240" w:lineRule="auto"/>
    </w:pPr>
  </w:style>
  <w:style w:type="character" w:customStyle="1" w:styleId="HeaderChar">
    <w:name w:val="Header Char"/>
    <w:aliases w:val="H E A D E R Char"/>
    <w:basedOn w:val="DefaultParagraphFont"/>
    <w:link w:val="Header"/>
    <w:uiPriority w:val="8"/>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paragraph" w:styleId="Subtitle">
    <w:name w:val="Subtitle"/>
    <w:aliases w:val="S U B T I T L E"/>
    <w:basedOn w:val="Normal"/>
    <w:next w:val="Normal"/>
    <w:link w:val="SubtitleChar"/>
    <w:uiPriority w:val="11"/>
    <w:qFormat/>
    <w:rsid w:val="00A7627C"/>
    <w:pPr>
      <w:numPr>
        <w:ilvl w:val="1"/>
      </w:numPr>
      <w:suppressAutoHyphens/>
      <w:spacing w:before="120" w:after="160" w:line="192" w:lineRule="auto"/>
    </w:pPr>
    <w:rPr>
      <w:rFonts w:asciiTheme="minorHAnsi" w:eastAsiaTheme="minorEastAsia" w:hAnsiTheme="minorHAnsi" w:cs="Times New Roman (Body CS)"/>
      <w:caps/>
      <w:color w:val="006A7F" w:themeColor="accent3" w:themeShade="BF"/>
      <w:spacing w:val="80"/>
      <w:sz w:val="28"/>
      <w:lang w:bidi="ar-SA"/>
    </w:rPr>
  </w:style>
  <w:style w:type="character" w:customStyle="1" w:styleId="SubtitleChar">
    <w:name w:val="Subtitle Char"/>
    <w:aliases w:val="S U B T I T L E Char"/>
    <w:basedOn w:val="DefaultParagraphFont"/>
    <w:link w:val="Subtitle"/>
    <w:uiPriority w:val="11"/>
    <w:rsid w:val="00A7627C"/>
    <w:rPr>
      <w:rFonts w:asciiTheme="minorHAnsi" w:eastAsiaTheme="minorEastAsia" w:hAnsiTheme="minorHAnsi" w:cs="Times New Roman (Body CS)"/>
      <w:caps/>
      <w:color w:val="006A7F" w:themeColor="accent3" w:themeShade="BF"/>
      <w:spacing w:val="80"/>
      <w:sz w:val="28"/>
      <w:lang w:bidi="ar-SA"/>
    </w:rPr>
  </w:style>
  <w:style w:type="paragraph" w:customStyle="1" w:styleId="Image">
    <w:name w:val="Image"/>
    <w:aliases w:val="table,or chart title"/>
    <w:basedOn w:val="Normal"/>
    <w:rsid w:val="00431D38"/>
    <w:pPr>
      <w:spacing w:before="280" w:after="120" w:line="240" w:lineRule="auto"/>
      <w:jc w:val="center"/>
    </w:pPr>
    <w:rPr>
      <w:b/>
      <w:bCs/>
      <w:color w:val="003865"/>
      <w:sz w:val="24"/>
      <w:szCs w:val="20"/>
    </w:rPr>
  </w:style>
  <w:style w:type="paragraph" w:customStyle="1" w:styleId="Quotestyle2">
    <w:name w:val="Quote style 2"/>
    <w:basedOn w:val="Quote"/>
    <w:qFormat/>
    <w:rsid w:val="005A3AB9"/>
    <w:pPr>
      <w:pBdr>
        <w:top w:val="single" w:sz="8" w:space="4" w:color="008EAA" w:themeColor="accent3"/>
        <w:bottom w:val="single" w:sz="8" w:space="4" w:color="008EAA" w:themeColor="accent3"/>
      </w:pBdr>
    </w:pPr>
    <w:rPr>
      <w:color w:val="auto"/>
    </w:rPr>
  </w:style>
  <w:style w:type="character" w:styleId="UnresolvedMention">
    <w:name w:val="Unresolved Mention"/>
    <w:basedOn w:val="DefaultParagraphFont"/>
    <w:uiPriority w:val="99"/>
    <w:semiHidden/>
    <w:unhideWhenUsed/>
    <w:rsid w:val="005A3AB9"/>
    <w:rPr>
      <w:color w:val="605E5C"/>
      <w:shd w:val="clear" w:color="auto" w:fill="E1DFDD"/>
    </w:rPr>
  </w:style>
  <w:style w:type="paragraph" w:customStyle="1" w:styleId="Lightbluebackground">
    <w:name w:val="Light blue background"/>
    <w:basedOn w:val="Normal"/>
    <w:qFormat/>
    <w:rsid w:val="006326D1"/>
    <w:pPr>
      <w:pBdr>
        <w:top w:val="single" w:sz="4" w:space="6" w:color="D5ECFF" w:themeColor="accent1" w:themeTint="1A"/>
        <w:left w:val="single" w:sz="4" w:space="6" w:color="D5ECFF" w:themeColor="accent1" w:themeTint="1A"/>
        <w:bottom w:val="single" w:sz="4" w:space="8" w:color="D5ECFF" w:themeColor="accent1" w:themeTint="1A"/>
        <w:right w:val="single" w:sz="4" w:space="6" w:color="D5ECFF" w:themeColor="accent1" w:themeTint="1A"/>
      </w:pBdr>
      <w:shd w:val="clear" w:color="auto" w:fill="D5ECFF" w:themeFill="accent1" w:themeFillTint="1A"/>
      <w:ind w:left="576" w:right="576"/>
    </w:pPr>
  </w:style>
  <w:style w:type="paragraph" w:customStyle="1" w:styleId="Lightgreenbackground">
    <w:name w:val="Light green background"/>
    <w:basedOn w:val="Lightbluebackground"/>
    <w:qFormat/>
    <w:rsid w:val="004311C0"/>
    <w:pPr>
      <w:pBdr>
        <w:top w:val="single" w:sz="4" w:space="6" w:color="E4F6CD" w:themeColor="accent2" w:themeTint="33"/>
        <w:left w:val="single" w:sz="4" w:space="6" w:color="E4F6CD" w:themeColor="accent2" w:themeTint="33"/>
        <w:bottom w:val="single" w:sz="4" w:space="8" w:color="E4F6CD" w:themeColor="accent2" w:themeTint="33"/>
        <w:right w:val="single" w:sz="4" w:space="6" w:color="E4F6CD" w:themeColor="accent2" w:themeTint="33"/>
      </w:pBdr>
      <w:shd w:val="clear" w:color="auto" w:fill="E4F6CD" w:themeFill="accent2" w:themeFillTint="33"/>
    </w:pPr>
    <w:rPr>
      <w:bCs/>
    </w:rPr>
  </w:style>
  <w:style w:type="character" w:customStyle="1" w:styleId="AddressBlockDateChar">
    <w:name w:val="Address Block/Date Char"/>
    <w:basedOn w:val="DefaultParagraphFont"/>
    <w:link w:val="AddressBlockDate"/>
    <w:uiPriority w:val="6"/>
    <w:locked/>
    <w:rsid w:val="00896D5F"/>
    <w:rPr>
      <w:sz w:val="20"/>
      <w:szCs w:val="20"/>
    </w:rPr>
  </w:style>
  <w:style w:type="paragraph" w:customStyle="1" w:styleId="AddressBlockDate">
    <w:name w:val="Address Block/Date"/>
    <w:link w:val="AddressBlockDateChar"/>
    <w:uiPriority w:val="6"/>
    <w:qFormat/>
    <w:rsid w:val="00896D5F"/>
    <w:pPr>
      <w:spacing w:before="600" w:after="120" w:line="240" w:lineRule="auto"/>
    </w:pPr>
    <w:rPr>
      <w:sz w:val="20"/>
      <w:szCs w:val="20"/>
    </w:rPr>
  </w:style>
  <w:style w:type="paragraph" w:customStyle="1" w:styleId="Toobtainthisinfo">
    <w:name w:val="&quot;To obtain this info&quot;"/>
    <w:uiPriority w:val="8"/>
    <w:qFormat/>
    <w:rsid w:val="00896D5F"/>
    <w:pPr>
      <w:spacing w:after="120" w:line="240" w:lineRule="auto"/>
    </w:pPr>
    <w:rPr>
      <w:rFonts w:eastAsiaTheme="minorEastAsia" w:cstheme="minorBidi"/>
      <w:i/>
      <w:sz w:val="20"/>
      <w:szCs w:val="20"/>
      <w:lang w:bidi="ar-SA"/>
    </w:rPr>
  </w:style>
  <w:style w:type="paragraph" w:styleId="Title">
    <w:name w:val="Title"/>
    <w:basedOn w:val="Normal"/>
    <w:next w:val="Normal"/>
    <w:link w:val="TitleChar"/>
    <w:uiPriority w:val="10"/>
    <w:rsid w:val="00366DD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DDA"/>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
    <w:rsid w:val="00366DDA"/>
    <w:rPr>
      <w:i/>
      <w:iCs/>
      <w:color w:val="00294B" w:themeColor="accent1" w:themeShade="BF"/>
    </w:rPr>
  </w:style>
  <w:style w:type="character" w:styleId="IntenseReference">
    <w:name w:val="Intense Reference"/>
    <w:basedOn w:val="DefaultParagraphFont"/>
    <w:uiPriority w:val="34"/>
    <w:semiHidden/>
    <w:unhideWhenUsed/>
    <w:rsid w:val="00366DDA"/>
    <w:rPr>
      <w:b/>
      <w:bCs/>
      <w:smallCaps/>
      <w:color w:val="00294B" w:themeColor="accent1" w:themeShade="BF"/>
      <w:spacing w:val="5"/>
    </w:rPr>
  </w:style>
  <w:style w:type="paragraph" w:customStyle="1" w:styleId="NormalLtBlueBackground">
    <w:name w:val="Normal Lt Blue Background"/>
    <w:basedOn w:val="Normal"/>
    <w:uiPriority w:val="1"/>
    <w:qFormat/>
    <w:rsid w:val="00992684"/>
    <w:pPr>
      <w:pBdr>
        <w:top w:val="single" w:sz="4" w:space="5" w:color="E9F5FF"/>
        <w:left w:val="single" w:sz="4" w:space="5" w:color="E9F5FF"/>
        <w:bottom w:val="single" w:sz="4" w:space="8" w:color="E9F5FF"/>
        <w:right w:val="single" w:sz="4" w:space="5" w:color="E9F5FF"/>
      </w:pBdr>
      <w:shd w:val="clear" w:color="auto" w:fill="D5ECFF" w:themeFill="accent1" w:themeFillTint="1A"/>
      <w:suppressAutoHyphens/>
      <w:spacing w:before="120" w:after="120" w:line="240" w:lineRule="auto"/>
      <w:ind w:left="100" w:right="100"/>
    </w:pPr>
    <w:rPr>
      <w:rFonts w:eastAsiaTheme="minorEastAsia" w:cstheme="minorBidi"/>
      <w:sz w:val="24"/>
      <w:lang w:bidi="ar-SA"/>
    </w:rPr>
  </w:style>
  <w:style w:type="paragraph" w:styleId="TOC1">
    <w:name w:val="toc 1"/>
    <w:basedOn w:val="Normal"/>
    <w:next w:val="Normal"/>
    <w:autoRedefine/>
    <w:uiPriority w:val="39"/>
    <w:unhideWhenUsed/>
    <w:qFormat/>
    <w:rsid w:val="00992684"/>
  </w:style>
  <w:style w:type="paragraph" w:styleId="TOC2">
    <w:name w:val="toc 2"/>
    <w:basedOn w:val="Normal"/>
    <w:next w:val="Normal"/>
    <w:autoRedefine/>
    <w:uiPriority w:val="39"/>
    <w:unhideWhenUsed/>
    <w:rsid w:val="00992684"/>
    <w:pPr>
      <w:ind w:left="220"/>
    </w:pPr>
  </w:style>
  <w:style w:type="character" w:customStyle="1" w:styleId="BasicParagraphChar">
    <w:name w:val="[Basic Paragraph] Char"/>
    <w:basedOn w:val="DefaultParagraphFont"/>
    <w:link w:val="BasicParagraph"/>
    <w:semiHidden/>
    <w:rsid w:val="00992684"/>
    <w:rPr>
      <w:rFonts w:ascii="Adobe Caslon Pro" w:hAnsi="Adobe Caslon Pro" w:cs="Adobe Caslon Pro"/>
      <w:color w:val="000000"/>
      <w:lang w:bidi="ar-SA"/>
    </w:rPr>
  </w:style>
  <w:style w:type="paragraph" w:customStyle="1" w:styleId="Sourceinfo9pt">
    <w:name w:val="Source info 9pt"/>
    <w:uiPriority w:val="7"/>
    <w:qFormat/>
    <w:rsid w:val="00992684"/>
    <w:pPr>
      <w:spacing w:after="120" w:line="240" w:lineRule="auto"/>
    </w:pPr>
    <w:rPr>
      <w:rFonts w:eastAsiaTheme="minorEastAsia" w:cs="Calibri"/>
      <w:color w:val="000000"/>
      <w:sz w:val="18"/>
      <w:lang w:bidi="ar-SA"/>
    </w:rPr>
  </w:style>
  <w:style w:type="paragraph" w:styleId="Index1">
    <w:name w:val="index 1"/>
    <w:basedOn w:val="Normal"/>
    <w:next w:val="Normal"/>
    <w:uiPriority w:val="9"/>
    <w:semiHidden/>
    <w:rsid w:val="00992684"/>
    <w:pPr>
      <w:suppressAutoHyphens/>
      <w:spacing w:before="0" w:after="120" w:line="240" w:lineRule="auto"/>
      <w:ind w:left="220" w:hanging="220"/>
    </w:pPr>
    <w:rPr>
      <w:rFonts w:eastAsiaTheme="minorEastAsia" w:cstheme="minorBidi"/>
      <w:sz w:val="24"/>
      <w:lang w:bidi="ar-SA"/>
    </w:rPr>
  </w:style>
  <w:style w:type="paragraph" w:styleId="ListNumber4">
    <w:name w:val="List Number 4"/>
    <w:basedOn w:val="Normal"/>
    <w:semiHidden/>
    <w:rsid w:val="00992684"/>
    <w:pPr>
      <w:suppressAutoHyphens/>
      <w:spacing w:before="120" w:after="120" w:line="240" w:lineRule="auto"/>
      <w:contextualSpacing/>
    </w:pPr>
    <w:rPr>
      <w:rFonts w:eastAsiaTheme="minorEastAsia" w:cstheme="minorBidi"/>
      <w:sz w:val="24"/>
      <w:lang w:bidi="ar-SA"/>
    </w:rPr>
  </w:style>
  <w:style w:type="paragraph" w:customStyle="1" w:styleId="NormalSmall">
    <w:name w:val="Normal Small"/>
    <w:uiPriority w:val="1"/>
    <w:qFormat/>
    <w:rsid w:val="00992684"/>
    <w:pPr>
      <w:spacing w:after="120" w:line="240" w:lineRule="auto"/>
    </w:pPr>
    <w:rPr>
      <w:rFonts w:eastAsiaTheme="minorEastAsia" w:cs="Calibri"/>
      <w:color w:val="000000"/>
      <w:sz w:val="18"/>
      <w:lang w:bidi="ar-SA"/>
    </w:rPr>
  </w:style>
  <w:style w:type="paragraph" w:customStyle="1" w:styleId="TitlePageTitle">
    <w:name w:val="Title Page Title"/>
    <w:basedOn w:val="Normal"/>
    <w:next w:val="Normal"/>
    <w:semiHidden/>
    <w:qFormat/>
    <w:rsid w:val="00992684"/>
    <w:pPr>
      <w:suppressAutoHyphens/>
      <w:spacing w:before="6000" w:after="120" w:line="260" w:lineRule="exact"/>
    </w:pPr>
    <w:rPr>
      <w:rFonts w:eastAsiaTheme="minorEastAsia" w:cstheme="minorBidi"/>
      <w:b/>
      <w:sz w:val="26"/>
      <w:lang w:bidi="ar-SA"/>
    </w:rPr>
  </w:style>
  <w:style w:type="character" w:styleId="Emphasis">
    <w:name w:val="Emphasis"/>
    <w:aliases w:val="Make Italic"/>
    <w:basedOn w:val="DefaultParagraphFont"/>
    <w:uiPriority w:val="9"/>
    <w:qFormat/>
    <w:rsid w:val="00992684"/>
    <w:rPr>
      <w:i/>
      <w:iCs/>
    </w:rPr>
  </w:style>
  <w:style w:type="paragraph" w:styleId="ListBullet4">
    <w:name w:val="List Bullet 4"/>
    <w:basedOn w:val="Normal"/>
    <w:semiHidden/>
    <w:rsid w:val="00992684"/>
    <w:pPr>
      <w:numPr>
        <w:numId w:val="36"/>
      </w:numPr>
      <w:tabs>
        <w:tab w:val="clear" w:pos="1440"/>
      </w:tabs>
      <w:suppressAutoHyphens/>
      <w:spacing w:before="120" w:after="120" w:line="240" w:lineRule="auto"/>
      <w:ind w:left="0" w:firstLine="0"/>
      <w:contextualSpacing/>
    </w:pPr>
    <w:rPr>
      <w:rFonts w:eastAsiaTheme="minorEastAsia" w:cstheme="minorBidi"/>
      <w:sz w:val="24"/>
      <w:lang w:bidi="ar-SA"/>
    </w:rPr>
  </w:style>
  <w:style w:type="paragraph" w:styleId="ListBullet">
    <w:name w:val="List Bullet"/>
    <w:basedOn w:val="Normal"/>
    <w:uiPriority w:val="1"/>
    <w:qFormat/>
    <w:rsid w:val="00992684"/>
    <w:pPr>
      <w:suppressAutoHyphens/>
      <w:spacing w:before="120" w:after="120" w:line="240" w:lineRule="auto"/>
    </w:pPr>
    <w:rPr>
      <w:rFonts w:eastAsiaTheme="minorEastAsia" w:cstheme="minorBidi"/>
      <w:sz w:val="24"/>
      <w:lang w:bidi="ar-SA"/>
    </w:rPr>
  </w:style>
  <w:style w:type="paragraph" w:styleId="TOC3">
    <w:name w:val="toc 3"/>
    <w:basedOn w:val="Normal"/>
    <w:next w:val="Normal"/>
    <w:uiPriority w:val="39"/>
    <w:rsid w:val="00992684"/>
    <w:pPr>
      <w:suppressAutoHyphens/>
      <w:spacing w:before="120" w:line="240" w:lineRule="auto"/>
      <w:ind w:left="480"/>
    </w:pPr>
    <w:rPr>
      <w:rFonts w:eastAsiaTheme="minorEastAsia" w:cstheme="minorBidi"/>
      <w:sz w:val="24"/>
      <w:lang w:bidi="ar-SA"/>
    </w:rPr>
  </w:style>
  <w:style w:type="paragraph" w:styleId="TOC4">
    <w:name w:val="toc 4"/>
    <w:basedOn w:val="Normal"/>
    <w:next w:val="Normal"/>
    <w:uiPriority w:val="39"/>
    <w:rsid w:val="00992684"/>
    <w:pPr>
      <w:suppressAutoHyphens/>
      <w:spacing w:before="120" w:line="240" w:lineRule="auto"/>
      <w:ind w:left="648"/>
    </w:pPr>
    <w:rPr>
      <w:rFonts w:eastAsiaTheme="minorEastAsia" w:cstheme="minorBidi"/>
      <w:sz w:val="24"/>
      <w:lang w:bidi="ar-SA"/>
    </w:rPr>
  </w:style>
  <w:style w:type="paragraph" w:styleId="TOC5">
    <w:name w:val="toc 5"/>
    <w:basedOn w:val="Normal"/>
    <w:next w:val="Normal"/>
    <w:uiPriority w:val="39"/>
    <w:rsid w:val="00992684"/>
    <w:pPr>
      <w:suppressAutoHyphens/>
      <w:spacing w:before="120" w:line="240" w:lineRule="auto"/>
      <w:ind w:left="880"/>
    </w:pPr>
    <w:rPr>
      <w:rFonts w:eastAsiaTheme="minorEastAsia" w:cstheme="minorBidi"/>
      <w:sz w:val="24"/>
      <w:lang w:bidi="ar-SA"/>
    </w:rPr>
  </w:style>
  <w:style w:type="paragraph" w:styleId="TOC6">
    <w:name w:val="toc 6"/>
    <w:basedOn w:val="Normal"/>
    <w:next w:val="Normal"/>
    <w:uiPriority w:val="39"/>
    <w:rsid w:val="00992684"/>
    <w:pPr>
      <w:suppressAutoHyphens/>
      <w:spacing w:before="120" w:line="240" w:lineRule="auto"/>
      <w:ind w:left="1100"/>
    </w:pPr>
    <w:rPr>
      <w:rFonts w:eastAsiaTheme="minorEastAsia" w:cstheme="minorBidi"/>
      <w:sz w:val="24"/>
      <w:lang w:bidi="ar-SA"/>
    </w:rPr>
  </w:style>
  <w:style w:type="paragraph" w:styleId="TOC7">
    <w:name w:val="toc 7"/>
    <w:basedOn w:val="Normal"/>
    <w:next w:val="Normal"/>
    <w:uiPriority w:val="39"/>
    <w:rsid w:val="00992684"/>
    <w:pPr>
      <w:suppressAutoHyphens/>
      <w:spacing w:before="120" w:line="240" w:lineRule="auto"/>
      <w:ind w:left="1320"/>
    </w:pPr>
    <w:rPr>
      <w:rFonts w:eastAsiaTheme="minorEastAsia" w:cstheme="minorBidi"/>
      <w:sz w:val="24"/>
      <w:lang w:bidi="ar-SA"/>
    </w:rPr>
  </w:style>
  <w:style w:type="paragraph" w:styleId="TOC8">
    <w:name w:val="toc 8"/>
    <w:basedOn w:val="Normal"/>
    <w:next w:val="Normal"/>
    <w:uiPriority w:val="39"/>
    <w:rsid w:val="00992684"/>
    <w:pPr>
      <w:suppressAutoHyphens/>
      <w:spacing w:before="120" w:line="240" w:lineRule="auto"/>
      <w:ind w:left="1540"/>
    </w:pPr>
    <w:rPr>
      <w:rFonts w:eastAsiaTheme="minorEastAsia" w:cstheme="minorBidi"/>
      <w:sz w:val="24"/>
      <w:lang w:bidi="ar-SA"/>
    </w:rPr>
  </w:style>
  <w:style w:type="paragraph" w:styleId="TOC9">
    <w:name w:val="toc 9"/>
    <w:basedOn w:val="Normal"/>
    <w:next w:val="Normal"/>
    <w:uiPriority w:val="39"/>
    <w:rsid w:val="00992684"/>
    <w:pPr>
      <w:suppressAutoHyphens/>
      <w:spacing w:before="120" w:line="240" w:lineRule="auto"/>
      <w:ind w:left="1760"/>
    </w:pPr>
    <w:rPr>
      <w:rFonts w:eastAsiaTheme="minorEastAsia" w:cstheme="minorBidi"/>
      <w:sz w:val="24"/>
      <w:lang w:bidi="ar-SA"/>
    </w:rPr>
  </w:style>
  <w:style w:type="paragraph" w:styleId="List">
    <w:name w:val="List"/>
    <w:basedOn w:val="Normal"/>
    <w:unhideWhenUsed/>
    <w:qFormat/>
    <w:rsid w:val="00992684"/>
    <w:pPr>
      <w:suppressAutoHyphens/>
      <w:spacing w:before="120" w:after="120" w:line="240" w:lineRule="auto"/>
      <w:ind w:left="216" w:hanging="216"/>
      <w:contextualSpacing/>
    </w:pPr>
    <w:rPr>
      <w:rFonts w:eastAsiaTheme="minorEastAsia" w:cstheme="minorBidi"/>
      <w:sz w:val="24"/>
      <w:lang w:bidi="ar-SA"/>
    </w:rPr>
  </w:style>
  <w:style w:type="paragraph" w:styleId="Index9">
    <w:name w:val="index 9"/>
    <w:basedOn w:val="Normal"/>
    <w:next w:val="Normal"/>
    <w:uiPriority w:val="9"/>
    <w:semiHidden/>
    <w:rsid w:val="00992684"/>
    <w:pPr>
      <w:suppressAutoHyphens/>
      <w:spacing w:before="0" w:after="120" w:line="240" w:lineRule="auto"/>
      <w:ind w:left="1980" w:hanging="220"/>
    </w:pPr>
    <w:rPr>
      <w:rFonts w:eastAsiaTheme="minorEastAsia" w:cstheme="minorBidi"/>
      <w:sz w:val="24"/>
      <w:lang w:bidi="ar-SA"/>
    </w:rPr>
  </w:style>
  <w:style w:type="paragraph" w:styleId="Index8">
    <w:name w:val="index 8"/>
    <w:basedOn w:val="Normal"/>
    <w:next w:val="Normal"/>
    <w:uiPriority w:val="9"/>
    <w:semiHidden/>
    <w:rsid w:val="00992684"/>
    <w:pPr>
      <w:suppressAutoHyphens/>
      <w:spacing w:before="0" w:after="120" w:line="240" w:lineRule="auto"/>
      <w:ind w:left="1760" w:hanging="220"/>
    </w:pPr>
    <w:rPr>
      <w:rFonts w:eastAsiaTheme="minorEastAsia" w:cstheme="minorBidi"/>
      <w:sz w:val="24"/>
      <w:lang w:bidi="ar-SA"/>
    </w:rPr>
  </w:style>
  <w:style w:type="paragraph" w:styleId="Index7">
    <w:name w:val="index 7"/>
    <w:basedOn w:val="Normal"/>
    <w:next w:val="Normal"/>
    <w:uiPriority w:val="9"/>
    <w:semiHidden/>
    <w:rsid w:val="00992684"/>
    <w:pPr>
      <w:suppressAutoHyphens/>
      <w:spacing w:before="0" w:after="120" w:line="240" w:lineRule="auto"/>
      <w:ind w:left="1540" w:hanging="220"/>
    </w:pPr>
    <w:rPr>
      <w:rFonts w:eastAsiaTheme="minorEastAsia" w:cstheme="minorBidi"/>
      <w:sz w:val="24"/>
      <w:lang w:bidi="ar-SA"/>
    </w:rPr>
  </w:style>
  <w:style w:type="paragraph" w:styleId="Index6">
    <w:name w:val="index 6"/>
    <w:basedOn w:val="Normal"/>
    <w:next w:val="Normal"/>
    <w:uiPriority w:val="9"/>
    <w:semiHidden/>
    <w:rsid w:val="00992684"/>
    <w:pPr>
      <w:suppressAutoHyphens/>
      <w:spacing w:before="0" w:after="120" w:line="240" w:lineRule="auto"/>
      <w:ind w:left="1320" w:hanging="220"/>
    </w:pPr>
    <w:rPr>
      <w:rFonts w:eastAsiaTheme="minorEastAsia" w:cstheme="minorBidi"/>
      <w:sz w:val="24"/>
      <w:lang w:bidi="ar-SA"/>
    </w:rPr>
  </w:style>
  <w:style w:type="paragraph" w:styleId="Index5">
    <w:name w:val="index 5"/>
    <w:basedOn w:val="Normal"/>
    <w:next w:val="Normal"/>
    <w:uiPriority w:val="9"/>
    <w:semiHidden/>
    <w:rsid w:val="00992684"/>
    <w:pPr>
      <w:suppressAutoHyphens/>
      <w:spacing w:before="0" w:after="120" w:line="240" w:lineRule="auto"/>
      <w:ind w:left="1100" w:hanging="220"/>
    </w:pPr>
    <w:rPr>
      <w:rFonts w:eastAsiaTheme="minorEastAsia" w:cstheme="minorBidi"/>
      <w:sz w:val="24"/>
      <w:lang w:bidi="ar-SA"/>
    </w:rPr>
  </w:style>
  <w:style w:type="paragraph" w:styleId="Index4">
    <w:name w:val="index 4"/>
    <w:basedOn w:val="Normal"/>
    <w:next w:val="Normal"/>
    <w:uiPriority w:val="9"/>
    <w:semiHidden/>
    <w:rsid w:val="00992684"/>
    <w:pPr>
      <w:suppressAutoHyphens/>
      <w:spacing w:before="0" w:after="120" w:line="240" w:lineRule="auto"/>
      <w:ind w:left="880" w:hanging="220"/>
    </w:pPr>
    <w:rPr>
      <w:rFonts w:eastAsiaTheme="minorEastAsia" w:cstheme="minorBidi"/>
      <w:sz w:val="24"/>
      <w:lang w:bidi="ar-SA"/>
    </w:rPr>
  </w:style>
  <w:style w:type="paragraph" w:styleId="Index3">
    <w:name w:val="index 3"/>
    <w:basedOn w:val="Normal"/>
    <w:next w:val="Normal"/>
    <w:uiPriority w:val="9"/>
    <w:semiHidden/>
    <w:rsid w:val="00992684"/>
    <w:pPr>
      <w:suppressAutoHyphens/>
      <w:spacing w:before="0" w:after="120" w:line="240" w:lineRule="auto"/>
      <w:ind w:left="660" w:hanging="220"/>
    </w:pPr>
    <w:rPr>
      <w:rFonts w:eastAsiaTheme="minorEastAsia" w:cstheme="minorBidi"/>
      <w:sz w:val="24"/>
      <w:lang w:bidi="ar-SA"/>
    </w:rPr>
  </w:style>
  <w:style w:type="paragraph" w:styleId="Index2">
    <w:name w:val="index 2"/>
    <w:basedOn w:val="Normal"/>
    <w:next w:val="Normal"/>
    <w:uiPriority w:val="9"/>
    <w:semiHidden/>
    <w:rsid w:val="00992684"/>
    <w:pPr>
      <w:suppressAutoHyphens/>
      <w:spacing w:before="0" w:after="120" w:line="240" w:lineRule="auto"/>
      <w:ind w:left="440" w:hanging="220"/>
    </w:pPr>
    <w:rPr>
      <w:rFonts w:eastAsiaTheme="minorEastAsia" w:cstheme="minorBidi"/>
      <w:sz w:val="24"/>
      <w:lang w:bidi="ar-SA"/>
    </w:rPr>
  </w:style>
  <w:style w:type="paragraph" w:customStyle="1" w:styleId="LOGO">
    <w:name w:val="LOGO"/>
    <w:basedOn w:val="NoSpacing"/>
    <w:qFormat/>
    <w:rsid w:val="00992684"/>
    <w:rPr>
      <w:rFonts w:eastAsiaTheme="minorEastAsia"/>
      <w:noProof/>
      <w:sz w:val="24"/>
      <w:lang w:bidi="ar-SA"/>
    </w:rPr>
  </w:style>
  <w:style w:type="table" w:styleId="GridTable4-Accent2">
    <w:name w:val="Grid Table 4 Accent 2"/>
    <w:basedOn w:val="TableNormal"/>
    <w:uiPriority w:val="49"/>
    <w:rsid w:val="00992684"/>
    <w:pPr>
      <w:spacing w:before="60" w:line="240" w:lineRule="auto"/>
    </w:pPr>
    <w:rPr>
      <w:rFonts w:eastAsiaTheme="minorEastAsia" w:cstheme="minorBidi"/>
      <w:lang w:bidi="ar-SA"/>
    </w:r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992684"/>
    <w:pPr>
      <w:spacing w:before="40" w:after="40" w:line="240" w:lineRule="auto"/>
      <w:jc w:val="center"/>
    </w:pPr>
    <w:rPr>
      <w:rFonts w:ascii="Calibri Light" w:eastAsiaTheme="minorEastAsia" w:hAnsi="Calibri Light" w:cstheme="minorBidi"/>
      <w:lang w:bidi="ar-SA"/>
    </w:rPr>
    <w:tblPr>
      <w:tblStyleRowBandSize w:val="1"/>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992684"/>
    <w:pPr>
      <w:spacing w:before="40" w:after="40" w:line="200" w:lineRule="exact"/>
    </w:pPr>
    <w:rPr>
      <w:rFonts w:ascii="Source Code Pro" w:eastAsiaTheme="minorEastAsia" w:hAnsi="Source Code Pro" w:cstheme="minorBidi"/>
      <w:sz w:val="20"/>
      <w:lang w:bidi="ar-SA"/>
    </w:rPr>
  </w:style>
  <w:style w:type="paragraph" w:styleId="EndnoteText">
    <w:name w:val="endnote text"/>
    <w:basedOn w:val="Normal"/>
    <w:link w:val="EndnoteTextChar"/>
    <w:uiPriority w:val="8"/>
    <w:semiHidden/>
    <w:rsid w:val="00992684"/>
    <w:pPr>
      <w:suppressAutoHyphens/>
      <w:spacing w:before="60" w:after="60" w:line="240" w:lineRule="auto"/>
    </w:pPr>
    <w:rPr>
      <w:rFonts w:eastAsiaTheme="minorEastAsia" w:cstheme="minorBidi"/>
      <w:sz w:val="20"/>
      <w:szCs w:val="20"/>
      <w:lang w:bidi="ar-SA"/>
    </w:rPr>
  </w:style>
  <w:style w:type="character" w:customStyle="1" w:styleId="EndnoteTextChar">
    <w:name w:val="Endnote Text Char"/>
    <w:basedOn w:val="DefaultParagraphFont"/>
    <w:link w:val="EndnoteText"/>
    <w:uiPriority w:val="8"/>
    <w:semiHidden/>
    <w:rsid w:val="00992684"/>
    <w:rPr>
      <w:rFonts w:eastAsiaTheme="minorEastAsia" w:cstheme="minorBidi"/>
      <w:sz w:val="20"/>
      <w:szCs w:val="20"/>
      <w:lang w:bidi="ar-SA"/>
    </w:rPr>
  </w:style>
  <w:style w:type="paragraph" w:customStyle="1" w:styleId="TableorChartTitle">
    <w:name w:val="Table or Chart Title"/>
    <w:basedOn w:val="Normal"/>
    <w:next w:val="Normal"/>
    <w:uiPriority w:val="4"/>
    <w:qFormat/>
    <w:rsid w:val="00992684"/>
    <w:pPr>
      <w:keepNext/>
      <w:spacing w:before="280" w:after="120" w:line="240" w:lineRule="auto"/>
      <w:jc w:val="center"/>
    </w:pPr>
    <w:rPr>
      <w:rFonts w:eastAsiaTheme="minorEastAsia" w:cstheme="minorBidi"/>
      <w:b/>
      <w:bCs/>
      <w:color w:val="003865" w:themeColor="text1"/>
      <w:sz w:val="28"/>
      <w:lang w:bidi="ar-SA"/>
    </w:rPr>
  </w:style>
  <w:style w:type="character" w:customStyle="1" w:styleId="MakeLight">
    <w:name w:val="Make Light"/>
    <w:basedOn w:val="DefaultParagraphFont"/>
    <w:uiPriority w:val="9"/>
    <w:qFormat/>
    <w:rsid w:val="00992684"/>
    <w:rPr>
      <w:rFonts w:ascii="Calibri Light" w:hAnsi="Calibri Light"/>
    </w:rPr>
  </w:style>
  <w:style w:type="numbering" w:customStyle="1" w:styleId="Listbullets">
    <w:name w:val="List_bullets"/>
    <w:uiPriority w:val="99"/>
    <w:rsid w:val="00992684"/>
    <w:pPr>
      <w:numPr>
        <w:numId w:val="37"/>
      </w:numPr>
    </w:pPr>
  </w:style>
  <w:style w:type="numbering" w:customStyle="1" w:styleId="ListStyle123">
    <w:name w:val="List Style 123"/>
    <w:uiPriority w:val="99"/>
    <w:rsid w:val="00992684"/>
    <w:pPr>
      <w:numPr>
        <w:numId w:val="39"/>
      </w:numPr>
    </w:pPr>
  </w:style>
  <w:style w:type="paragraph" w:customStyle="1" w:styleId="TableText-calibri10">
    <w:name w:val="TableText-calibri10"/>
    <w:uiPriority w:val="7"/>
    <w:qFormat/>
    <w:rsid w:val="00992684"/>
    <w:pPr>
      <w:spacing w:before="40" w:after="40" w:line="200" w:lineRule="exact"/>
    </w:pPr>
    <w:rPr>
      <w:rFonts w:eastAsiaTheme="minorEastAsia" w:cstheme="minorBidi"/>
      <w:sz w:val="20"/>
      <w:lang w:bidi="ar-SA"/>
    </w:rPr>
  </w:style>
  <w:style w:type="paragraph" w:customStyle="1" w:styleId="ImageTitle">
    <w:name w:val="Image Title"/>
    <w:basedOn w:val="Normal"/>
    <w:uiPriority w:val="5"/>
    <w:qFormat/>
    <w:rsid w:val="00992684"/>
    <w:pPr>
      <w:spacing w:before="400" w:line="240" w:lineRule="auto"/>
    </w:pPr>
    <w:rPr>
      <w:rFonts w:eastAsiaTheme="minorEastAsia" w:cstheme="minorBidi"/>
      <w:b/>
      <w:bCs/>
      <w:color w:val="000000" w:themeColor="text2"/>
      <w:sz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619801444">
      <w:bodyDiv w:val="1"/>
      <w:marLeft w:val="0"/>
      <w:marRight w:val="0"/>
      <w:marTop w:val="0"/>
      <w:marBottom w:val="0"/>
      <w:divBdr>
        <w:top w:val="none" w:sz="0" w:space="0" w:color="auto"/>
        <w:left w:val="none" w:sz="0" w:space="0" w:color="auto"/>
        <w:bottom w:val="none" w:sz="0" w:space="0" w:color="auto"/>
        <w:right w:val="none" w:sz="0" w:space="0" w:color="auto"/>
      </w:divBdr>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 w:id="1463383552">
      <w:bodyDiv w:val="1"/>
      <w:marLeft w:val="0"/>
      <w:marRight w:val="0"/>
      <w:marTop w:val="0"/>
      <w:marBottom w:val="0"/>
      <w:divBdr>
        <w:top w:val="none" w:sz="0" w:space="0" w:color="auto"/>
        <w:left w:val="none" w:sz="0" w:space="0" w:color="auto"/>
        <w:bottom w:val="none" w:sz="0" w:space="0" w:color="auto"/>
        <w:right w:val="none" w:sz="0" w:space="0" w:color="auto"/>
      </w:divBdr>
    </w:div>
    <w:div w:id="1563635025">
      <w:bodyDiv w:val="1"/>
      <w:marLeft w:val="0"/>
      <w:marRight w:val="0"/>
      <w:marTop w:val="0"/>
      <w:marBottom w:val="0"/>
      <w:divBdr>
        <w:top w:val="none" w:sz="0" w:space="0" w:color="auto"/>
        <w:left w:val="none" w:sz="0" w:space="0" w:color="auto"/>
        <w:bottom w:val="none" w:sz="0" w:space="0" w:color="auto"/>
        <w:right w:val="none" w:sz="0" w:space="0" w:color="auto"/>
      </w:divBdr>
    </w:div>
    <w:div w:id="210661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99" Type="http://schemas.openxmlformats.org/officeDocument/2006/relationships/image" Target="media/image293.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3.png"/><Relationship Id="rId324" Type="http://schemas.openxmlformats.org/officeDocument/2006/relationships/image" Target="media/image318.png"/><Relationship Id="rId366" Type="http://schemas.openxmlformats.org/officeDocument/2006/relationships/image" Target="media/image360.png"/><Relationship Id="rId170" Type="http://schemas.openxmlformats.org/officeDocument/2006/relationships/image" Target="media/image164.png"/><Relationship Id="rId226" Type="http://schemas.openxmlformats.org/officeDocument/2006/relationships/image" Target="media/image220.png"/><Relationship Id="rId268" Type="http://schemas.openxmlformats.org/officeDocument/2006/relationships/image" Target="media/image262.png"/><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image" Target="media/image122.png"/><Relationship Id="rId335" Type="http://schemas.openxmlformats.org/officeDocument/2006/relationships/image" Target="media/image329.png"/><Relationship Id="rId377" Type="http://schemas.openxmlformats.org/officeDocument/2006/relationships/image" Target="media/image371.png"/><Relationship Id="rId5" Type="http://schemas.openxmlformats.org/officeDocument/2006/relationships/webSettings" Target="webSettings.xml"/><Relationship Id="rId181" Type="http://schemas.openxmlformats.org/officeDocument/2006/relationships/image" Target="media/image175.png"/><Relationship Id="rId237" Type="http://schemas.openxmlformats.org/officeDocument/2006/relationships/image" Target="media/image231.png"/><Relationship Id="rId402" Type="http://schemas.openxmlformats.org/officeDocument/2006/relationships/image" Target="media/image396.png"/><Relationship Id="rId279" Type="http://schemas.openxmlformats.org/officeDocument/2006/relationships/image" Target="media/image273.png"/><Relationship Id="rId43" Type="http://schemas.openxmlformats.org/officeDocument/2006/relationships/image" Target="media/image37.png"/><Relationship Id="rId139" Type="http://schemas.openxmlformats.org/officeDocument/2006/relationships/image" Target="media/image133.png"/><Relationship Id="rId290" Type="http://schemas.openxmlformats.org/officeDocument/2006/relationships/image" Target="media/image284.png"/><Relationship Id="rId304" Type="http://schemas.openxmlformats.org/officeDocument/2006/relationships/image" Target="media/image298.png"/><Relationship Id="rId346" Type="http://schemas.openxmlformats.org/officeDocument/2006/relationships/image" Target="media/image340.png"/><Relationship Id="rId388" Type="http://schemas.openxmlformats.org/officeDocument/2006/relationships/image" Target="media/image382.png"/><Relationship Id="rId85" Type="http://schemas.openxmlformats.org/officeDocument/2006/relationships/image" Target="media/image79.png"/><Relationship Id="rId150" Type="http://schemas.openxmlformats.org/officeDocument/2006/relationships/image" Target="media/image144.png"/><Relationship Id="rId192" Type="http://schemas.openxmlformats.org/officeDocument/2006/relationships/image" Target="media/image186.png"/><Relationship Id="rId206" Type="http://schemas.openxmlformats.org/officeDocument/2006/relationships/image" Target="media/image200.png"/><Relationship Id="rId413" Type="http://schemas.openxmlformats.org/officeDocument/2006/relationships/image" Target="media/image407.png"/><Relationship Id="rId248" Type="http://schemas.openxmlformats.org/officeDocument/2006/relationships/image" Target="media/image242.png"/><Relationship Id="rId12" Type="http://schemas.openxmlformats.org/officeDocument/2006/relationships/image" Target="media/image6.png"/><Relationship Id="rId108" Type="http://schemas.openxmlformats.org/officeDocument/2006/relationships/image" Target="media/image102.png"/><Relationship Id="rId315" Type="http://schemas.openxmlformats.org/officeDocument/2006/relationships/image" Target="media/image309.png"/><Relationship Id="rId357" Type="http://schemas.openxmlformats.org/officeDocument/2006/relationships/image" Target="media/image351.png"/><Relationship Id="rId54" Type="http://schemas.openxmlformats.org/officeDocument/2006/relationships/image" Target="media/image48.png"/><Relationship Id="rId96" Type="http://schemas.openxmlformats.org/officeDocument/2006/relationships/image" Target="media/image90.png"/><Relationship Id="rId161" Type="http://schemas.openxmlformats.org/officeDocument/2006/relationships/image" Target="media/image155.png"/><Relationship Id="rId217" Type="http://schemas.openxmlformats.org/officeDocument/2006/relationships/image" Target="media/image211.png"/><Relationship Id="rId399" Type="http://schemas.openxmlformats.org/officeDocument/2006/relationships/image" Target="media/image393.png"/><Relationship Id="rId259" Type="http://schemas.openxmlformats.org/officeDocument/2006/relationships/image" Target="media/image253.png"/><Relationship Id="rId23" Type="http://schemas.openxmlformats.org/officeDocument/2006/relationships/image" Target="media/image17.png"/><Relationship Id="rId119" Type="http://schemas.openxmlformats.org/officeDocument/2006/relationships/image" Target="media/image113.png"/><Relationship Id="rId270" Type="http://schemas.openxmlformats.org/officeDocument/2006/relationships/image" Target="media/image264.png"/><Relationship Id="rId326" Type="http://schemas.openxmlformats.org/officeDocument/2006/relationships/image" Target="media/image320.png"/><Relationship Id="rId65" Type="http://schemas.openxmlformats.org/officeDocument/2006/relationships/image" Target="media/image59.png"/><Relationship Id="rId130" Type="http://schemas.openxmlformats.org/officeDocument/2006/relationships/image" Target="media/image124.png"/><Relationship Id="rId368" Type="http://schemas.openxmlformats.org/officeDocument/2006/relationships/image" Target="media/image362.png"/><Relationship Id="rId172" Type="http://schemas.openxmlformats.org/officeDocument/2006/relationships/image" Target="media/image166.png"/><Relationship Id="rId228" Type="http://schemas.openxmlformats.org/officeDocument/2006/relationships/image" Target="media/image222.png"/><Relationship Id="rId281" Type="http://schemas.openxmlformats.org/officeDocument/2006/relationships/image" Target="media/image275.png"/><Relationship Id="rId337" Type="http://schemas.openxmlformats.org/officeDocument/2006/relationships/image" Target="media/image331.png"/><Relationship Id="rId34" Type="http://schemas.openxmlformats.org/officeDocument/2006/relationships/image" Target="media/image28.png"/><Relationship Id="rId76" Type="http://schemas.openxmlformats.org/officeDocument/2006/relationships/image" Target="media/image70.png"/><Relationship Id="rId141" Type="http://schemas.openxmlformats.org/officeDocument/2006/relationships/image" Target="media/image135.png"/><Relationship Id="rId379" Type="http://schemas.openxmlformats.org/officeDocument/2006/relationships/image" Target="media/image373.png"/><Relationship Id="rId7" Type="http://schemas.openxmlformats.org/officeDocument/2006/relationships/endnotes" Target="endnotes.xml"/><Relationship Id="rId183" Type="http://schemas.openxmlformats.org/officeDocument/2006/relationships/image" Target="media/image177.png"/><Relationship Id="rId239" Type="http://schemas.openxmlformats.org/officeDocument/2006/relationships/image" Target="media/image233.png"/><Relationship Id="rId390" Type="http://schemas.openxmlformats.org/officeDocument/2006/relationships/image" Target="media/image384.png"/><Relationship Id="rId404" Type="http://schemas.openxmlformats.org/officeDocument/2006/relationships/image" Target="media/image398.png"/><Relationship Id="rId250" Type="http://schemas.openxmlformats.org/officeDocument/2006/relationships/image" Target="media/image244.png"/><Relationship Id="rId292" Type="http://schemas.openxmlformats.org/officeDocument/2006/relationships/image" Target="media/image286.png"/><Relationship Id="rId306" Type="http://schemas.openxmlformats.org/officeDocument/2006/relationships/image" Target="media/image300.png"/><Relationship Id="rId45" Type="http://schemas.openxmlformats.org/officeDocument/2006/relationships/image" Target="media/image39.png"/><Relationship Id="rId87" Type="http://schemas.openxmlformats.org/officeDocument/2006/relationships/image" Target="media/image81.png"/><Relationship Id="rId110" Type="http://schemas.openxmlformats.org/officeDocument/2006/relationships/image" Target="media/image104.png"/><Relationship Id="rId348" Type="http://schemas.openxmlformats.org/officeDocument/2006/relationships/image" Target="media/image342.png"/><Relationship Id="rId152" Type="http://schemas.openxmlformats.org/officeDocument/2006/relationships/image" Target="media/image146.png"/><Relationship Id="rId194" Type="http://schemas.openxmlformats.org/officeDocument/2006/relationships/image" Target="media/image188.png"/><Relationship Id="rId208" Type="http://schemas.openxmlformats.org/officeDocument/2006/relationships/image" Target="media/image202.png"/><Relationship Id="rId415" Type="http://schemas.openxmlformats.org/officeDocument/2006/relationships/image" Target="media/image409.png"/><Relationship Id="rId261" Type="http://schemas.openxmlformats.org/officeDocument/2006/relationships/image" Target="media/image255.png"/><Relationship Id="rId14" Type="http://schemas.openxmlformats.org/officeDocument/2006/relationships/image" Target="media/image8.png"/><Relationship Id="rId56" Type="http://schemas.openxmlformats.org/officeDocument/2006/relationships/image" Target="media/image50.png"/><Relationship Id="rId317" Type="http://schemas.openxmlformats.org/officeDocument/2006/relationships/image" Target="media/image311.png"/><Relationship Id="rId359" Type="http://schemas.openxmlformats.org/officeDocument/2006/relationships/image" Target="media/image353.png"/><Relationship Id="rId98" Type="http://schemas.openxmlformats.org/officeDocument/2006/relationships/image" Target="media/image92.png"/><Relationship Id="rId121" Type="http://schemas.openxmlformats.org/officeDocument/2006/relationships/image" Target="media/image115.png"/><Relationship Id="rId163" Type="http://schemas.openxmlformats.org/officeDocument/2006/relationships/image" Target="media/image157.png"/><Relationship Id="rId219" Type="http://schemas.openxmlformats.org/officeDocument/2006/relationships/image" Target="media/image213.png"/><Relationship Id="rId370" Type="http://schemas.openxmlformats.org/officeDocument/2006/relationships/image" Target="media/image364.png"/><Relationship Id="rId230" Type="http://schemas.openxmlformats.org/officeDocument/2006/relationships/image" Target="media/image224.png"/><Relationship Id="rId25" Type="http://schemas.openxmlformats.org/officeDocument/2006/relationships/image" Target="media/image19.png"/><Relationship Id="rId67" Type="http://schemas.openxmlformats.org/officeDocument/2006/relationships/image" Target="media/image61.png"/><Relationship Id="rId272" Type="http://schemas.openxmlformats.org/officeDocument/2006/relationships/image" Target="media/image266.png"/><Relationship Id="rId328" Type="http://schemas.openxmlformats.org/officeDocument/2006/relationships/image" Target="media/image322.png"/><Relationship Id="rId132" Type="http://schemas.openxmlformats.org/officeDocument/2006/relationships/image" Target="media/image126.png"/><Relationship Id="rId174" Type="http://schemas.openxmlformats.org/officeDocument/2006/relationships/image" Target="media/image168.png"/><Relationship Id="rId381" Type="http://schemas.openxmlformats.org/officeDocument/2006/relationships/image" Target="media/image375.png"/><Relationship Id="rId241" Type="http://schemas.openxmlformats.org/officeDocument/2006/relationships/image" Target="media/image235.png"/><Relationship Id="rId36" Type="http://schemas.openxmlformats.org/officeDocument/2006/relationships/image" Target="media/image30.png"/><Relationship Id="rId283" Type="http://schemas.openxmlformats.org/officeDocument/2006/relationships/image" Target="media/image277.png"/><Relationship Id="rId339" Type="http://schemas.openxmlformats.org/officeDocument/2006/relationships/image" Target="media/image333.png"/><Relationship Id="rId78" Type="http://schemas.openxmlformats.org/officeDocument/2006/relationships/image" Target="media/image72.png"/><Relationship Id="rId101" Type="http://schemas.openxmlformats.org/officeDocument/2006/relationships/image" Target="media/image95.png"/><Relationship Id="rId143" Type="http://schemas.openxmlformats.org/officeDocument/2006/relationships/image" Target="media/image137.png"/><Relationship Id="rId185" Type="http://schemas.openxmlformats.org/officeDocument/2006/relationships/image" Target="media/image179.png"/><Relationship Id="rId350" Type="http://schemas.openxmlformats.org/officeDocument/2006/relationships/image" Target="media/image344.png"/><Relationship Id="rId406" Type="http://schemas.openxmlformats.org/officeDocument/2006/relationships/image" Target="media/image400.png"/><Relationship Id="rId9" Type="http://schemas.openxmlformats.org/officeDocument/2006/relationships/image" Target="media/image3.png"/><Relationship Id="rId210" Type="http://schemas.openxmlformats.org/officeDocument/2006/relationships/image" Target="media/image204.png"/><Relationship Id="rId392" Type="http://schemas.openxmlformats.org/officeDocument/2006/relationships/image" Target="media/image386.png"/><Relationship Id="rId252" Type="http://schemas.openxmlformats.org/officeDocument/2006/relationships/image" Target="media/image246.png"/><Relationship Id="rId294" Type="http://schemas.openxmlformats.org/officeDocument/2006/relationships/image" Target="media/image288.png"/><Relationship Id="rId308" Type="http://schemas.openxmlformats.org/officeDocument/2006/relationships/image" Target="media/image302.png"/><Relationship Id="rId47" Type="http://schemas.openxmlformats.org/officeDocument/2006/relationships/image" Target="media/image41.png"/><Relationship Id="rId89" Type="http://schemas.openxmlformats.org/officeDocument/2006/relationships/image" Target="media/image83.png"/><Relationship Id="rId112" Type="http://schemas.openxmlformats.org/officeDocument/2006/relationships/image" Target="media/image106.png"/><Relationship Id="rId154" Type="http://schemas.openxmlformats.org/officeDocument/2006/relationships/image" Target="media/image148.png"/><Relationship Id="rId361" Type="http://schemas.openxmlformats.org/officeDocument/2006/relationships/image" Target="media/image355.png"/><Relationship Id="rId196" Type="http://schemas.openxmlformats.org/officeDocument/2006/relationships/image" Target="media/image190.png"/><Relationship Id="rId417" Type="http://schemas.openxmlformats.org/officeDocument/2006/relationships/image" Target="media/image411.png"/><Relationship Id="rId16" Type="http://schemas.openxmlformats.org/officeDocument/2006/relationships/image" Target="media/image10.png"/><Relationship Id="rId221" Type="http://schemas.openxmlformats.org/officeDocument/2006/relationships/image" Target="media/image215.png"/><Relationship Id="rId263" Type="http://schemas.openxmlformats.org/officeDocument/2006/relationships/image" Target="media/image257.png"/><Relationship Id="rId319" Type="http://schemas.openxmlformats.org/officeDocument/2006/relationships/image" Target="media/image313.png"/><Relationship Id="rId58" Type="http://schemas.openxmlformats.org/officeDocument/2006/relationships/image" Target="media/image52.png"/><Relationship Id="rId123" Type="http://schemas.openxmlformats.org/officeDocument/2006/relationships/image" Target="media/image117.png"/><Relationship Id="rId330" Type="http://schemas.openxmlformats.org/officeDocument/2006/relationships/image" Target="media/image324.png"/><Relationship Id="rId165" Type="http://schemas.openxmlformats.org/officeDocument/2006/relationships/image" Target="media/image159.png"/><Relationship Id="rId372" Type="http://schemas.openxmlformats.org/officeDocument/2006/relationships/image" Target="media/image366.png"/><Relationship Id="rId232" Type="http://schemas.openxmlformats.org/officeDocument/2006/relationships/image" Target="media/image226.png"/><Relationship Id="rId274" Type="http://schemas.openxmlformats.org/officeDocument/2006/relationships/image" Target="media/image268.png"/><Relationship Id="rId27" Type="http://schemas.openxmlformats.org/officeDocument/2006/relationships/image" Target="media/image21.png"/><Relationship Id="rId69" Type="http://schemas.openxmlformats.org/officeDocument/2006/relationships/image" Target="media/image63.png"/><Relationship Id="rId134" Type="http://schemas.openxmlformats.org/officeDocument/2006/relationships/image" Target="media/image128.png"/><Relationship Id="rId80" Type="http://schemas.openxmlformats.org/officeDocument/2006/relationships/image" Target="media/image74.png"/><Relationship Id="rId176" Type="http://schemas.openxmlformats.org/officeDocument/2006/relationships/image" Target="media/image170.png"/><Relationship Id="rId341" Type="http://schemas.openxmlformats.org/officeDocument/2006/relationships/image" Target="media/image335.png"/><Relationship Id="rId383" Type="http://schemas.openxmlformats.org/officeDocument/2006/relationships/image" Target="media/image377.png"/><Relationship Id="rId201" Type="http://schemas.openxmlformats.org/officeDocument/2006/relationships/image" Target="media/image195.png"/><Relationship Id="rId243" Type="http://schemas.openxmlformats.org/officeDocument/2006/relationships/image" Target="media/image237.png"/><Relationship Id="rId285" Type="http://schemas.openxmlformats.org/officeDocument/2006/relationships/image" Target="media/image279.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310" Type="http://schemas.openxmlformats.org/officeDocument/2006/relationships/image" Target="media/image304.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331" Type="http://schemas.openxmlformats.org/officeDocument/2006/relationships/image" Target="media/image325.png"/><Relationship Id="rId352" Type="http://schemas.openxmlformats.org/officeDocument/2006/relationships/image" Target="media/image346.png"/><Relationship Id="rId373" Type="http://schemas.openxmlformats.org/officeDocument/2006/relationships/image" Target="media/image367.png"/><Relationship Id="rId394" Type="http://schemas.openxmlformats.org/officeDocument/2006/relationships/image" Target="media/image388.png"/><Relationship Id="rId408" Type="http://schemas.openxmlformats.org/officeDocument/2006/relationships/image" Target="media/image402.png"/><Relationship Id="rId1" Type="http://schemas.openxmlformats.org/officeDocument/2006/relationships/customXml" Target="../customXml/item1.xml"/><Relationship Id="rId212" Type="http://schemas.openxmlformats.org/officeDocument/2006/relationships/image" Target="media/image206.png"/><Relationship Id="rId233" Type="http://schemas.openxmlformats.org/officeDocument/2006/relationships/image" Target="media/image227.png"/><Relationship Id="rId254" Type="http://schemas.openxmlformats.org/officeDocument/2006/relationships/image" Target="media/image248.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275" Type="http://schemas.openxmlformats.org/officeDocument/2006/relationships/image" Target="media/image269.png"/><Relationship Id="rId296" Type="http://schemas.openxmlformats.org/officeDocument/2006/relationships/image" Target="media/image290.png"/><Relationship Id="rId300" Type="http://schemas.openxmlformats.org/officeDocument/2006/relationships/image" Target="media/image294.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321" Type="http://schemas.openxmlformats.org/officeDocument/2006/relationships/image" Target="media/image315.png"/><Relationship Id="rId342" Type="http://schemas.openxmlformats.org/officeDocument/2006/relationships/image" Target="media/image336.png"/><Relationship Id="rId363" Type="http://schemas.openxmlformats.org/officeDocument/2006/relationships/image" Target="media/image357.png"/><Relationship Id="rId384" Type="http://schemas.openxmlformats.org/officeDocument/2006/relationships/image" Target="media/image378.png"/><Relationship Id="rId419" Type="http://schemas.openxmlformats.org/officeDocument/2006/relationships/hyperlink" Target="http://www.health.state.mn.us/" TargetMode="External"/><Relationship Id="rId202" Type="http://schemas.openxmlformats.org/officeDocument/2006/relationships/image" Target="media/image196.png"/><Relationship Id="rId223" Type="http://schemas.openxmlformats.org/officeDocument/2006/relationships/image" Target="media/image217.png"/><Relationship Id="rId244" Type="http://schemas.openxmlformats.org/officeDocument/2006/relationships/image" Target="media/image238.png"/><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image" Target="media/image259.png"/><Relationship Id="rId286" Type="http://schemas.openxmlformats.org/officeDocument/2006/relationships/image" Target="media/image280.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311" Type="http://schemas.openxmlformats.org/officeDocument/2006/relationships/image" Target="media/image305.png"/><Relationship Id="rId332" Type="http://schemas.openxmlformats.org/officeDocument/2006/relationships/image" Target="media/image326.png"/><Relationship Id="rId353" Type="http://schemas.openxmlformats.org/officeDocument/2006/relationships/image" Target="media/image347.png"/><Relationship Id="rId374" Type="http://schemas.openxmlformats.org/officeDocument/2006/relationships/image" Target="media/image368.png"/><Relationship Id="rId395" Type="http://schemas.openxmlformats.org/officeDocument/2006/relationships/image" Target="media/image389.png"/><Relationship Id="rId409" Type="http://schemas.openxmlformats.org/officeDocument/2006/relationships/image" Target="media/image403.png"/><Relationship Id="rId71" Type="http://schemas.openxmlformats.org/officeDocument/2006/relationships/image" Target="media/image65.png"/><Relationship Id="rId92" Type="http://schemas.openxmlformats.org/officeDocument/2006/relationships/image" Target="media/image86.png"/><Relationship Id="rId213" Type="http://schemas.openxmlformats.org/officeDocument/2006/relationships/image" Target="media/image207.png"/><Relationship Id="rId234" Type="http://schemas.openxmlformats.org/officeDocument/2006/relationships/image" Target="media/image228.png"/><Relationship Id="rId420"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23.png"/><Relationship Id="rId255" Type="http://schemas.openxmlformats.org/officeDocument/2006/relationships/image" Target="media/image249.png"/><Relationship Id="rId276" Type="http://schemas.openxmlformats.org/officeDocument/2006/relationships/image" Target="media/image270.png"/><Relationship Id="rId297" Type="http://schemas.openxmlformats.org/officeDocument/2006/relationships/image" Target="media/image291.png"/><Relationship Id="rId40" Type="http://schemas.openxmlformats.org/officeDocument/2006/relationships/image" Target="media/image34.png"/><Relationship Id="rId115" Type="http://schemas.openxmlformats.org/officeDocument/2006/relationships/image" Target="media/image109.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301" Type="http://schemas.openxmlformats.org/officeDocument/2006/relationships/image" Target="media/image295.png"/><Relationship Id="rId322" Type="http://schemas.openxmlformats.org/officeDocument/2006/relationships/image" Target="media/image316.png"/><Relationship Id="rId343" Type="http://schemas.openxmlformats.org/officeDocument/2006/relationships/image" Target="media/image337.png"/><Relationship Id="rId364" Type="http://schemas.openxmlformats.org/officeDocument/2006/relationships/image" Target="media/image358.pn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3.png"/><Relationship Id="rId203" Type="http://schemas.openxmlformats.org/officeDocument/2006/relationships/image" Target="media/image197.png"/><Relationship Id="rId385" Type="http://schemas.openxmlformats.org/officeDocument/2006/relationships/image" Target="media/image379.png"/><Relationship Id="rId19" Type="http://schemas.openxmlformats.org/officeDocument/2006/relationships/image" Target="media/image13.png"/><Relationship Id="rId224" Type="http://schemas.openxmlformats.org/officeDocument/2006/relationships/image" Target="media/image218.png"/><Relationship Id="rId245" Type="http://schemas.openxmlformats.org/officeDocument/2006/relationships/image" Target="media/image239.png"/><Relationship Id="rId266" Type="http://schemas.openxmlformats.org/officeDocument/2006/relationships/image" Target="media/image260.png"/><Relationship Id="rId287" Type="http://schemas.openxmlformats.org/officeDocument/2006/relationships/image" Target="media/image281.png"/><Relationship Id="rId410" Type="http://schemas.openxmlformats.org/officeDocument/2006/relationships/image" Target="media/image404.png"/><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312" Type="http://schemas.openxmlformats.org/officeDocument/2006/relationships/image" Target="media/image306.png"/><Relationship Id="rId333" Type="http://schemas.openxmlformats.org/officeDocument/2006/relationships/image" Target="media/image327.png"/><Relationship Id="rId354" Type="http://schemas.openxmlformats.org/officeDocument/2006/relationships/image" Target="media/image348.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189" Type="http://schemas.openxmlformats.org/officeDocument/2006/relationships/image" Target="media/image183.png"/><Relationship Id="rId375" Type="http://schemas.openxmlformats.org/officeDocument/2006/relationships/image" Target="media/image369.png"/><Relationship Id="rId396" Type="http://schemas.openxmlformats.org/officeDocument/2006/relationships/image" Target="media/image390.png"/><Relationship Id="rId3" Type="http://schemas.openxmlformats.org/officeDocument/2006/relationships/styles" Target="styles.xml"/><Relationship Id="rId214" Type="http://schemas.openxmlformats.org/officeDocument/2006/relationships/image" Target="media/image208.png"/><Relationship Id="rId235" Type="http://schemas.openxmlformats.org/officeDocument/2006/relationships/image" Target="media/image229.png"/><Relationship Id="rId256" Type="http://schemas.openxmlformats.org/officeDocument/2006/relationships/image" Target="media/image250.png"/><Relationship Id="rId277" Type="http://schemas.openxmlformats.org/officeDocument/2006/relationships/image" Target="media/image271.png"/><Relationship Id="rId298" Type="http://schemas.openxmlformats.org/officeDocument/2006/relationships/image" Target="media/image292.png"/><Relationship Id="rId400" Type="http://schemas.openxmlformats.org/officeDocument/2006/relationships/image" Target="media/image394.png"/><Relationship Id="rId421" Type="http://schemas.openxmlformats.org/officeDocument/2006/relationships/footer" Target="footer2.xml"/><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302" Type="http://schemas.openxmlformats.org/officeDocument/2006/relationships/image" Target="media/image296.png"/><Relationship Id="rId323" Type="http://schemas.openxmlformats.org/officeDocument/2006/relationships/image" Target="media/image317.png"/><Relationship Id="rId344" Type="http://schemas.openxmlformats.org/officeDocument/2006/relationships/image" Target="media/image338.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179" Type="http://schemas.openxmlformats.org/officeDocument/2006/relationships/image" Target="media/image173.png"/><Relationship Id="rId365" Type="http://schemas.openxmlformats.org/officeDocument/2006/relationships/image" Target="media/image359.png"/><Relationship Id="rId386" Type="http://schemas.openxmlformats.org/officeDocument/2006/relationships/image" Target="media/image380.png"/><Relationship Id="rId190" Type="http://schemas.openxmlformats.org/officeDocument/2006/relationships/image" Target="media/image184.png"/><Relationship Id="rId204" Type="http://schemas.openxmlformats.org/officeDocument/2006/relationships/image" Target="media/image198.png"/><Relationship Id="rId225" Type="http://schemas.openxmlformats.org/officeDocument/2006/relationships/image" Target="media/image219.png"/><Relationship Id="rId246" Type="http://schemas.openxmlformats.org/officeDocument/2006/relationships/image" Target="media/image240.png"/><Relationship Id="rId267" Type="http://schemas.openxmlformats.org/officeDocument/2006/relationships/image" Target="media/image261.png"/><Relationship Id="rId288" Type="http://schemas.openxmlformats.org/officeDocument/2006/relationships/image" Target="media/image282.png"/><Relationship Id="rId411" Type="http://schemas.openxmlformats.org/officeDocument/2006/relationships/image" Target="media/image405.png"/><Relationship Id="rId106" Type="http://schemas.openxmlformats.org/officeDocument/2006/relationships/image" Target="media/image100.png"/><Relationship Id="rId127" Type="http://schemas.openxmlformats.org/officeDocument/2006/relationships/image" Target="media/image121.png"/><Relationship Id="rId313" Type="http://schemas.openxmlformats.org/officeDocument/2006/relationships/image" Target="media/image307.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8.png"/><Relationship Id="rId148" Type="http://schemas.openxmlformats.org/officeDocument/2006/relationships/image" Target="media/image142.png"/><Relationship Id="rId169" Type="http://schemas.openxmlformats.org/officeDocument/2006/relationships/image" Target="media/image163.png"/><Relationship Id="rId334" Type="http://schemas.openxmlformats.org/officeDocument/2006/relationships/image" Target="media/image328.png"/><Relationship Id="rId355" Type="http://schemas.openxmlformats.org/officeDocument/2006/relationships/image" Target="media/image349.png"/><Relationship Id="rId376" Type="http://schemas.openxmlformats.org/officeDocument/2006/relationships/image" Target="media/image370.png"/><Relationship Id="rId397" Type="http://schemas.openxmlformats.org/officeDocument/2006/relationships/image" Target="media/image391.png"/><Relationship Id="rId4" Type="http://schemas.openxmlformats.org/officeDocument/2006/relationships/settings" Target="settings.xml"/><Relationship Id="rId180" Type="http://schemas.openxmlformats.org/officeDocument/2006/relationships/image" Target="media/image17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1.png"/><Relationship Id="rId278" Type="http://schemas.openxmlformats.org/officeDocument/2006/relationships/image" Target="media/image272.png"/><Relationship Id="rId401" Type="http://schemas.openxmlformats.org/officeDocument/2006/relationships/image" Target="media/image395.png"/><Relationship Id="rId422" Type="http://schemas.openxmlformats.org/officeDocument/2006/relationships/fontTable" Target="fontTable.xml"/><Relationship Id="rId303" Type="http://schemas.openxmlformats.org/officeDocument/2006/relationships/image" Target="media/image297.png"/><Relationship Id="rId42" Type="http://schemas.openxmlformats.org/officeDocument/2006/relationships/image" Target="media/image36.png"/><Relationship Id="rId84" Type="http://schemas.openxmlformats.org/officeDocument/2006/relationships/image" Target="media/image78.png"/><Relationship Id="rId138" Type="http://schemas.openxmlformats.org/officeDocument/2006/relationships/image" Target="media/image132.png"/><Relationship Id="rId345" Type="http://schemas.openxmlformats.org/officeDocument/2006/relationships/image" Target="media/image339.png"/><Relationship Id="rId387" Type="http://schemas.openxmlformats.org/officeDocument/2006/relationships/image" Target="media/image381.png"/><Relationship Id="rId191" Type="http://schemas.openxmlformats.org/officeDocument/2006/relationships/image" Target="media/image185.png"/><Relationship Id="rId205" Type="http://schemas.openxmlformats.org/officeDocument/2006/relationships/image" Target="media/image199.png"/><Relationship Id="rId247" Type="http://schemas.openxmlformats.org/officeDocument/2006/relationships/image" Target="media/image241.png"/><Relationship Id="rId412" Type="http://schemas.openxmlformats.org/officeDocument/2006/relationships/image" Target="media/image406.png"/><Relationship Id="rId107" Type="http://schemas.openxmlformats.org/officeDocument/2006/relationships/image" Target="media/image101.png"/><Relationship Id="rId289" Type="http://schemas.openxmlformats.org/officeDocument/2006/relationships/image" Target="media/image283.png"/><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image" Target="media/image143.png"/><Relationship Id="rId314" Type="http://schemas.openxmlformats.org/officeDocument/2006/relationships/image" Target="media/image308.png"/><Relationship Id="rId356" Type="http://schemas.openxmlformats.org/officeDocument/2006/relationships/image" Target="media/image350.png"/><Relationship Id="rId398" Type="http://schemas.openxmlformats.org/officeDocument/2006/relationships/image" Target="media/image392.png"/><Relationship Id="rId95" Type="http://schemas.openxmlformats.org/officeDocument/2006/relationships/image" Target="media/image89.png"/><Relationship Id="rId160" Type="http://schemas.openxmlformats.org/officeDocument/2006/relationships/image" Target="media/image154.png"/><Relationship Id="rId216" Type="http://schemas.openxmlformats.org/officeDocument/2006/relationships/image" Target="media/image210.png"/><Relationship Id="rId423" Type="http://schemas.openxmlformats.org/officeDocument/2006/relationships/theme" Target="theme/theme1.xml"/><Relationship Id="rId258" Type="http://schemas.openxmlformats.org/officeDocument/2006/relationships/image" Target="media/image252.png"/><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image" Target="media/image112.png"/><Relationship Id="rId325" Type="http://schemas.openxmlformats.org/officeDocument/2006/relationships/image" Target="media/image319.png"/><Relationship Id="rId367" Type="http://schemas.openxmlformats.org/officeDocument/2006/relationships/image" Target="media/image361.png"/><Relationship Id="rId171" Type="http://schemas.openxmlformats.org/officeDocument/2006/relationships/image" Target="media/image165.png"/><Relationship Id="rId227" Type="http://schemas.openxmlformats.org/officeDocument/2006/relationships/image" Target="media/image221.png"/><Relationship Id="rId269" Type="http://schemas.openxmlformats.org/officeDocument/2006/relationships/image" Target="media/image263.png"/><Relationship Id="rId33" Type="http://schemas.openxmlformats.org/officeDocument/2006/relationships/image" Target="media/image27.png"/><Relationship Id="rId129" Type="http://schemas.openxmlformats.org/officeDocument/2006/relationships/image" Target="media/image123.png"/><Relationship Id="rId280" Type="http://schemas.openxmlformats.org/officeDocument/2006/relationships/image" Target="media/image274.png"/><Relationship Id="rId336" Type="http://schemas.openxmlformats.org/officeDocument/2006/relationships/image" Target="media/image330.png"/><Relationship Id="rId75" Type="http://schemas.openxmlformats.org/officeDocument/2006/relationships/image" Target="media/image69.png"/><Relationship Id="rId140" Type="http://schemas.openxmlformats.org/officeDocument/2006/relationships/image" Target="media/image134.png"/><Relationship Id="rId182" Type="http://schemas.openxmlformats.org/officeDocument/2006/relationships/image" Target="media/image176.png"/><Relationship Id="rId378" Type="http://schemas.openxmlformats.org/officeDocument/2006/relationships/image" Target="media/image372.png"/><Relationship Id="rId403" Type="http://schemas.openxmlformats.org/officeDocument/2006/relationships/image" Target="media/image397.png"/><Relationship Id="rId6" Type="http://schemas.openxmlformats.org/officeDocument/2006/relationships/footnotes" Target="footnotes.xml"/><Relationship Id="rId238" Type="http://schemas.openxmlformats.org/officeDocument/2006/relationships/image" Target="media/image232.png"/><Relationship Id="rId291" Type="http://schemas.openxmlformats.org/officeDocument/2006/relationships/image" Target="media/image285.png"/><Relationship Id="rId305" Type="http://schemas.openxmlformats.org/officeDocument/2006/relationships/image" Target="media/image299.png"/><Relationship Id="rId347" Type="http://schemas.openxmlformats.org/officeDocument/2006/relationships/image" Target="media/image341.png"/><Relationship Id="rId44" Type="http://schemas.openxmlformats.org/officeDocument/2006/relationships/image" Target="media/image38.png"/><Relationship Id="rId86" Type="http://schemas.openxmlformats.org/officeDocument/2006/relationships/image" Target="media/image80.png"/><Relationship Id="rId151" Type="http://schemas.openxmlformats.org/officeDocument/2006/relationships/image" Target="media/image145.png"/><Relationship Id="rId389" Type="http://schemas.openxmlformats.org/officeDocument/2006/relationships/image" Target="media/image383.png"/><Relationship Id="rId193" Type="http://schemas.openxmlformats.org/officeDocument/2006/relationships/image" Target="media/image187.png"/><Relationship Id="rId207" Type="http://schemas.openxmlformats.org/officeDocument/2006/relationships/image" Target="media/image201.png"/><Relationship Id="rId249" Type="http://schemas.openxmlformats.org/officeDocument/2006/relationships/image" Target="media/image243.png"/><Relationship Id="rId414" Type="http://schemas.openxmlformats.org/officeDocument/2006/relationships/image" Target="media/image408.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4.png"/><Relationship Id="rId316" Type="http://schemas.openxmlformats.org/officeDocument/2006/relationships/image" Target="media/image310.png"/><Relationship Id="rId55" Type="http://schemas.openxmlformats.org/officeDocument/2006/relationships/image" Target="media/image49.png"/><Relationship Id="rId97" Type="http://schemas.openxmlformats.org/officeDocument/2006/relationships/image" Target="media/image91.png"/><Relationship Id="rId120" Type="http://schemas.openxmlformats.org/officeDocument/2006/relationships/image" Target="media/image114.png"/><Relationship Id="rId358" Type="http://schemas.openxmlformats.org/officeDocument/2006/relationships/image" Target="media/image352.png"/><Relationship Id="rId162" Type="http://schemas.openxmlformats.org/officeDocument/2006/relationships/image" Target="media/image156.png"/><Relationship Id="rId218" Type="http://schemas.openxmlformats.org/officeDocument/2006/relationships/image" Target="media/image212.png"/><Relationship Id="rId271" Type="http://schemas.openxmlformats.org/officeDocument/2006/relationships/image" Target="media/image265.png"/><Relationship Id="rId24" Type="http://schemas.openxmlformats.org/officeDocument/2006/relationships/image" Target="media/image18.png"/><Relationship Id="rId66" Type="http://schemas.openxmlformats.org/officeDocument/2006/relationships/image" Target="media/image60.png"/><Relationship Id="rId131" Type="http://schemas.openxmlformats.org/officeDocument/2006/relationships/image" Target="media/image125.png"/><Relationship Id="rId327" Type="http://schemas.openxmlformats.org/officeDocument/2006/relationships/image" Target="media/image321.png"/><Relationship Id="rId369" Type="http://schemas.openxmlformats.org/officeDocument/2006/relationships/image" Target="media/image363.png"/><Relationship Id="rId173" Type="http://schemas.openxmlformats.org/officeDocument/2006/relationships/image" Target="media/image167.png"/><Relationship Id="rId229" Type="http://schemas.openxmlformats.org/officeDocument/2006/relationships/image" Target="media/image223.png"/><Relationship Id="rId380" Type="http://schemas.openxmlformats.org/officeDocument/2006/relationships/image" Target="media/image374.png"/><Relationship Id="rId240" Type="http://schemas.openxmlformats.org/officeDocument/2006/relationships/image" Target="media/image234.png"/><Relationship Id="rId35" Type="http://schemas.openxmlformats.org/officeDocument/2006/relationships/image" Target="media/image29.png"/><Relationship Id="rId77" Type="http://schemas.openxmlformats.org/officeDocument/2006/relationships/image" Target="media/image71.png"/><Relationship Id="rId100" Type="http://schemas.openxmlformats.org/officeDocument/2006/relationships/image" Target="media/image94.png"/><Relationship Id="rId282" Type="http://schemas.openxmlformats.org/officeDocument/2006/relationships/image" Target="media/image276.png"/><Relationship Id="rId338" Type="http://schemas.openxmlformats.org/officeDocument/2006/relationships/image" Target="media/image332.png"/><Relationship Id="rId8" Type="http://schemas.openxmlformats.org/officeDocument/2006/relationships/image" Target="media/image2.png"/><Relationship Id="rId142" Type="http://schemas.openxmlformats.org/officeDocument/2006/relationships/image" Target="media/image136.png"/><Relationship Id="rId184" Type="http://schemas.openxmlformats.org/officeDocument/2006/relationships/image" Target="media/image178.png"/><Relationship Id="rId391" Type="http://schemas.openxmlformats.org/officeDocument/2006/relationships/image" Target="media/image385.png"/><Relationship Id="rId405" Type="http://schemas.openxmlformats.org/officeDocument/2006/relationships/image" Target="media/image399.png"/><Relationship Id="rId251" Type="http://schemas.openxmlformats.org/officeDocument/2006/relationships/image" Target="media/image245.png"/><Relationship Id="rId46" Type="http://schemas.openxmlformats.org/officeDocument/2006/relationships/image" Target="media/image40.png"/><Relationship Id="rId293" Type="http://schemas.openxmlformats.org/officeDocument/2006/relationships/image" Target="media/image287.png"/><Relationship Id="rId307" Type="http://schemas.openxmlformats.org/officeDocument/2006/relationships/image" Target="media/image301.png"/><Relationship Id="rId349" Type="http://schemas.openxmlformats.org/officeDocument/2006/relationships/image" Target="media/image343.png"/><Relationship Id="rId88" Type="http://schemas.openxmlformats.org/officeDocument/2006/relationships/image" Target="media/image82.png"/><Relationship Id="rId111" Type="http://schemas.openxmlformats.org/officeDocument/2006/relationships/image" Target="media/image105.png"/><Relationship Id="rId153" Type="http://schemas.openxmlformats.org/officeDocument/2006/relationships/image" Target="media/image147.png"/><Relationship Id="rId195" Type="http://schemas.openxmlformats.org/officeDocument/2006/relationships/image" Target="media/image189.png"/><Relationship Id="rId209" Type="http://schemas.openxmlformats.org/officeDocument/2006/relationships/image" Target="media/image203.png"/><Relationship Id="rId360" Type="http://schemas.openxmlformats.org/officeDocument/2006/relationships/image" Target="media/image354.png"/><Relationship Id="rId416" Type="http://schemas.openxmlformats.org/officeDocument/2006/relationships/image" Target="media/image410.png"/><Relationship Id="rId220" Type="http://schemas.openxmlformats.org/officeDocument/2006/relationships/image" Target="media/image214.png"/><Relationship Id="rId15" Type="http://schemas.openxmlformats.org/officeDocument/2006/relationships/image" Target="media/image9.png"/><Relationship Id="rId57" Type="http://schemas.openxmlformats.org/officeDocument/2006/relationships/image" Target="media/image51.png"/><Relationship Id="rId262" Type="http://schemas.openxmlformats.org/officeDocument/2006/relationships/image" Target="media/image256.png"/><Relationship Id="rId318" Type="http://schemas.openxmlformats.org/officeDocument/2006/relationships/image" Target="media/image312.png"/><Relationship Id="rId99" Type="http://schemas.openxmlformats.org/officeDocument/2006/relationships/image" Target="media/image93.png"/><Relationship Id="rId122" Type="http://schemas.openxmlformats.org/officeDocument/2006/relationships/image" Target="media/image116.png"/><Relationship Id="rId164" Type="http://schemas.openxmlformats.org/officeDocument/2006/relationships/image" Target="media/image158.png"/><Relationship Id="rId371" Type="http://schemas.openxmlformats.org/officeDocument/2006/relationships/image" Target="media/image365.png"/><Relationship Id="rId26" Type="http://schemas.openxmlformats.org/officeDocument/2006/relationships/image" Target="media/image20.png"/><Relationship Id="rId231" Type="http://schemas.openxmlformats.org/officeDocument/2006/relationships/image" Target="media/image225.png"/><Relationship Id="rId273" Type="http://schemas.openxmlformats.org/officeDocument/2006/relationships/image" Target="media/image267.png"/><Relationship Id="rId329" Type="http://schemas.openxmlformats.org/officeDocument/2006/relationships/image" Target="media/image323.png"/><Relationship Id="rId68" Type="http://schemas.openxmlformats.org/officeDocument/2006/relationships/image" Target="media/image62.png"/><Relationship Id="rId133" Type="http://schemas.openxmlformats.org/officeDocument/2006/relationships/image" Target="media/image127.png"/><Relationship Id="rId175" Type="http://schemas.openxmlformats.org/officeDocument/2006/relationships/image" Target="media/image169.png"/><Relationship Id="rId340" Type="http://schemas.openxmlformats.org/officeDocument/2006/relationships/image" Target="media/image334.png"/><Relationship Id="rId200" Type="http://schemas.openxmlformats.org/officeDocument/2006/relationships/image" Target="media/image194.png"/><Relationship Id="rId382" Type="http://schemas.openxmlformats.org/officeDocument/2006/relationships/image" Target="media/image376.png"/><Relationship Id="rId242" Type="http://schemas.openxmlformats.org/officeDocument/2006/relationships/image" Target="media/image236.png"/><Relationship Id="rId284" Type="http://schemas.openxmlformats.org/officeDocument/2006/relationships/image" Target="media/image278.png"/><Relationship Id="rId37" Type="http://schemas.openxmlformats.org/officeDocument/2006/relationships/image" Target="media/image31.png"/><Relationship Id="rId79" Type="http://schemas.openxmlformats.org/officeDocument/2006/relationships/image" Target="media/image73.png"/><Relationship Id="rId102" Type="http://schemas.openxmlformats.org/officeDocument/2006/relationships/image" Target="media/image96.png"/><Relationship Id="rId144" Type="http://schemas.openxmlformats.org/officeDocument/2006/relationships/image" Target="media/image138.png"/><Relationship Id="rId90" Type="http://schemas.openxmlformats.org/officeDocument/2006/relationships/image" Target="media/image84.png"/><Relationship Id="rId186" Type="http://schemas.openxmlformats.org/officeDocument/2006/relationships/image" Target="media/image180.png"/><Relationship Id="rId351" Type="http://schemas.openxmlformats.org/officeDocument/2006/relationships/image" Target="media/image345.png"/><Relationship Id="rId393" Type="http://schemas.openxmlformats.org/officeDocument/2006/relationships/image" Target="media/image387.png"/><Relationship Id="rId407" Type="http://schemas.openxmlformats.org/officeDocument/2006/relationships/image" Target="media/image401.png"/><Relationship Id="rId211" Type="http://schemas.openxmlformats.org/officeDocument/2006/relationships/image" Target="media/image205.png"/><Relationship Id="rId253" Type="http://schemas.openxmlformats.org/officeDocument/2006/relationships/image" Target="media/image247.png"/><Relationship Id="rId295" Type="http://schemas.openxmlformats.org/officeDocument/2006/relationships/image" Target="media/image289.png"/><Relationship Id="rId309" Type="http://schemas.openxmlformats.org/officeDocument/2006/relationships/image" Target="media/image303.png"/><Relationship Id="rId48" Type="http://schemas.openxmlformats.org/officeDocument/2006/relationships/image" Target="media/image42.png"/><Relationship Id="rId113" Type="http://schemas.openxmlformats.org/officeDocument/2006/relationships/image" Target="media/image107.png"/><Relationship Id="rId320" Type="http://schemas.openxmlformats.org/officeDocument/2006/relationships/image" Target="media/image314.png"/><Relationship Id="rId155" Type="http://schemas.openxmlformats.org/officeDocument/2006/relationships/image" Target="media/image149.png"/><Relationship Id="rId197" Type="http://schemas.openxmlformats.org/officeDocument/2006/relationships/image" Target="media/image191.png"/><Relationship Id="rId362" Type="http://schemas.openxmlformats.org/officeDocument/2006/relationships/image" Target="media/image356.png"/><Relationship Id="rId418" Type="http://schemas.openxmlformats.org/officeDocument/2006/relationships/hyperlink" Target="mailto:health.wic@state.mn.us" TargetMode="External"/><Relationship Id="rId222" Type="http://schemas.openxmlformats.org/officeDocument/2006/relationships/image" Target="media/image216.png"/><Relationship Id="rId264" Type="http://schemas.openxmlformats.org/officeDocument/2006/relationships/image" Target="media/image258.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lbs1\Documents\Custom%20Office%20Templates\2026%20MDH%20WIC%20Template.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Props1.xml><?xml version="1.0" encoding="utf-8"?>
<ds:datastoreItem xmlns:ds="http://schemas.openxmlformats.org/officeDocument/2006/customXml" ds:itemID="{0AD80FCA-D602-43DB-99FE-3351E386D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 MDH WIC Template.dotx</Template>
  <TotalTime>11</TotalTime>
  <Pages>187</Pages>
  <Words>30413</Words>
  <Characters>173360</Characters>
  <Application>Microsoft Office Word</Application>
  <DocSecurity>0</DocSecurity>
  <Lines>1444</Lines>
  <Paragraphs>406</Paragraphs>
  <ScaleCrop>false</ScaleCrop>
  <HeadingPairs>
    <vt:vector size="2" baseType="variant">
      <vt:variant>
        <vt:lpstr>Title</vt:lpstr>
      </vt:variant>
      <vt:variant>
        <vt:i4>1</vt:i4>
      </vt:variant>
    </vt:vector>
  </HeadingPairs>
  <TitlesOfParts>
    <vt:vector size="1" baseType="lpstr">
      <vt:lpstr>Infoview Ad-Hoc Reports Guidance</vt:lpstr>
    </vt:vector>
  </TitlesOfParts>
  <Company>State of Minnesota</Company>
  <LinksUpToDate>false</LinksUpToDate>
  <CharactersWithSpaces>203367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Infoview Ad-Hoc Reports Guidance</dc:title>
  <dc:subject>Infoview reports revised since transition to WINNIE Information System</dc:subject>
  <dc:creator>Minnesota Department of Health - WIC Program</dc:creator>
  <cp:keywords/>
  <dc:description/>
  <cp:lastModifiedBy>Mallberg, Sarah (MDH)</cp:lastModifiedBy>
  <cp:revision>4</cp:revision>
  <dcterms:created xsi:type="dcterms:W3CDTF">2026-10-27T19:13:00Z</dcterms:created>
  <dcterms:modified xsi:type="dcterms:W3CDTF">2026-10-27T21:25:00Z</dcterms:modified>
</cp:coreProperties>
</file>